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81.jp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537135005"/>
        <w:docPartObj>
          <w:docPartGallery w:val="Cover Pages"/>
          <w:docPartUnique/>
        </w:docPartObj>
      </w:sdtPr>
      <w:sdtEndPr>
        <w:rPr>
          <w:b/>
          <w:bCs/>
          <w:sz w:val="20"/>
          <w:szCs w:val="23"/>
        </w:rPr>
      </w:sdtEndPr>
      <w:sdtContent>
        <w:p w:rsidR="00747FA9" w:rsidRDefault="00E84421" w:rsidP="00260AAB">
          <w:pPr>
            <w:rPr>
              <w:kern w:val="2"/>
              <w:sz w:val="20"/>
              <w:szCs w:val="23"/>
              <w:rtl/>
              <w:lang w:bidi="fa-IR"/>
            </w:rPr>
          </w:pPr>
          <w:r>
            <w:rPr>
              <w:noProof/>
              <w:lang w:bidi="fa-IR"/>
            </w:rPr>
            <mc:AlternateContent>
              <mc:Choice Requires="wps">
                <w:drawing>
                  <wp:anchor distT="0" distB="0" distL="114300" distR="114300" simplePos="0" relativeHeight="251740160" behindDoc="1" locked="0" layoutInCell="1" allowOverlap="0">
                    <wp:simplePos x="0" y="0"/>
                    <wp:positionH relativeFrom="page">
                      <wp:posOffset>337751</wp:posOffset>
                    </wp:positionH>
                    <wp:positionV relativeFrom="margin">
                      <wp:posOffset>225734</wp:posOffset>
                    </wp:positionV>
                    <wp:extent cx="6858000" cy="8699157"/>
                    <wp:effectExtent l="0" t="0" r="19050" b="26035"/>
                    <wp:wrapNone/>
                    <wp:docPr id="107" name="Text Box 107" descr="Cover page layout"/>
                    <wp:cNvGraphicFramePr/>
                    <a:graphic xmlns:a="http://schemas.openxmlformats.org/drawingml/2006/main">
                      <a:graphicData uri="http://schemas.microsoft.com/office/word/2010/wordprocessingShape">
                        <wps:wsp>
                          <wps:cNvSpPr txBox="1"/>
                          <wps:spPr>
                            <a:xfrm>
                              <a:off x="0" y="0"/>
                              <a:ext cx="6858000" cy="8699157"/>
                            </a:xfrm>
                            <a:prstGeom prst="rect">
                              <a:avLst/>
                            </a:prstGeom>
                            <a:solidFill>
                              <a:srgbClr val="00B0F0"/>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tbl>
                                <w:tblPr>
                                  <w:tblW w:w="5019" w:type="pct"/>
                                  <w:tblCellMar>
                                    <w:left w:w="0" w:type="dxa"/>
                                    <w:right w:w="0" w:type="dxa"/>
                                  </w:tblCellMar>
                                  <w:tblLook w:val="04A0" w:firstRow="1" w:lastRow="0" w:firstColumn="1" w:lastColumn="0" w:noHBand="0" w:noVBand="1"/>
                                  <w:tblDescription w:val="Cover page layout"/>
                                </w:tblPr>
                                <w:tblGrid>
                                  <w:gridCol w:w="10831"/>
                                </w:tblGrid>
                                <w:tr w:rsidR="00812CFA" w:rsidTr="00E84421">
                                  <w:trPr>
                                    <w:trHeight w:hRule="exact" w:val="9395"/>
                                  </w:trPr>
                                  <w:tc>
                                    <w:tcPr>
                                      <w:tcW w:w="5000" w:type="pct"/>
                                      <w:shd w:val="clear" w:color="auto" w:fill="548DD4" w:themeFill="text2" w:themeFillTint="99"/>
                                      <w:vAlign w:val="center"/>
                                    </w:tcPr>
                                    <w:p w:rsidR="00812CFA" w:rsidRDefault="00812CFA" w:rsidP="00BB43F5">
                                      <w:pPr>
                                        <w:jc w:val="center"/>
                                        <w:rPr>
                                          <w:color w:val="4F81BD" w:themeColor="accent1"/>
                                          <w:highlight w:val="cyan"/>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F81BD" w:themeColor="accent1"/>
                                          <w:rtl/>
                                          <w:lang w:bidi="fa-IR"/>
                                        </w:rPr>
                                        <w:drawing>
                                          <wp:inline distT="0" distB="0" distL="0" distR="0">
                                            <wp:extent cx="2703424" cy="2916194"/>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original-54973-1.jpg"/>
                                                    <pic:cNvPicPr/>
                                                  </pic:nvPicPr>
                                                  <pic:blipFill>
                                                    <a:blip r:embed="rId12">
                                                      <a:extLst>
                                                        <a:ext uri="{28A0092B-C50C-407E-A947-70E740481C1C}">
                                                          <a14:useLocalDpi xmlns:a14="http://schemas.microsoft.com/office/drawing/2010/main" val="0"/>
                                                        </a:ext>
                                                      </a:extLst>
                                                    </a:blip>
                                                    <a:stretch>
                                                      <a:fillRect/>
                                                    </a:stretch>
                                                  </pic:blipFill>
                                                  <pic:spPr>
                                                    <a:xfrm>
                                                      <a:off x="0" y="0"/>
                                                      <a:ext cx="2718006" cy="2931923"/>
                                                    </a:xfrm>
                                                    <a:prstGeom prst="rect">
                                                      <a:avLst/>
                                                    </a:prstGeom>
                                                  </pic:spPr>
                                                </pic:pic>
                                              </a:graphicData>
                                            </a:graphic>
                                          </wp:inline>
                                        </w:drawing>
                                      </w:r>
                                    </w:p>
                                    <w:p w:rsidR="00812CFA" w:rsidRDefault="00812CFA" w:rsidP="00BB43F5">
                                      <w:pPr>
                                        <w:jc w:val="center"/>
                                        <w:rPr>
                                          <w:color w:val="4F81BD" w:themeColor="accent1"/>
                                          <w:highlight w:val="cyan"/>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12CFA" w:rsidRDefault="00812CFA" w:rsidP="00BB43F5">
                                      <w:pPr>
                                        <w:jc w:val="center"/>
                                        <w:rPr>
                                          <w:color w:val="4F81BD" w:themeColor="accent1"/>
                                          <w:highlight w:val="cyan"/>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12CFA" w:rsidRPr="008E0FA6" w:rsidRDefault="00812CFA" w:rsidP="00BB43F5">
                                      <w:pPr>
                                        <w:jc w:val="center"/>
                                        <w:rPr>
                                          <w:color w:val="4F81BD" w:themeColor="accent1"/>
                                          <w:highlight w:val="cyan"/>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F81BD" w:themeColor="accent1"/>
                                          <w:rtl/>
                                          <w:lang w:bidi="fa-IR"/>
                                        </w:rPr>
                                        <w:drawing>
                                          <wp:inline distT="0" distB="0" distL="0" distR="0">
                                            <wp:extent cx="1544595" cy="86497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ownload2.jpg"/>
                                                    <pic:cNvPicPr/>
                                                  </pic:nvPicPr>
                                                  <pic:blipFill>
                                                    <a:blip r:embed="rId13">
                                                      <a:extLst>
                                                        <a:ext uri="{28A0092B-C50C-407E-A947-70E740481C1C}">
                                                          <a14:useLocalDpi xmlns:a14="http://schemas.microsoft.com/office/drawing/2010/main" val="0"/>
                                                        </a:ext>
                                                      </a:extLst>
                                                    </a:blip>
                                                    <a:stretch>
                                                      <a:fillRect/>
                                                    </a:stretch>
                                                  </pic:blipFill>
                                                  <pic:spPr>
                                                    <a:xfrm>
                                                      <a:off x="0" y="0"/>
                                                      <a:ext cx="1579730" cy="884649"/>
                                                    </a:xfrm>
                                                    <a:prstGeom prst="rect">
                                                      <a:avLst/>
                                                    </a:prstGeom>
                                                  </pic:spPr>
                                                </pic:pic>
                                              </a:graphicData>
                                            </a:graphic>
                                          </wp:inline>
                                        </w:drawing>
                                      </w:r>
                                    </w:p>
                                  </w:tc>
                                </w:tr>
                                <w:tr w:rsidR="00812CFA" w:rsidTr="00E84421">
                                  <w:trPr>
                                    <w:trHeight w:hRule="exact" w:val="4336"/>
                                  </w:trPr>
                                  <w:tc>
                                    <w:tcPr>
                                      <w:tcW w:w="5000" w:type="pct"/>
                                      <w:shd w:val="clear" w:color="auto" w:fill="FABF8F" w:themeFill="accent6" w:themeFillTint="99"/>
                                      <w:vAlign w:val="center"/>
                                    </w:tcPr>
                                    <w:p w:rsidR="00812CFA" w:rsidRPr="008E0FA6" w:rsidRDefault="00C72197" w:rsidP="008E0FA6">
                                      <w:pPr>
                                        <w:pStyle w:val="NoSpacing"/>
                                        <w:spacing w:before="200" w:line="216" w:lineRule="auto"/>
                                        <w:ind w:left="720" w:right="720"/>
                                        <w:jc w:val="center"/>
                                        <w:rPr>
                                          <w:rFonts w:asciiTheme="majorHAnsi" w:hAnsiTheme="majorHAnsi" w:cs="B Nazanin"/>
                                          <w:color w:val="E36C0A" w:themeColor="accent6" w:themeShade="BF"/>
                                          <w:sz w:val="72"/>
                                          <w:szCs w:val="72"/>
                                          <w14:shadow w14:blurRad="50800" w14:dist="38100" w14:dir="2700000" w14:sx="100000" w14:sy="100000" w14:kx="0" w14:ky="0" w14:algn="tl">
                                            <w14:srgbClr w14:val="000000">
                                              <w14:alpha w14:val="60000"/>
                                            </w14:srgbClr>
                                          </w14:shadow>
                                        </w:rPr>
                                      </w:pPr>
                                      <w:sdt>
                                        <w:sdtPr>
                                          <w:rPr>
                                            <w:rFonts w:asciiTheme="majorHAnsi" w:hAnsiTheme="majorHAnsi" w:cs="B Nazanin"/>
                                            <w:color w:val="E36C0A" w:themeColor="accent6" w:themeShade="BF"/>
                                            <w:sz w:val="72"/>
                                            <w:szCs w:val="72"/>
                                            <w14:shadow w14:blurRad="50800" w14:dist="38100" w14:dir="2700000" w14:sx="100000" w14:sy="100000" w14:kx="0" w14:ky="0" w14:algn="tl">
                                              <w14:srgbClr w14:val="000000">
                                                <w14:alpha w14:val="60000"/>
                                              </w14:srgbClr>
                                            </w14:shadow>
                                          </w:rPr>
                                          <w:alias w:val="Title"/>
                                          <w:tag w:val=""/>
                                          <w:id w:val="699290432"/>
                                          <w:dataBinding w:prefixMappings="xmlns:ns0='http://purl.org/dc/elements/1.1/' xmlns:ns1='http://schemas.openxmlformats.org/package/2006/metadata/core-properties' " w:xpath="/ns1:coreProperties[1]/ns0:title[1]" w:storeItemID="{6C3C8BC8-F283-45AE-878A-BAB7291924A1}"/>
                                          <w:text/>
                                        </w:sdtPr>
                                        <w:sdtEndPr/>
                                        <w:sdtContent>
                                          <w:r w:rsidR="00812CFA">
                                            <w:rPr>
                                              <w:rFonts w:asciiTheme="majorHAnsi" w:hAnsiTheme="majorHAnsi" w:cs="B Nazanin"/>
                                              <w:color w:val="E36C0A" w:themeColor="accent6" w:themeShade="BF"/>
                                              <w:sz w:val="72"/>
                                              <w:szCs w:val="72"/>
                                              <w:rtl/>
                                              <w14:shadow w14:blurRad="50800" w14:dist="38100" w14:dir="2700000" w14:sx="100000" w14:sy="100000" w14:kx="0" w14:ky="0" w14:algn="tl">
                                                <w14:srgbClr w14:val="000000">
                                                  <w14:alpha w14:val="60000"/>
                                                </w14:srgbClr>
                                              </w14:shadow>
                                            </w:rPr>
                                            <w:t>برنامه نویسی</w:t>
                                          </w:r>
                                        </w:sdtContent>
                                      </w:sdt>
                                    </w:p>
                                    <w:p w:rsidR="00812CFA" w:rsidRPr="008E0FA6" w:rsidRDefault="00C72197" w:rsidP="008E0FA6">
                                      <w:pPr>
                                        <w:pStyle w:val="NoSpacing"/>
                                        <w:spacing w:before="240"/>
                                        <w:ind w:left="720" w:right="720"/>
                                        <w:jc w:val="center"/>
                                        <w:rPr>
                                          <w:color w:val="E36C0A" w:themeColor="accent6" w:themeShade="BF"/>
                                          <w:sz w:val="72"/>
                                          <w:szCs w:val="72"/>
                                        </w:rPr>
                                      </w:pPr>
                                      <w:sdt>
                                        <w:sdtPr>
                                          <w:rPr>
                                            <w:rFonts w:ascii="Brush Script Std" w:hAnsi="Brush Script Std" w:cstheme="minorBidi"/>
                                            <w:b/>
                                            <w:bCs/>
                                            <w:color w:val="E36C0A" w:themeColor="accent6" w:themeShade="BF"/>
                                            <w:sz w:val="144"/>
                                            <w:szCs w:val="144"/>
                                            <w14:shadow w14:blurRad="50800" w14:dist="38100" w14:dir="2700000" w14:sx="100000" w14:sy="100000" w14:kx="0" w14:ky="0" w14:algn="tl">
                                              <w14:srgbClr w14:val="000000">
                                                <w14:alpha w14:val="60000"/>
                                              </w14:srgbClr>
                                            </w14:shadow>
                                          </w:rPr>
                                          <w:alias w:val="Subtitle"/>
                                          <w:tag w:val=""/>
                                          <w:id w:val="648950311"/>
                                          <w:dataBinding w:prefixMappings="xmlns:ns0='http://purl.org/dc/elements/1.1/' xmlns:ns1='http://schemas.openxmlformats.org/package/2006/metadata/core-properties' " w:xpath="/ns1:coreProperties[1]/ns0:subject[1]" w:storeItemID="{6C3C8BC8-F283-45AE-878A-BAB7291924A1}"/>
                                          <w:text/>
                                        </w:sdtPr>
                                        <w:sdtEndPr/>
                                        <w:sdtContent>
                                          <w:r w:rsidR="00812CFA" w:rsidRPr="008E0FA6">
                                            <w:rPr>
                                              <w:rFonts w:ascii="Brush Script Std" w:hAnsi="Brush Script Std" w:cstheme="minorBidi"/>
                                              <w:b/>
                                              <w:bCs/>
                                              <w:color w:val="E36C0A" w:themeColor="accent6" w:themeShade="BF"/>
                                              <w:sz w:val="144"/>
                                              <w:szCs w:val="144"/>
                                              <w14:shadow w14:blurRad="50800" w14:dist="38100" w14:dir="2700000" w14:sx="100000" w14:sy="100000" w14:kx="0" w14:ky="0" w14:algn="tl">
                                                <w14:srgbClr w14:val="000000">
                                                  <w14:alpha w14:val="60000"/>
                                                </w14:srgbClr>
                                              </w14:shadow>
                                            </w:rPr>
                                            <w:t>Scratch 2.0</w:t>
                                          </w:r>
                                        </w:sdtContent>
                                      </w:sdt>
                                    </w:p>
                                  </w:tc>
                                </w:tr>
                                <w:tr w:rsidR="00812CFA" w:rsidTr="00373ADC">
                                  <w:trPr>
                                    <w:trHeight w:hRule="exact" w:val="722"/>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11"/>
                                        <w:gridCol w:w="3610"/>
                                        <w:gridCol w:w="3610"/>
                                      </w:tblGrid>
                                      <w:tr w:rsidR="00812CFA" w:rsidTr="00373ADC">
                                        <w:trPr>
                                          <w:trHeight w:hRule="exact" w:val="722"/>
                                        </w:trPr>
                                        <w:tc>
                                          <w:tcPr>
                                            <w:tcW w:w="3615" w:type="dxa"/>
                                            <w:shd w:val="clear" w:color="auto" w:fill="76923C" w:themeFill="accent3" w:themeFillShade="BF"/>
                                            <w:vAlign w:val="center"/>
                                          </w:tcPr>
                                          <w:p w:rsidR="00812CFA" w:rsidRDefault="00812CFA">
                                            <w:pPr>
                                              <w:pStyle w:val="NoSpacing"/>
                                              <w:ind w:left="144" w:right="144"/>
                                              <w:jc w:val="center"/>
                                              <w:rPr>
                                                <w:color w:val="FFFFFF" w:themeColor="background1"/>
                                              </w:rPr>
                                            </w:pPr>
                                          </w:p>
                                        </w:tc>
                                        <w:tc>
                                          <w:tcPr>
                                            <w:tcW w:w="3615" w:type="dxa"/>
                                            <w:shd w:val="clear" w:color="auto" w:fill="76923C" w:themeFill="accent3" w:themeFillShade="BF"/>
                                            <w:vAlign w:val="center"/>
                                          </w:tcPr>
                                          <w:p w:rsidR="00812CFA" w:rsidRDefault="00812CFA">
                                            <w:pPr>
                                              <w:pStyle w:val="NoSpacing"/>
                                              <w:ind w:left="144" w:right="144"/>
                                              <w:jc w:val="center"/>
                                              <w:rPr>
                                                <w:color w:val="FFFFFF" w:themeColor="background1"/>
                                              </w:rPr>
                                            </w:pPr>
                                          </w:p>
                                        </w:tc>
                                        <w:tc>
                                          <w:tcPr>
                                            <w:tcW w:w="3615" w:type="dxa"/>
                                            <w:shd w:val="clear" w:color="auto" w:fill="76923C" w:themeFill="accent3" w:themeFillShade="BF"/>
                                            <w:vAlign w:val="center"/>
                                          </w:tcPr>
                                          <w:p w:rsidR="00812CFA" w:rsidRDefault="00812CFA">
                                            <w:pPr>
                                              <w:pStyle w:val="NoSpacing"/>
                                              <w:ind w:left="144" w:right="720"/>
                                              <w:jc w:val="right"/>
                                              <w:rPr>
                                                <w:color w:val="FFFFFF" w:themeColor="background1"/>
                                              </w:rPr>
                                            </w:pPr>
                                          </w:p>
                                        </w:tc>
                                      </w:tr>
                                    </w:tbl>
                                    <w:p w:rsidR="00812CFA" w:rsidRDefault="00812CFA"/>
                                  </w:tc>
                                </w:tr>
                              </w:tbl>
                              <w:p w:rsidR="00812CFA" w:rsidRDefault="00812CF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6" type="#_x0000_t202" alt="Cover page layout" style="position:absolute;left:0;text-align:left;margin-left:26.6pt;margin-top:17.75pt;width:540pt;height:684.9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" o:allowoverlap="f" fillcolor="#00b0f0" strokecolor="#ffc000" strokeweight=".5pt">
                    <v:textbox inset="0,0,0,0">
                      <w:txbxContent>
                        <w:tbl>
                          <w:tblPr>
                            <w:tblW w:w="5019" w:type="pct"/>
                            <w:tblCellMar>
                              <w:left w:w="0" w:type="dxa"/>
                              <w:right w:w="0" w:type="dxa"/>
                            </w:tblCellMar>
                            <w:tblLook w:val="04A0" w:firstRow="1" w:lastRow="0" w:firstColumn="1" w:lastColumn="0" w:noHBand="0" w:noVBand="1"/>
                            <w:tblDescription w:val="Cover page layout"/>
                          </w:tblPr>
                          <w:tblGrid>
                            <w:gridCol w:w="10831"/>
                          </w:tblGrid>
                          <w:tr w:rsidR="00812CFA" w:rsidTr="00E84421">
                            <w:trPr>
                              <w:trHeight w:hRule="exact" w:val="9395"/>
                            </w:trPr>
                            <w:tc>
                              <w:tcPr>
                                <w:tcW w:w="5000" w:type="pct"/>
                                <w:shd w:val="clear" w:color="auto" w:fill="548DD4" w:themeFill="text2" w:themeFillTint="99"/>
                                <w:vAlign w:val="center"/>
                              </w:tcPr>
                              <w:p w:rsidR="00812CFA" w:rsidRDefault="00812CFA" w:rsidP="00BB43F5">
                                <w:pPr>
                                  <w:jc w:val="center"/>
                                  <w:rPr>
                                    <w:color w:val="4F81BD" w:themeColor="accent1"/>
                                    <w:highlight w:val="cyan"/>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F81BD" w:themeColor="accent1"/>
                                    <w:rtl/>
                                    <w:lang w:bidi="fa-IR"/>
                                  </w:rPr>
                                  <w:drawing>
                                    <wp:inline distT="0" distB="0" distL="0" distR="0">
                                      <wp:extent cx="2703424" cy="2916194"/>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original-54973-1.jpg"/>
                                              <pic:cNvPicPr/>
                                            </pic:nvPicPr>
                                            <pic:blipFill>
                                              <a:blip r:embed="rId12">
                                                <a:extLst>
                                                  <a:ext uri="{28A0092B-C50C-407E-A947-70E740481C1C}">
                                                    <a14:useLocalDpi xmlns:a14="http://schemas.microsoft.com/office/drawing/2010/main" val="0"/>
                                                  </a:ext>
                                                </a:extLst>
                                              </a:blip>
                                              <a:stretch>
                                                <a:fillRect/>
                                              </a:stretch>
                                            </pic:blipFill>
                                            <pic:spPr>
                                              <a:xfrm>
                                                <a:off x="0" y="0"/>
                                                <a:ext cx="2718006" cy="2931923"/>
                                              </a:xfrm>
                                              <a:prstGeom prst="rect">
                                                <a:avLst/>
                                              </a:prstGeom>
                                            </pic:spPr>
                                          </pic:pic>
                                        </a:graphicData>
                                      </a:graphic>
                                    </wp:inline>
                                  </w:drawing>
                                </w:r>
                              </w:p>
                              <w:p w:rsidR="00812CFA" w:rsidRDefault="00812CFA" w:rsidP="00BB43F5">
                                <w:pPr>
                                  <w:jc w:val="center"/>
                                  <w:rPr>
                                    <w:color w:val="4F81BD" w:themeColor="accent1"/>
                                    <w:highlight w:val="cyan"/>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12CFA" w:rsidRDefault="00812CFA" w:rsidP="00BB43F5">
                                <w:pPr>
                                  <w:jc w:val="center"/>
                                  <w:rPr>
                                    <w:color w:val="4F81BD" w:themeColor="accent1"/>
                                    <w:highlight w:val="cyan"/>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12CFA" w:rsidRPr="008E0FA6" w:rsidRDefault="00812CFA" w:rsidP="00BB43F5">
                                <w:pPr>
                                  <w:jc w:val="center"/>
                                  <w:rPr>
                                    <w:color w:val="4F81BD" w:themeColor="accent1"/>
                                    <w:highlight w:val="cyan"/>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F81BD" w:themeColor="accent1"/>
                                    <w:rtl/>
                                    <w:lang w:bidi="fa-IR"/>
                                  </w:rPr>
                                  <w:drawing>
                                    <wp:inline distT="0" distB="0" distL="0" distR="0">
                                      <wp:extent cx="1544595" cy="86497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ownload2.jpg"/>
                                              <pic:cNvPicPr/>
                                            </pic:nvPicPr>
                                            <pic:blipFill>
                                              <a:blip r:embed="rId13">
                                                <a:extLst>
                                                  <a:ext uri="{28A0092B-C50C-407E-A947-70E740481C1C}">
                                                    <a14:useLocalDpi xmlns:a14="http://schemas.microsoft.com/office/drawing/2010/main" val="0"/>
                                                  </a:ext>
                                                </a:extLst>
                                              </a:blip>
                                              <a:stretch>
                                                <a:fillRect/>
                                              </a:stretch>
                                            </pic:blipFill>
                                            <pic:spPr>
                                              <a:xfrm>
                                                <a:off x="0" y="0"/>
                                                <a:ext cx="1579730" cy="884649"/>
                                              </a:xfrm>
                                              <a:prstGeom prst="rect">
                                                <a:avLst/>
                                              </a:prstGeom>
                                            </pic:spPr>
                                          </pic:pic>
                                        </a:graphicData>
                                      </a:graphic>
                                    </wp:inline>
                                  </w:drawing>
                                </w:r>
                              </w:p>
                            </w:tc>
                          </w:tr>
                          <w:tr w:rsidR="00812CFA" w:rsidTr="00E84421">
                            <w:trPr>
                              <w:trHeight w:hRule="exact" w:val="4336"/>
                            </w:trPr>
                            <w:tc>
                              <w:tcPr>
                                <w:tcW w:w="5000" w:type="pct"/>
                                <w:shd w:val="clear" w:color="auto" w:fill="FABF8F" w:themeFill="accent6" w:themeFillTint="99"/>
                                <w:vAlign w:val="center"/>
                              </w:tcPr>
                              <w:p w:rsidR="00812CFA" w:rsidRPr="008E0FA6" w:rsidRDefault="00C72197" w:rsidP="008E0FA6">
                                <w:pPr>
                                  <w:pStyle w:val="NoSpacing"/>
                                  <w:spacing w:before="200" w:line="216" w:lineRule="auto"/>
                                  <w:ind w:left="720" w:right="720"/>
                                  <w:jc w:val="center"/>
                                  <w:rPr>
                                    <w:rFonts w:asciiTheme="majorHAnsi" w:hAnsiTheme="majorHAnsi" w:cs="B Nazanin"/>
                                    <w:color w:val="E36C0A" w:themeColor="accent6" w:themeShade="BF"/>
                                    <w:sz w:val="72"/>
                                    <w:szCs w:val="72"/>
                                    <w14:shadow w14:blurRad="50800" w14:dist="38100" w14:dir="2700000" w14:sx="100000" w14:sy="100000" w14:kx="0" w14:ky="0" w14:algn="tl">
                                      <w14:srgbClr w14:val="000000">
                                        <w14:alpha w14:val="60000"/>
                                      </w14:srgbClr>
                                    </w14:shadow>
                                  </w:rPr>
                                </w:pPr>
                                <w:sdt>
                                  <w:sdtPr>
                                    <w:rPr>
                                      <w:rFonts w:asciiTheme="majorHAnsi" w:hAnsiTheme="majorHAnsi" w:cs="B Nazanin"/>
                                      <w:color w:val="E36C0A" w:themeColor="accent6" w:themeShade="BF"/>
                                      <w:sz w:val="72"/>
                                      <w:szCs w:val="72"/>
                                      <w14:shadow w14:blurRad="50800" w14:dist="38100" w14:dir="2700000" w14:sx="100000" w14:sy="100000" w14:kx="0" w14:ky="0" w14:algn="tl">
                                        <w14:srgbClr w14:val="000000">
                                          <w14:alpha w14:val="60000"/>
                                        </w14:srgbClr>
                                      </w14:shadow>
                                    </w:rPr>
                                    <w:alias w:val="Title"/>
                                    <w:tag w:val=""/>
                                    <w:id w:val="699290432"/>
                                    <w:dataBinding w:prefixMappings="xmlns:ns0='http://purl.org/dc/elements/1.1/' xmlns:ns1='http://schemas.openxmlformats.org/package/2006/metadata/core-properties' " w:xpath="/ns1:coreProperties[1]/ns0:title[1]" w:storeItemID="{6C3C8BC8-F283-45AE-878A-BAB7291924A1}"/>
                                    <w:text/>
                                  </w:sdtPr>
                                  <w:sdtEndPr/>
                                  <w:sdtContent>
                                    <w:r w:rsidR="00812CFA">
                                      <w:rPr>
                                        <w:rFonts w:asciiTheme="majorHAnsi" w:hAnsiTheme="majorHAnsi" w:cs="B Nazanin"/>
                                        <w:color w:val="E36C0A" w:themeColor="accent6" w:themeShade="BF"/>
                                        <w:sz w:val="72"/>
                                        <w:szCs w:val="72"/>
                                        <w:rtl/>
                                        <w14:shadow w14:blurRad="50800" w14:dist="38100" w14:dir="2700000" w14:sx="100000" w14:sy="100000" w14:kx="0" w14:ky="0" w14:algn="tl">
                                          <w14:srgbClr w14:val="000000">
                                            <w14:alpha w14:val="60000"/>
                                          </w14:srgbClr>
                                        </w14:shadow>
                                      </w:rPr>
                                      <w:t>برنامه نویسی</w:t>
                                    </w:r>
                                  </w:sdtContent>
                                </w:sdt>
                              </w:p>
                              <w:p w:rsidR="00812CFA" w:rsidRPr="008E0FA6" w:rsidRDefault="00C72197" w:rsidP="008E0FA6">
                                <w:pPr>
                                  <w:pStyle w:val="NoSpacing"/>
                                  <w:spacing w:before="240"/>
                                  <w:ind w:left="720" w:right="720"/>
                                  <w:jc w:val="center"/>
                                  <w:rPr>
                                    <w:color w:val="E36C0A" w:themeColor="accent6" w:themeShade="BF"/>
                                    <w:sz w:val="72"/>
                                    <w:szCs w:val="72"/>
                                  </w:rPr>
                                </w:pPr>
                                <w:sdt>
                                  <w:sdtPr>
                                    <w:rPr>
                                      <w:rFonts w:ascii="Brush Script Std" w:hAnsi="Brush Script Std" w:cstheme="minorBidi"/>
                                      <w:b/>
                                      <w:bCs/>
                                      <w:color w:val="E36C0A" w:themeColor="accent6" w:themeShade="BF"/>
                                      <w:sz w:val="144"/>
                                      <w:szCs w:val="144"/>
                                      <w14:shadow w14:blurRad="50800" w14:dist="38100" w14:dir="2700000" w14:sx="100000" w14:sy="100000" w14:kx="0" w14:ky="0" w14:algn="tl">
                                        <w14:srgbClr w14:val="000000">
                                          <w14:alpha w14:val="60000"/>
                                        </w14:srgbClr>
                                      </w14:shadow>
                                    </w:rPr>
                                    <w:alias w:val="Subtitle"/>
                                    <w:tag w:val=""/>
                                    <w:id w:val="648950311"/>
                                    <w:dataBinding w:prefixMappings="xmlns:ns0='http://purl.org/dc/elements/1.1/' xmlns:ns1='http://schemas.openxmlformats.org/package/2006/metadata/core-properties' " w:xpath="/ns1:coreProperties[1]/ns0:subject[1]" w:storeItemID="{6C3C8BC8-F283-45AE-878A-BAB7291924A1}"/>
                                    <w:text/>
                                  </w:sdtPr>
                                  <w:sdtEndPr/>
                                  <w:sdtContent>
                                    <w:r w:rsidR="00812CFA" w:rsidRPr="008E0FA6">
                                      <w:rPr>
                                        <w:rFonts w:ascii="Brush Script Std" w:hAnsi="Brush Script Std" w:cstheme="minorBidi"/>
                                        <w:b/>
                                        <w:bCs/>
                                        <w:color w:val="E36C0A" w:themeColor="accent6" w:themeShade="BF"/>
                                        <w:sz w:val="144"/>
                                        <w:szCs w:val="144"/>
                                        <w14:shadow w14:blurRad="50800" w14:dist="38100" w14:dir="2700000" w14:sx="100000" w14:sy="100000" w14:kx="0" w14:ky="0" w14:algn="tl">
                                          <w14:srgbClr w14:val="000000">
                                            <w14:alpha w14:val="60000"/>
                                          </w14:srgbClr>
                                        </w14:shadow>
                                      </w:rPr>
                                      <w:t>Scratch 2.0</w:t>
                                    </w:r>
                                  </w:sdtContent>
                                </w:sdt>
                              </w:p>
                            </w:tc>
                          </w:tr>
                          <w:tr w:rsidR="00812CFA" w:rsidTr="00373ADC">
                            <w:trPr>
                              <w:trHeight w:hRule="exact" w:val="722"/>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11"/>
                                  <w:gridCol w:w="3610"/>
                                  <w:gridCol w:w="3610"/>
                                </w:tblGrid>
                                <w:tr w:rsidR="00812CFA" w:rsidTr="00373ADC">
                                  <w:trPr>
                                    <w:trHeight w:hRule="exact" w:val="722"/>
                                  </w:trPr>
                                  <w:tc>
                                    <w:tcPr>
                                      <w:tcW w:w="3615" w:type="dxa"/>
                                      <w:shd w:val="clear" w:color="auto" w:fill="76923C" w:themeFill="accent3" w:themeFillShade="BF"/>
                                      <w:vAlign w:val="center"/>
                                    </w:tcPr>
                                    <w:p w:rsidR="00812CFA" w:rsidRDefault="00812CFA">
                                      <w:pPr>
                                        <w:pStyle w:val="NoSpacing"/>
                                        <w:ind w:left="144" w:right="144"/>
                                        <w:jc w:val="center"/>
                                        <w:rPr>
                                          <w:color w:val="FFFFFF" w:themeColor="background1"/>
                                        </w:rPr>
                                      </w:pPr>
                                    </w:p>
                                  </w:tc>
                                  <w:tc>
                                    <w:tcPr>
                                      <w:tcW w:w="3615" w:type="dxa"/>
                                      <w:shd w:val="clear" w:color="auto" w:fill="76923C" w:themeFill="accent3" w:themeFillShade="BF"/>
                                      <w:vAlign w:val="center"/>
                                    </w:tcPr>
                                    <w:p w:rsidR="00812CFA" w:rsidRDefault="00812CFA">
                                      <w:pPr>
                                        <w:pStyle w:val="NoSpacing"/>
                                        <w:ind w:left="144" w:right="144"/>
                                        <w:jc w:val="center"/>
                                        <w:rPr>
                                          <w:color w:val="FFFFFF" w:themeColor="background1"/>
                                        </w:rPr>
                                      </w:pPr>
                                    </w:p>
                                  </w:tc>
                                  <w:tc>
                                    <w:tcPr>
                                      <w:tcW w:w="3615" w:type="dxa"/>
                                      <w:shd w:val="clear" w:color="auto" w:fill="76923C" w:themeFill="accent3" w:themeFillShade="BF"/>
                                      <w:vAlign w:val="center"/>
                                    </w:tcPr>
                                    <w:p w:rsidR="00812CFA" w:rsidRDefault="00812CFA">
                                      <w:pPr>
                                        <w:pStyle w:val="NoSpacing"/>
                                        <w:ind w:left="144" w:right="720"/>
                                        <w:jc w:val="right"/>
                                        <w:rPr>
                                          <w:color w:val="FFFFFF" w:themeColor="background1"/>
                                        </w:rPr>
                                      </w:pPr>
                                    </w:p>
                                  </w:tc>
                                </w:tr>
                              </w:tbl>
                              <w:p w:rsidR="00812CFA" w:rsidRDefault="00812CFA"/>
                            </w:tc>
                          </w:tr>
                        </w:tbl>
                        <w:p w:rsidR="00812CFA" w:rsidRDefault="00812CFA"/>
                      </w:txbxContent>
                    </v:textbox>
                    <w10:wrap anchorx="page" anchory="margin"/>
                  </v:shape>
                </w:pict>
              </mc:Fallback>
            </mc:AlternateContent>
          </w:r>
          <w:r w:rsidR="00747FA9">
            <w:rPr>
              <w:b/>
              <w:bCs/>
              <w:sz w:val="20"/>
              <w:szCs w:val="23"/>
              <w:rtl/>
            </w:rPr>
            <w:br w:type="page"/>
          </w:r>
        </w:p>
      </w:sdtContent>
    </w:sdt>
    <w:p w:rsidR="008B2CC5" w:rsidRPr="00CA138E" w:rsidRDefault="00E84421" w:rsidP="00CA138E">
      <w:pPr>
        <w:pStyle w:val="Heading1"/>
        <w:shd w:val="clear" w:color="auto" w:fill="8DB3E2" w:themeFill="text2" w:themeFillTint="66"/>
        <w:rPr>
          <w:szCs w:val="22"/>
          <w:rtl/>
        </w:rPr>
      </w:pPr>
      <w:r w:rsidRPr="00CA138E">
        <w:rPr>
          <w:rFonts w:hint="cs"/>
          <w:szCs w:val="22"/>
          <w:rtl/>
        </w:rPr>
        <w:lastRenderedPageBreak/>
        <w:t>آشنايي با</w:t>
      </w:r>
      <w:r w:rsidRPr="00CA138E">
        <w:t xml:space="preserve">  </w:t>
      </w:r>
      <w:r w:rsidRPr="00CA138E">
        <w:rPr>
          <w:rFonts w:hint="cs"/>
          <w:szCs w:val="22"/>
          <w:rtl/>
        </w:rPr>
        <w:t xml:space="preserve">محیط برنامه نویسی </w:t>
      </w:r>
      <w:r w:rsidRPr="00CA138E">
        <w:t>Scratch</w:t>
      </w:r>
      <w:r w:rsidR="008B2CC5" w:rsidRPr="00CA138E">
        <w:rPr>
          <w:rFonts w:hint="cs"/>
          <w:szCs w:val="22"/>
          <w:rtl/>
        </w:rPr>
        <w:t xml:space="preserve"> </w:t>
      </w:r>
      <w:r w:rsidR="00CA138E" w:rsidRPr="00CA138E">
        <w:rPr>
          <w:szCs w:val="22"/>
          <w:rtl/>
        </w:rPr>
        <w:tab/>
      </w:r>
    </w:p>
    <w:p w:rsidR="008B2CC5" w:rsidRPr="00373ADC" w:rsidRDefault="005D3B08" w:rsidP="005D3B08">
      <w:pPr>
        <w:pStyle w:val="Heading2"/>
        <w:numPr>
          <w:ilvl w:val="0"/>
          <w:numId w:val="0"/>
        </w:numPr>
        <w:rPr>
          <w:rtl/>
          <w:lang w:bidi="fa-IR"/>
        </w:rPr>
      </w:pPr>
      <w:r>
        <w:rPr>
          <w:rFonts w:hint="cs"/>
          <w:szCs w:val="22"/>
          <w:rtl/>
          <w:lang w:bidi="fa-IR"/>
        </w:rPr>
        <w:t>مقدمه</w:t>
      </w:r>
    </w:p>
    <w:p w:rsidR="005D3B08" w:rsidRPr="00DE00DC" w:rsidRDefault="005D3B08" w:rsidP="001049D4">
      <w:pPr>
        <w:pStyle w:val="Heading3"/>
        <w:numPr>
          <w:ilvl w:val="0"/>
          <w:numId w:val="0"/>
        </w:numPr>
        <w:ind w:left="425"/>
        <w:rPr>
          <w:sz w:val="22"/>
          <w:szCs w:val="22"/>
          <w:rtl/>
          <w:lang w:bidi="fa-IR"/>
        </w:rPr>
      </w:pPr>
      <w:r w:rsidRPr="00DE00DC">
        <w:rPr>
          <w:rFonts w:hint="cs"/>
          <w:sz w:val="22"/>
          <w:szCs w:val="22"/>
          <w:rtl/>
          <w:lang w:bidi="fa-IR"/>
        </w:rPr>
        <w:t>همه شما بازی کردن با کامپیوتر و انواع بازیهای موبایل و تبلت را خیلی دوست دارید . اما آیا تا بحال فکر کرده اید که ای کاش می توانستید خودتان یک بازی بسازید ، یک بازی شبیه پرندگان خشمگین یا ا یک انیمیشن مثل شرک ؟ یا اینکه هیچ وقت دوست نداشته اید عکس خود را به جای قهرمان بازی مورد علاقه تان قرار دهید و خودتان در بازی باشید ؟!</w:t>
      </w:r>
    </w:p>
    <w:p w:rsidR="005D3B08" w:rsidRPr="00DE00DC" w:rsidRDefault="005D3B08" w:rsidP="001049D4">
      <w:pPr>
        <w:pStyle w:val="Heading3"/>
        <w:numPr>
          <w:ilvl w:val="0"/>
          <w:numId w:val="0"/>
        </w:numPr>
        <w:ind w:left="425"/>
        <w:rPr>
          <w:sz w:val="20"/>
          <w:szCs w:val="22"/>
          <w:rtl/>
          <w:lang w:bidi="fa-IR"/>
        </w:rPr>
      </w:pPr>
      <w:r w:rsidRPr="00DE00DC">
        <w:rPr>
          <w:rFonts w:hint="cs"/>
          <w:sz w:val="20"/>
          <w:szCs w:val="22"/>
          <w:rtl/>
          <w:lang w:bidi="fa-IR"/>
        </w:rPr>
        <w:t xml:space="preserve">سازنده زبان اسکرچ ،"میشل رسینک"به همراه تیمش یک زبان برنامه نویسی به </w:t>
      </w:r>
      <w:r w:rsidR="001049D4" w:rsidRPr="00DE00DC">
        <w:rPr>
          <w:rFonts w:hint="cs"/>
          <w:sz w:val="20"/>
          <w:szCs w:val="22"/>
          <w:rtl/>
          <w:lang w:bidi="fa-IR"/>
        </w:rPr>
        <w:t>نام</w:t>
      </w:r>
      <w:r w:rsidRPr="00DE00DC">
        <w:rPr>
          <w:rFonts w:hint="cs"/>
          <w:sz w:val="20"/>
          <w:szCs w:val="22"/>
          <w:rtl/>
          <w:lang w:bidi="fa-IR"/>
        </w:rPr>
        <w:t xml:space="preserve"> اسکرچ اختراع کرد که برای کودکان و نوجوانان طراحی شده است و با استفاده از این زبان شما می توانید برنامه نویسی را در یک محیط جذاب یادبگیرید و برای خودتان بازیهای جالبی درست کنید و این بازیها را در سراسر دنیا با دوستان خود به اشتراک بگذارید و از نظرات آنها درباره برنامه خود باخبر شوید. در حال</w:t>
      </w:r>
      <w:r w:rsidR="00890657" w:rsidRPr="00DE00DC">
        <w:rPr>
          <w:rFonts w:hint="cs"/>
          <w:sz w:val="20"/>
          <w:szCs w:val="22"/>
          <w:rtl/>
          <w:lang w:bidi="fa-IR"/>
        </w:rPr>
        <w:t xml:space="preserve"> حاضر</w:t>
      </w:r>
      <w:r w:rsidRPr="00DE00DC">
        <w:rPr>
          <w:rFonts w:hint="cs"/>
          <w:sz w:val="20"/>
          <w:szCs w:val="22"/>
          <w:rtl/>
          <w:lang w:bidi="fa-IR"/>
        </w:rPr>
        <w:t xml:space="preserve"> در اکثر مدارس س</w:t>
      </w:r>
      <w:r w:rsidR="00890657" w:rsidRPr="00DE00DC">
        <w:rPr>
          <w:rFonts w:hint="cs"/>
          <w:sz w:val="20"/>
          <w:szCs w:val="22"/>
          <w:rtl/>
          <w:lang w:bidi="fa-IR"/>
        </w:rPr>
        <w:t>ر</w:t>
      </w:r>
      <w:r w:rsidRPr="00DE00DC">
        <w:rPr>
          <w:rFonts w:hint="cs"/>
          <w:sz w:val="20"/>
          <w:szCs w:val="22"/>
          <w:rtl/>
          <w:lang w:bidi="fa-IR"/>
        </w:rPr>
        <w:t xml:space="preserve">اسر جهان  این نرم افزار آموزش داده می شود. </w:t>
      </w:r>
    </w:p>
    <w:p w:rsidR="008B2CC5" w:rsidRPr="00DE00DC" w:rsidRDefault="005D3B08" w:rsidP="005D3B08">
      <w:pPr>
        <w:pStyle w:val="Heading3"/>
        <w:numPr>
          <w:ilvl w:val="0"/>
          <w:numId w:val="0"/>
        </w:numPr>
        <w:ind w:left="425"/>
        <w:rPr>
          <w:sz w:val="20"/>
          <w:szCs w:val="22"/>
        </w:rPr>
      </w:pPr>
      <w:r w:rsidRPr="00DE00DC">
        <w:rPr>
          <w:rFonts w:hint="cs"/>
          <w:sz w:val="20"/>
          <w:szCs w:val="22"/>
          <w:rtl/>
          <w:lang w:bidi="fa-IR"/>
        </w:rPr>
        <w:t>حتی رباتهای زیادی نیز ساخته شده است که زبان اسکرچ را می شناسند و بوسیله برنامه نویسی اسکرچ قابل کنترل هستند. با یادگرفتن اسکرچ قادر خواهید بود که برنامه نویسی رباتیک را نیز یادبگیرید و وارد جهان پر رمز و راز رباتها شوید!</w:t>
      </w:r>
    </w:p>
    <w:p w:rsidR="005D3B08" w:rsidRPr="00DE00DC" w:rsidRDefault="005D3B08" w:rsidP="00CA4B98">
      <w:pPr>
        <w:pStyle w:val="Heading3"/>
        <w:numPr>
          <w:ilvl w:val="0"/>
          <w:numId w:val="0"/>
        </w:numPr>
        <w:ind w:left="990" w:hanging="596"/>
        <w:rPr>
          <w:sz w:val="20"/>
          <w:szCs w:val="22"/>
          <w:rtl/>
        </w:rPr>
      </w:pPr>
      <w:r w:rsidRPr="00DE00DC">
        <w:rPr>
          <w:rFonts w:hint="cs"/>
          <w:sz w:val="20"/>
          <w:szCs w:val="22"/>
          <w:rtl/>
        </w:rPr>
        <w:t>کمی حوصله کنید تا قدم به قدم با هم اسکرچ را یاد بگیریم و با آن بازی</w:t>
      </w:r>
      <w:r w:rsidR="003A78C9" w:rsidRPr="00DE00DC">
        <w:rPr>
          <w:sz w:val="20"/>
          <w:szCs w:val="22"/>
        </w:rPr>
        <w:t xml:space="preserve"> </w:t>
      </w:r>
      <w:r w:rsidRPr="00DE00DC">
        <w:rPr>
          <w:rFonts w:hint="cs"/>
          <w:sz w:val="20"/>
          <w:szCs w:val="22"/>
          <w:rtl/>
        </w:rPr>
        <w:t>های مهیج درست کنیم.</w:t>
      </w:r>
    </w:p>
    <w:p w:rsidR="001049D4" w:rsidRDefault="001049D4" w:rsidP="001049D4">
      <w:pPr>
        <w:rPr>
          <w:rtl/>
        </w:rPr>
      </w:pPr>
    </w:p>
    <w:p w:rsidR="00A674BB" w:rsidRDefault="00A674BB" w:rsidP="001049D4">
      <w:pPr>
        <w:rPr>
          <w:rtl/>
        </w:rPr>
      </w:pPr>
    </w:p>
    <w:p w:rsidR="00A674BB" w:rsidRDefault="00A674BB" w:rsidP="001049D4">
      <w:pPr>
        <w:rPr>
          <w:rtl/>
        </w:rPr>
      </w:pPr>
    </w:p>
    <w:p w:rsidR="00A674BB" w:rsidRDefault="00C004C1" w:rsidP="001049D4">
      <w:pPr>
        <w:rPr>
          <w:rtl/>
        </w:rPr>
      </w:pPr>
      <w:r w:rsidRPr="00CF3FED">
        <w:rPr>
          <w:noProof/>
          <w:lang w:bidi="fa-IR"/>
        </w:rPr>
        <w:drawing>
          <wp:anchor distT="0" distB="0" distL="114300" distR="114300" simplePos="0" relativeHeight="251746304" behindDoc="1" locked="0" layoutInCell="1" allowOverlap="1" wp14:anchorId="37747744" wp14:editId="0A102E65">
            <wp:simplePos x="0" y="0"/>
            <wp:positionH relativeFrom="margin">
              <wp:posOffset>702417</wp:posOffset>
            </wp:positionH>
            <wp:positionV relativeFrom="page">
              <wp:posOffset>4226971</wp:posOffset>
            </wp:positionV>
            <wp:extent cx="4951730" cy="1417320"/>
            <wp:effectExtent l="57150" t="57150" r="115570" b="106680"/>
            <wp:wrapTight wrapText="bothSides">
              <wp:wrapPolygon edited="0">
                <wp:start x="-83" y="-871"/>
                <wp:lineTo x="-249" y="-581"/>
                <wp:lineTo x="-249" y="21774"/>
                <wp:lineTo x="-83" y="22935"/>
                <wp:lineTo x="21855" y="22935"/>
                <wp:lineTo x="21855" y="22645"/>
                <wp:lineTo x="22021" y="18290"/>
                <wp:lineTo x="22021" y="4065"/>
                <wp:lineTo x="21772" y="-290"/>
                <wp:lineTo x="21772" y="-871"/>
                <wp:lineTo x="-83" y="-87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1.png"/>
                    <pic:cNvPicPr/>
                  </pic:nvPicPr>
                  <pic:blipFill>
                    <a:blip r:embed="rId14">
                      <a:extLst>
                        <a:ext uri="{28A0092B-C50C-407E-A947-70E740481C1C}">
                          <a14:useLocalDpi xmlns:a14="http://schemas.microsoft.com/office/drawing/2010/main" val="0"/>
                        </a:ext>
                      </a:extLst>
                    </a:blip>
                    <a:stretch>
                      <a:fillRect/>
                    </a:stretch>
                  </pic:blipFill>
                  <pic:spPr>
                    <a:xfrm>
                      <a:off x="0" y="0"/>
                      <a:ext cx="4951730" cy="1417320"/>
                    </a:xfrm>
                    <a:prstGeom prst="rect">
                      <a:avLst/>
                    </a:prstGeom>
                    <a:ln w="3175">
                      <a:solidFill>
                        <a:schemeClr val="bg1">
                          <a:lumMod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A674BB" w:rsidRDefault="00A674BB" w:rsidP="001049D4">
      <w:pPr>
        <w:rPr>
          <w:rtl/>
        </w:rPr>
      </w:pPr>
    </w:p>
    <w:p w:rsidR="00A674BB" w:rsidRDefault="00A674BB" w:rsidP="001049D4">
      <w:pPr>
        <w:rPr>
          <w:rtl/>
        </w:rPr>
      </w:pPr>
    </w:p>
    <w:p w:rsidR="001049D4" w:rsidRDefault="001049D4"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C004C1" w:rsidP="001049D4">
      <w:r>
        <w:rPr>
          <w:noProof/>
          <w:lang w:bidi="fa-IR"/>
        </w:rPr>
        <w:drawing>
          <wp:anchor distT="0" distB="0" distL="114300" distR="114300" simplePos="0" relativeHeight="251873280" behindDoc="1" locked="0" layoutInCell="1" allowOverlap="1">
            <wp:simplePos x="0" y="0"/>
            <wp:positionH relativeFrom="margin">
              <wp:align>center</wp:align>
            </wp:positionH>
            <wp:positionV relativeFrom="page">
              <wp:posOffset>6341745</wp:posOffset>
            </wp:positionV>
            <wp:extent cx="2409825" cy="1895475"/>
            <wp:effectExtent l="0" t="0" r="9525" b="9525"/>
            <wp:wrapTight wrapText="bothSides">
              <wp:wrapPolygon edited="0">
                <wp:start x="0" y="0"/>
                <wp:lineTo x="0" y="21491"/>
                <wp:lineTo x="21515" y="21491"/>
                <wp:lineTo x="21515"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cratch2.jpg"/>
                    <pic:cNvPicPr/>
                  </pic:nvPicPr>
                  <pic:blipFill>
                    <a:blip r:embed="rId15">
                      <a:extLst>
                        <a:ext uri="{28A0092B-C50C-407E-A947-70E740481C1C}">
                          <a14:useLocalDpi xmlns:a14="http://schemas.microsoft.com/office/drawing/2010/main" val="0"/>
                        </a:ext>
                      </a:extLst>
                    </a:blip>
                    <a:stretch>
                      <a:fillRect/>
                    </a:stretch>
                  </pic:blipFill>
                  <pic:spPr>
                    <a:xfrm>
                      <a:off x="0" y="0"/>
                      <a:ext cx="2409825" cy="1895475"/>
                    </a:xfrm>
                    <a:prstGeom prst="rect">
                      <a:avLst/>
                    </a:prstGeom>
                  </pic:spPr>
                </pic:pic>
              </a:graphicData>
            </a:graphic>
          </wp:anchor>
        </w:drawing>
      </w:r>
    </w:p>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Pr>
        <w:rPr>
          <w:rtl/>
        </w:rPr>
      </w:pPr>
    </w:p>
    <w:p w:rsidR="00A674BB" w:rsidRDefault="00A674BB"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Default="0071153F" w:rsidP="001049D4"/>
    <w:p w:rsidR="0071153F" w:rsidRPr="001049D4" w:rsidRDefault="0071153F" w:rsidP="001049D4"/>
    <w:p w:rsidR="008B2CC5" w:rsidRPr="00CF3FED" w:rsidRDefault="001049D4" w:rsidP="00CA138E">
      <w:pPr>
        <w:pStyle w:val="Heading1"/>
        <w:numPr>
          <w:ilvl w:val="0"/>
          <w:numId w:val="0"/>
        </w:numPr>
        <w:shd w:val="clear" w:color="auto" w:fill="8DB3E2" w:themeFill="text2" w:themeFillTint="66"/>
      </w:pPr>
      <w:r w:rsidRPr="00CA138E">
        <w:rPr>
          <w:rStyle w:val="Heading1Char"/>
          <w:rFonts w:hint="cs"/>
          <w:b/>
          <w:bCs/>
          <w:shd w:val="clear" w:color="auto" w:fill="8DB3E2" w:themeFill="text2" w:themeFillTint="66"/>
          <w:rtl/>
        </w:rPr>
        <w:lastRenderedPageBreak/>
        <w:t>محیط</w:t>
      </w:r>
      <w:r>
        <w:rPr>
          <w:rFonts w:hint="cs"/>
          <w:rtl/>
        </w:rPr>
        <w:t xml:space="preserve"> اسکرچ</w:t>
      </w:r>
    </w:p>
    <w:p w:rsidR="008B2CC5" w:rsidRPr="00DE00DC" w:rsidRDefault="00586B93" w:rsidP="00FC207B">
      <w:pPr>
        <w:pStyle w:val="Heading4"/>
        <w:ind w:left="706" w:hanging="768"/>
        <w:rPr>
          <w:sz w:val="22"/>
          <w:szCs w:val="22"/>
        </w:rPr>
      </w:pPr>
      <w:r w:rsidRPr="00CF3FED">
        <w:rPr>
          <w:noProof/>
          <w:lang w:bidi="fa-IR"/>
        </w:rPr>
        <w:drawing>
          <wp:anchor distT="0" distB="0" distL="114300" distR="114300" simplePos="0" relativeHeight="251662336" behindDoc="1" locked="0" layoutInCell="1" allowOverlap="1" wp14:anchorId="61569925" wp14:editId="523DFF3A">
            <wp:simplePos x="0" y="0"/>
            <wp:positionH relativeFrom="margin">
              <wp:posOffset>-309390</wp:posOffset>
            </wp:positionH>
            <wp:positionV relativeFrom="paragraph">
              <wp:posOffset>252535</wp:posOffset>
            </wp:positionV>
            <wp:extent cx="4841381" cy="2750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1381" cy="2750400"/>
                    </a:xfrm>
                    <a:prstGeom prst="rect">
                      <a:avLst/>
                    </a:prstGeom>
                    <a:noFill/>
                    <a:effectLst/>
                  </pic:spPr>
                </pic:pic>
              </a:graphicData>
            </a:graphic>
            <wp14:sizeRelH relativeFrom="page">
              <wp14:pctWidth>0</wp14:pctWidth>
            </wp14:sizeRelH>
            <wp14:sizeRelV relativeFrom="page">
              <wp14:pctHeight>0</wp14:pctHeight>
            </wp14:sizeRelV>
          </wp:anchor>
        </w:drawing>
      </w:r>
      <w:r w:rsidR="001049D4" w:rsidRPr="00DE00DC">
        <w:rPr>
          <w:rFonts w:hint="cs"/>
          <w:sz w:val="22"/>
          <w:szCs w:val="22"/>
          <w:rtl/>
        </w:rPr>
        <w:t>محیط اسکرچ بسیار ساده است و به راحتی می توانید با قسمتهای مختلف آن آشنا شوید. بخ</w:t>
      </w:r>
      <w:r w:rsidR="003A78C9" w:rsidRPr="00DE00DC">
        <w:rPr>
          <w:rFonts w:hint="cs"/>
          <w:sz w:val="22"/>
          <w:szCs w:val="22"/>
          <w:rtl/>
          <w:lang w:bidi="fa-IR"/>
        </w:rPr>
        <w:t>ش</w:t>
      </w:r>
      <w:r w:rsidR="001049D4" w:rsidRPr="00DE00DC">
        <w:rPr>
          <w:rFonts w:hint="cs"/>
          <w:sz w:val="22"/>
          <w:szCs w:val="22"/>
          <w:rtl/>
        </w:rPr>
        <w:t xml:space="preserve"> های مختلف این محیط برنامه نویس</w:t>
      </w:r>
      <w:r w:rsidR="00FC207B">
        <w:rPr>
          <w:rFonts w:hint="cs"/>
          <w:sz w:val="22"/>
          <w:szCs w:val="22"/>
          <w:rtl/>
        </w:rPr>
        <w:t xml:space="preserve">ی شامل موارد </w:t>
      </w:r>
      <w:r w:rsidR="001049D4" w:rsidRPr="00DE00DC">
        <w:rPr>
          <w:rFonts w:hint="cs"/>
          <w:sz w:val="22"/>
          <w:szCs w:val="22"/>
          <w:rtl/>
        </w:rPr>
        <w:t>زیر است:</w:t>
      </w:r>
    </w:p>
    <w:p w:rsidR="008B2CC5" w:rsidRPr="00CF3FED" w:rsidRDefault="008B2CC5" w:rsidP="008B2CC5">
      <w:pPr>
        <w:widowControl w:val="0"/>
        <w:rPr>
          <w:rtl/>
          <w:lang w:bidi="fa-IR"/>
        </w:rPr>
      </w:pPr>
    </w:p>
    <w:p w:rsidR="008B2CC5" w:rsidRDefault="001049D4" w:rsidP="008B779D">
      <w:pPr>
        <w:pStyle w:val="Heading4"/>
        <w:ind w:hanging="626"/>
        <w:rPr>
          <w:noProof/>
        </w:rPr>
      </w:pPr>
      <w:r>
        <w:rPr>
          <w:noProof/>
        </w:rPr>
        <w:t xml:space="preserve">Tabs </w:t>
      </w:r>
    </w:p>
    <w:p w:rsidR="008B779D" w:rsidRPr="00DE00DC" w:rsidRDefault="001049D4" w:rsidP="003A78C9">
      <w:pPr>
        <w:ind w:left="565"/>
        <w:rPr>
          <w:sz w:val="16"/>
          <w:rtl/>
          <w:lang w:bidi="fa-IR"/>
        </w:rPr>
      </w:pPr>
      <w:r w:rsidRPr="00DE00DC">
        <w:rPr>
          <w:rFonts w:hint="cs"/>
          <w:sz w:val="16"/>
          <w:rtl/>
          <w:lang w:bidi="fa-IR"/>
        </w:rPr>
        <w:t xml:space="preserve">دسته بندی بلاکهای برنامه نویسی به 3 بخش اصلی </w:t>
      </w:r>
    </w:p>
    <w:p w:rsidR="003A78C9" w:rsidRDefault="003A78C9" w:rsidP="003A78C9">
      <w:pPr>
        <w:ind w:left="565"/>
        <w:rPr>
          <w:rtl/>
          <w:lang w:bidi="fa-IR"/>
        </w:rPr>
      </w:pPr>
    </w:p>
    <w:p w:rsidR="001049D4" w:rsidRDefault="003A78C9" w:rsidP="008B779D">
      <w:pPr>
        <w:ind w:left="1191" w:hanging="626"/>
        <w:rPr>
          <w:rtl/>
          <w:lang w:bidi="fa-IR"/>
        </w:rPr>
      </w:pPr>
      <w:r>
        <w:rPr>
          <w:rFonts w:hint="cs"/>
          <w:rtl/>
          <w:lang w:bidi="fa-IR"/>
        </w:rPr>
        <w:t xml:space="preserve">  </w:t>
      </w:r>
      <w:proofErr w:type="gramStart"/>
      <w:r w:rsidR="008B779D">
        <w:rPr>
          <w:lang w:bidi="fa-IR"/>
        </w:rPr>
        <w:t xml:space="preserve">Sounds </w:t>
      </w:r>
      <w:r>
        <w:rPr>
          <w:rFonts w:hint="cs"/>
          <w:rtl/>
          <w:lang w:bidi="fa-IR"/>
        </w:rPr>
        <w:t xml:space="preserve"> </w:t>
      </w:r>
      <w:r w:rsidR="008B779D">
        <w:rPr>
          <w:rFonts w:hint="cs"/>
          <w:rtl/>
          <w:lang w:bidi="fa-IR"/>
        </w:rPr>
        <w:t>:</w:t>
      </w:r>
      <w:proofErr w:type="gramEnd"/>
      <w:r w:rsidR="008B779D">
        <w:rPr>
          <w:rFonts w:hint="cs"/>
          <w:rtl/>
          <w:lang w:bidi="fa-IR"/>
        </w:rPr>
        <w:t xml:space="preserve"> تن</w:t>
      </w:r>
      <w:r w:rsidR="001049D4">
        <w:rPr>
          <w:rFonts w:hint="cs"/>
          <w:rtl/>
          <w:lang w:bidi="fa-IR"/>
        </w:rPr>
        <w:t xml:space="preserve">ظیمات مربوط به صدا </w:t>
      </w:r>
    </w:p>
    <w:p w:rsidR="001049D4" w:rsidRDefault="003A78C9" w:rsidP="006D1223">
      <w:pPr>
        <w:ind w:left="565"/>
        <w:rPr>
          <w:lang w:bidi="fa-IR"/>
        </w:rPr>
      </w:pPr>
      <w:r>
        <w:rPr>
          <w:rFonts w:hint="cs"/>
          <w:rtl/>
          <w:lang w:bidi="fa-IR"/>
        </w:rPr>
        <w:t xml:space="preserve">  </w:t>
      </w:r>
      <w:r w:rsidR="008B779D">
        <w:rPr>
          <w:lang w:bidi="fa-IR"/>
        </w:rPr>
        <w:t xml:space="preserve"> </w:t>
      </w:r>
      <w:proofErr w:type="gramStart"/>
      <w:r w:rsidR="008B779D">
        <w:rPr>
          <w:lang w:bidi="fa-IR"/>
        </w:rPr>
        <w:t>:Costumes</w:t>
      </w:r>
      <w:proofErr w:type="gramEnd"/>
      <w:r w:rsidR="008B779D">
        <w:rPr>
          <w:lang w:bidi="fa-IR"/>
        </w:rPr>
        <w:t xml:space="preserve"> </w:t>
      </w:r>
      <w:r w:rsidR="008B779D">
        <w:rPr>
          <w:rFonts w:hint="cs"/>
          <w:rtl/>
          <w:lang w:bidi="fa-IR"/>
        </w:rPr>
        <w:t xml:space="preserve">تنظیمات مربوط به شکل </w:t>
      </w:r>
      <w:r w:rsidR="008B779D">
        <w:rPr>
          <w:lang w:bidi="fa-IR"/>
        </w:rPr>
        <w:t xml:space="preserve">Sprite </w:t>
      </w:r>
      <w:r w:rsidR="008B779D">
        <w:rPr>
          <w:rFonts w:hint="cs"/>
          <w:rtl/>
          <w:lang w:bidi="fa-IR"/>
        </w:rPr>
        <w:t xml:space="preserve"> ها</w:t>
      </w:r>
    </w:p>
    <w:p w:rsidR="008B779D" w:rsidRPr="008B779D" w:rsidRDefault="003A78C9" w:rsidP="006D1223">
      <w:pPr>
        <w:pStyle w:val="Heading4"/>
        <w:numPr>
          <w:ilvl w:val="0"/>
          <w:numId w:val="0"/>
        </w:numPr>
        <w:ind w:left="565"/>
        <w:rPr>
          <w:szCs w:val="20"/>
          <w:rtl/>
          <w:lang w:bidi="fa-IR"/>
        </w:rPr>
      </w:pPr>
      <w:r>
        <w:rPr>
          <w:rFonts w:hint="cs"/>
          <w:sz w:val="17"/>
          <w:szCs w:val="17"/>
          <w:rtl/>
        </w:rPr>
        <w:t xml:space="preserve">   </w:t>
      </w:r>
      <w:r w:rsidR="008B779D" w:rsidRPr="008B779D">
        <w:rPr>
          <w:sz w:val="17"/>
          <w:szCs w:val="17"/>
        </w:rPr>
        <w:t>Scripts</w:t>
      </w:r>
      <w:r w:rsidR="008B779D" w:rsidRPr="008B779D">
        <w:rPr>
          <w:rFonts w:hint="cs"/>
          <w:szCs w:val="20"/>
          <w:rtl/>
          <w:lang w:bidi="fa-IR"/>
        </w:rPr>
        <w:t>: بلاکهای برنامه نویسی</w:t>
      </w:r>
    </w:p>
    <w:p w:rsidR="008B779D" w:rsidRDefault="008B779D" w:rsidP="008B779D">
      <w:pPr>
        <w:pStyle w:val="Heading4"/>
        <w:ind w:left="706"/>
      </w:pPr>
      <w:r>
        <w:t>Stage</w:t>
      </w:r>
    </w:p>
    <w:p w:rsidR="003A78C9" w:rsidRDefault="008B779D" w:rsidP="003A78C9">
      <w:pPr>
        <w:ind w:left="565"/>
        <w:rPr>
          <w:rtl/>
          <w:lang w:bidi="fa-IR"/>
        </w:rPr>
      </w:pPr>
      <w:r>
        <w:rPr>
          <w:rFonts w:hint="cs"/>
          <w:rtl/>
          <w:lang w:bidi="fa-IR"/>
        </w:rPr>
        <w:t>محل اجرا شدن برنامه با استفاده از کدهایی که کاربر</w:t>
      </w:r>
    </w:p>
    <w:p w:rsidR="008B779D" w:rsidRPr="008B779D" w:rsidRDefault="008B779D" w:rsidP="003A78C9">
      <w:pPr>
        <w:ind w:left="565"/>
        <w:rPr>
          <w:rFonts w:cstheme="minorBidi"/>
          <w:rtl/>
          <w:lang w:bidi="fa-IR"/>
        </w:rPr>
      </w:pPr>
      <w:r>
        <w:rPr>
          <w:rFonts w:hint="cs"/>
          <w:rtl/>
          <w:lang w:bidi="fa-IR"/>
        </w:rPr>
        <w:t xml:space="preserve"> مشخص کرده است.</w:t>
      </w:r>
    </w:p>
    <w:p w:rsidR="008B2CC5" w:rsidRDefault="001049D4" w:rsidP="008B779D">
      <w:pPr>
        <w:pStyle w:val="Heading4"/>
        <w:ind w:left="706"/>
        <w:rPr>
          <w:rtl/>
        </w:rPr>
      </w:pPr>
      <w:r>
        <w:t>Sprites List</w:t>
      </w:r>
    </w:p>
    <w:p w:rsidR="008B779D" w:rsidRDefault="008B779D" w:rsidP="008B779D">
      <w:pPr>
        <w:ind w:left="536"/>
        <w:rPr>
          <w:rtl/>
          <w:lang w:bidi="fa-IR"/>
        </w:rPr>
      </w:pPr>
      <w:r>
        <w:rPr>
          <w:rFonts w:hint="cs"/>
          <w:rtl/>
        </w:rPr>
        <w:t xml:space="preserve">لیست تمام </w:t>
      </w:r>
      <w:r>
        <w:t xml:space="preserve">Sprite </w:t>
      </w:r>
      <w:r>
        <w:rPr>
          <w:rFonts w:hint="cs"/>
          <w:rtl/>
          <w:lang w:bidi="fa-IR"/>
        </w:rPr>
        <w:t xml:space="preserve"> هایی که برای آنها کد می نویسیم</w:t>
      </w:r>
    </w:p>
    <w:p w:rsidR="008B779D" w:rsidRPr="008B779D" w:rsidRDefault="008B779D" w:rsidP="008B779D">
      <w:pPr>
        <w:ind w:left="536"/>
        <w:rPr>
          <w:rtl/>
          <w:lang w:bidi="fa-IR"/>
        </w:rPr>
      </w:pPr>
      <w:r>
        <w:rPr>
          <w:rFonts w:hint="cs"/>
          <w:rtl/>
          <w:lang w:bidi="fa-IR"/>
        </w:rPr>
        <w:t>در این قسمت وجود دارد.</w:t>
      </w:r>
    </w:p>
    <w:p w:rsidR="008B2CC5" w:rsidRDefault="001049D4" w:rsidP="008B779D">
      <w:pPr>
        <w:pStyle w:val="Heading4"/>
        <w:ind w:left="706"/>
        <w:rPr>
          <w:rtl/>
        </w:rPr>
      </w:pPr>
      <w:r>
        <w:t xml:space="preserve">Blocks </w:t>
      </w:r>
      <w:proofErr w:type="spellStart"/>
      <w:r>
        <w:t>Pallette</w:t>
      </w:r>
      <w:proofErr w:type="spellEnd"/>
    </w:p>
    <w:p w:rsidR="008B779D" w:rsidRDefault="008B779D" w:rsidP="008B779D">
      <w:pPr>
        <w:ind w:left="536"/>
        <w:rPr>
          <w:rtl/>
        </w:rPr>
      </w:pPr>
      <w:r>
        <w:rPr>
          <w:rFonts w:hint="cs"/>
          <w:rtl/>
        </w:rPr>
        <w:t>اصلی ترین بخش برنامه که در بخش میانی</w:t>
      </w:r>
    </w:p>
    <w:p w:rsidR="008B779D" w:rsidRDefault="008B779D" w:rsidP="008B779D">
      <w:pPr>
        <w:ind w:left="536"/>
        <w:rPr>
          <w:rtl/>
        </w:rPr>
      </w:pPr>
      <w:r>
        <w:rPr>
          <w:rFonts w:hint="cs"/>
          <w:rtl/>
        </w:rPr>
        <w:t>قرار دارد، دستورات یا بلاکهای برنامه نویسی است.</w:t>
      </w:r>
    </w:p>
    <w:p w:rsidR="006D1223" w:rsidRPr="008B779D" w:rsidRDefault="006D1223" w:rsidP="008B779D">
      <w:pPr>
        <w:ind w:left="536"/>
      </w:pPr>
      <w:r>
        <w:rPr>
          <w:rFonts w:hint="cs"/>
          <w:rtl/>
        </w:rPr>
        <w:t>این دستورات به 10 نوع یا دسته مختلف تقسیم شده اند.</w:t>
      </w:r>
    </w:p>
    <w:p w:rsidR="008B2CC5" w:rsidRDefault="001049D4" w:rsidP="008B779D">
      <w:pPr>
        <w:pStyle w:val="Heading4"/>
        <w:ind w:left="706"/>
        <w:rPr>
          <w:rtl/>
        </w:rPr>
      </w:pPr>
      <w:r>
        <w:t>Sprites Area</w:t>
      </w:r>
    </w:p>
    <w:p w:rsidR="006D1223" w:rsidRDefault="006D1223" w:rsidP="00DE00DC">
      <w:pPr>
        <w:ind w:left="536"/>
        <w:rPr>
          <w:lang w:bidi="fa-IR"/>
        </w:rPr>
      </w:pPr>
      <w:r>
        <w:rPr>
          <w:rFonts w:hint="cs"/>
          <w:rtl/>
        </w:rPr>
        <w:t xml:space="preserve">اینجا ناحیه کدنویسی است. در این قسمت برای </w:t>
      </w:r>
      <w:r>
        <w:t xml:space="preserve">Sprite </w:t>
      </w:r>
      <w:r>
        <w:rPr>
          <w:rFonts w:hint="cs"/>
          <w:rtl/>
          <w:lang w:bidi="fa-IR"/>
        </w:rPr>
        <w:t xml:space="preserve"> ها با استف</w:t>
      </w:r>
      <w:r w:rsidR="00DE00DC">
        <w:rPr>
          <w:rFonts w:hint="cs"/>
          <w:rtl/>
          <w:lang w:bidi="fa-IR"/>
        </w:rPr>
        <w:t>ا</w:t>
      </w:r>
      <w:r>
        <w:rPr>
          <w:rFonts w:hint="cs"/>
          <w:rtl/>
          <w:lang w:bidi="fa-IR"/>
        </w:rPr>
        <w:t xml:space="preserve">ده از بلاکهایی که در </w:t>
      </w:r>
      <w:r>
        <w:rPr>
          <w:lang w:bidi="fa-IR"/>
        </w:rPr>
        <w:t xml:space="preserve">Blocks </w:t>
      </w:r>
      <w:proofErr w:type="spellStart"/>
      <w:r>
        <w:rPr>
          <w:lang w:bidi="fa-IR"/>
        </w:rPr>
        <w:t>Pallette</w:t>
      </w:r>
      <w:proofErr w:type="spellEnd"/>
      <w:r>
        <w:rPr>
          <w:rFonts w:hint="cs"/>
          <w:rtl/>
          <w:lang w:bidi="fa-IR"/>
        </w:rPr>
        <w:t xml:space="preserve"> </w:t>
      </w:r>
      <w:r>
        <w:rPr>
          <w:lang w:bidi="fa-IR"/>
        </w:rPr>
        <w:t xml:space="preserve"> </w:t>
      </w:r>
      <w:r>
        <w:rPr>
          <w:rFonts w:hint="cs"/>
          <w:rtl/>
          <w:lang w:bidi="fa-IR"/>
        </w:rPr>
        <w:t>وجود دارد برنامه می نویسیم.در اینجا بلاکها مانند قطعات پازل یا لگو  با نقشه شما در کنار هم قرار می گیرند و اگر همه ی کدها به درستی کنار هم چیده شوند، بازی شما به درستی اجرا می شود.</w:t>
      </w:r>
    </w:p>
    <w:p w:rsidR="0071153F" w:rsidRDefault="0071153F" w:rsidP="006D1223">
      <w:pPr>
        <w:ind w:left="536"/>
        <w:rPr>
          <w:rtl/>
          <w:lang w:bidi="fa-IR"/>
        </w:rPr>
      </w:pPr>
    </w:p>
    <w:p w:rsidR="0055331C" w:rsidRDefault="0055331C" w:rsidP="006D1223">
      <w:pPr>
        <w:ind w:left="536"/>
        <w:rPr>
          <w:rtl/>
          <w:lang w:bidi="fa-IR"/>
        </w:rPr>
      </w:pPr>
    </w:p>
    <w:p w:rsidR="0055331C" w:rsidRDefault="0055331C" w:rsidP="006D1223">
      <w:pPr>
        <w:ind w:left="536"/>
        <w:rPr>
          <w:rtl/>
          <w:lang w:bidi="fa-IR"/>
        </w:rPr>
      </w:pPr>
    </w:p>
    <w:p w:rsidR="00A674BB" w:rsidRDefault="00430C83" w:rsidP="006D1223">
      <w:pPr>
        <w:ind w:left="536"/>
        <w:rPr>
          <w:rtl/>
          <w:lang w:bidi="fa-IR"/>
        </w:rPr>
      </w:pPr>
      <w:r>
        <w:rPr>
          <w:noProof/>
          <w:rtl/>
          <w:lang w:bidi="fa-IR"/>
        </w:rPr>
        <mc:AlternateContent>
          <mc:Choice Requires="wps">
            <w:drawing>
              <wp:anchor distT="0" distB="0" distL="114300" distR="114300" simplePos="0" relativeHeight="251931648" behindDoc="1" locked="0" layoutInCell="1" allowOverlap="1">
                <wp:simplePos x="0" y="0"/>
                <wp:positionH relativeFrom="column">
                  <wp:posOffset>4082015</wp:posOffset>
                </wp:positionH>
                <wp:positionV relativeFrom="paragraph">
                  <wp:posOffset>147555</wp:posOffset>
                </wp:positionV>
                <wp:extent cx="2160000" cy="417555"/>
                <wp:effectExtent l="0" t="0" r="12065" b="20955"/>
                <wp:wrapNone/>
                <wp:docPr id="49" name="Rounded Rectangle 49"/>
                <wp:cNvGraphicFramePr/>
                <a:graphic xmlns:a="http://schemas.openxmlformats.org/drawingml/2006/main">
                  <a:graphicData uri="http://schemas.microsoft.com/office/word/2010/wordprocessingShape">
                    <wps:wsp>
                      <wps:cNvSpPr/>
                      <wps:spPr>
                        <a:xfrm>
                          <a:off x="0" y="0"/>
                          <a:ext cx="2160000" cy="4175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8629D1" id="Rounded Rectangle 49" o:spid="_x0000_s1026" style="position:absolute;margin-left:321.4pt;margin-top:11.6pt;width:170.1pt;height:32.9pt;z-index:-25138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" fillcolor="#4f81bd [3204]" strokecolor="#243f60 [1604]" strokeweight="2pt"/>
            </w:pict>
          </mc:Fallback>
        </mc:AlternateContent>
      </w:r>
    </w:p>
    <w:p w:rsidR="006D1223" w:rsidRPr="003A78C9" w:rsidRDefault="006D1223" w:rsidP="00C45BAC">
      <w:pPr>
        <w:ind w:left="536"/>
        <w:rPr>
          <w:sz w:val="32"/>
          <w:szCs w:val="40"/>
          <w:lang w:bidi="fa-IR"/>
        </w:rPr>
      </w:pPr>
      <w:r w:rsidRPr="003A78C9">
        <w:rPr>
          <w:rFonts w:hint="cs"/>
          <w:sz w:val="32"/>
          <w:szCs w:val="40"/>
          <w:rtl/>
          <w:lang w:bidi="fa-IR"/>
        </w:rPr>
        <w:t xml:space="preserve">علامتهای    </w:t>
      </w:r>
      <w:r w:rsidRPr="003A78C9">
        <w:rPr>
          <w:noProof/>
          <w:sz w:val="32"/>
          <w:szCs w:val="40"/>
          <w:lang w:bidi="fa-IR"/>
        </w:rPr>
        <w:drawing>
          <wp:inline distT="0" distB="0" distL="0" distR="0" wp14:anchorId="71C3E418" wp14:editId="03125672">
            <wp:extent cx="200851" cy="213023"/>
            <wp:effectExtent l="0" t="0" r="889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een.png"/>
                    <pic:cNvPicPr/>
                  </pic:nvPicPr>
                  <pic:blipFill>
                    <a:blip r:embed="rId17">
                      <a:extLst>
                        <a:ext uri="{28A0092B-C50C-407E-A947-70E740481C1C}">
                          <a14:useLocalDpi xmlns:a14="http://schemas.microsoft.com/office/drawing/2010/main" val="0"/>
                        </a:ext>
                      </a:extLst>
                    </a:blip>
                    <a:stretch>
                      <a:fillRect/>
                    </a:stretch>
                  </pic:blipFill>
                  <pic:spPr>
                    <a:xfrm>
                      <a:off x="0" y="0"/>
                      <a:ext cx="200851" cy="213023"/>
                    </a:xfrm>
                    <a:prstGeom prst="rect">
                      <a:avLst/>
                    </a:prstGeom>
                  </pic:spPr>
                </pic:pic>
              </a:graphicData>
            </a:graphic>
          </wp:inline>
        </w:drawing>
      </w:r>
      <w:r w:rsidRPr="003A78C9">
        <w:rPr>
          <w:rFonts w:hint="cs"/>
          <w:sz w:val="32"/>
          <w:szCs w:val="40"/>
          <w:rtl/>
          <w:lang w:bidi="fa-IR"/>
        </w:rPr>
        <w:t xml:space="preserve">  </w:t>
      </w:r>
      <w:r w:rsidRPr="003A78C9">
        <w:rPr>
          <w:rFonts w:hint="cs"/>
          <w:noProof/>
          <w:sz w:val="32"/>
          <w:szCs w:val="40"/>
          <w:rtl/>
          <w:lang w:bidi="fa-IR"/>
        </w:rPr>
        <w:drawing>
          <wp:inline distT="0" distB="0" distL="0" distR="0">
            <wp:extent cx="158567" cy="17970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top.png"/>
                    <pic:cNvPicPr/>
                  </pic:nvPicPr>
                  <pic:blipFill>
                    <a:blip r:embed="rId18">
                      <a:extLst>
                        <a:ext uri="{28A0092B-C50C-407E-A947-70E740481C1C}">
                          <a14:useLocalDpi xmlns:a14="http://schemas.microsoft.com/office/drawing/2010/main" val="0"/>
                        </a:ext>
                      </a:extLst>
                    </a:blip>
                    <a:stretch>
                      <a:fillRect/>
                    </a:stretch>
                  </pic:blipFill>
                  <pic:spPr>
                    <a:xfrm>
                      <a:off x="0" y="0"/>
                      <a:ext cx="161605" cy="183152"/>
                    </a:xfrm>
                    <a:prstGeom prst="rect">
                      <a:avLst/>
                    </a:prstGeom>
                  </pic:spPr>
                </pic:pic>
              </a:graphicData>
            </a:graphic>
          </wp:inline>
        </w:drawing>
      </w:r>
      <w:r w:rsidRPr="003A78C9">
        <w:rPr>
          <w:rFonts w:hint="cs"/>
          <w:sz w:val="32"/>
          <w:szCs w:val="40"/>
          <w:rtl/>
          <w:lang w:bidi="fa-IR"/>
        </w:rPr>
        <w:t xml:space="preserve">  </w:t>
      </w:r>
      <w:r w:rsidRPr="003A78C9">
        <w:rPr>
          <w:rFonts w:hint="cs"/>
          <w:noProof/>
          <w:sz w:val="32"/>
          <w:szCs w:val="40"/>
          <w:rtl/>
          <w:lang w:bidi="fa-IR"/>
        </w:rPr>
        <w:drawing>
          <wp:inline distT="0" distB="0" distL="0" distR="0" wp14:anchorId="22204259" wp14:editId="4A9E0694">
            <wp:extent cx="232564" cy="17328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ull.png"/>
                    <pic:cNvPicPr/>
                  </pic:nvPicPr>
                  <pic:blipFill>
                    <a:blip r:embed="rId19">
                      <a:extLst>
                        <a:ext uri="{28A0092B-C50C-407E-A947-70E740481C1C}">
                          <a14:useLocalDpi xmlns:a14="http://schemas.microsoft.com/office/drawing/2010/main" val="0"/>
                        </a:ext>
                      </a:extLst>
                    </a:blip>
                    <a:stretch>
                      <a:fillRect/>
                    </a:stretch>
                  </pic:blipFill>
                  <pic:spPr>
                    <a:xfrm>
                      <a:off x="0" y="0"/>
                      <a:ext cx="232564" cy="173283"/>
                    </a:xfrm>
                    <a:prstGeom prst="rect">
                      <a:avLst/>
                    </a:prstGeom>
                  </pic:spPr>
                </pic:pic>
              </a:graphicData>
            </a:graphic>
          </wp:inline>
        </w:drawing>
      </w:r>
      <w:r w:rsidRPr="003A78C9">
        <w:rPr>
          <w:rFonts w:hint="cs"/>
          <w:sz w:val="32"/>
          <w:szCs w:val="40"/>
          <w:rtl/>
          <w:lang w:bidi="fa-IR"/>
        </w:rPr>
        <w:t xml:space="preserve">   </w:t>
      </w:r>
    </w:p>
    <w:p w:rsidR="006D1223" w:rsidRPr="00DE00DC" w:rsidRDefault="006D1223" w:rsidP="006D1223">
      <w:pPr>
        <w:ind w:left="536"/>
        <w:rPr>
          <w:sz w:val="18"/>
          <w:szCs w:val="22"/>
          <w:rtl/>
          <w:lang w:bidi="fa-IR"/>
        </w:rPr>
      </w:pPr>
      <w:r w:rsidRPr="00DE00DC">
        <w:rPr>
          <w:rFonts w:hint="cs"/>
          <w:sz w:val="18"/>
          <w:szCs w:val="22"/>
          <w:rtl/>
          <w:lang w:bidi="fa-IR"/>
        </w:rPr>
        <w:t xml:space="preserve"> در بالای صفحه(گوشه سمت راست)، 3 علامت وجود دارد که هریک معنی خاصی دارد.</w:t>
      </w:r>
      <w:r w:rsidR="00CA4B98" w:rsidRPr="00DE00DC">
        <w:rPr>
          <w:rFonts w:hint="cs"/>
          <w:noProof/>
          <w:sz w:val="18"/>
          <w:szCs w:val="22"/>
          <w:rtl/>
        </w:rPr>
        <w:t xml:space="preserve"> </w:t>
      </w:r>
    </w:p>
    <w:p w:rsidR="006D1223" w:rsidRPr="00DE00DC" w:rsidRDefault="00A674BB" w:rsidP="00A674BB">
      <w:pPr>
        <w:rPr>
          <w:sz w:val="18"/>
          <w:szCs w:val="22"/>
          <w:rtl/>
          <w:lang w:bidi="fa-IR"/>
        </w:rPr>
      </w:pPr>
      <w:r w:rsidRPr="00DE00DC">
        <w:rPr>
          <w:rFonts w:hint="cs"/>
          <w:sz w:val="18"/>
          <w:szCs w:val="22"/>
          <w:rtl/>
          <w:lang w:bidi="fa-IR"/>
        </w:rPr>
        <w:t xml:space="preserve">               </w:t>
      </w:r>
      <w:r w:rsidR="006D1223" w:rsidRPr="00DE00DC">
        <w:rPr>
          <w:rFonts w:hint="cs"/>
          <w:sz w:val="18"/>
          <w:szCs w:val="22"/>
          <w:rtl/>
          <w:lang w:bidi="fa-IR"/>
        </w:rPr>
        <w:t xml:space="preserve">علامت </w:t>
      </w:r>
      <w:r w:rsidR="006D1223" w:rsidRPr="00DE00DC">
        <w:rPr>
          <w:noProof/>
          <w:sz w:val="18"/>
          <w:szCs w:val="22"/>
          <w:lang w:bidi="fa-IR"/>
        </w:rPr>
        <w:drawing>
          <wp:inline distT="0" distB="0" distL="0" distR="0" wp14:anchorId="0FC3A265" wp14:editId="5F39ABBF">
            <wp:extent cx="200851" cy="213023"/>
            <wp:effectExtent l="0" t="0" r="889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een.png"/>
                    <pic:cNvPicPr/>
                  </pic:nvPicPr>
                  <pic:blipFill>
                    <a:blip r:embed="rId17">
                      <a:extLst>
                        <a:ext uri="{28A0092B-C50C-407E-A947-70E740481C1C}">
                          <a14:useLocalDpi xmlns:a14="http://schemas.microsoft.com/office/drawing/2010/main" val="0"/>
                        </a:ext>
                      </a:extLst>
                    </a:blip>
                    <a:stretch>
                      <a:fillRect/>
                    </a:stretch>
                  </pic:blipFill>
                  <pic:spPr>
                    <a:xfrm>
                      <a:off x="0" y="0"/>
                      <a:ext cx="200851" cy="213023"/>
                    </a:xfrm>
                    <a:prstGeom prst="rect">
                      <a:avLst/>
                    </a:prstGeom>
                  </pic:spPr>
                </pic:pic>
              </a:graphicData>
            </a:graphic>
          </wp:inline>
        </w:drawing>
      </w:r>
      <w:r w:rsidR="006D1223" w:rsidRPr="00DE00DC">
        <w:rPr>
          <w:rFonts w:hint="cs"/>
          <w:sz w:val="18"/>
          <w:szCs w:val="22"/>
          <w:rtl/>
          <w:lang w:bidi="fa-IR"/>
        </w:rPr>
        <w:t xml:space="preserve"> </w:t>
      </w:r>
      <w:r w:rsidR="00CA4B98" w:rsidRPr="00DE00DC">
        <w:rPr>
          <w:rFonts w:hint="cs"/>
          <w:sz w:val="18"/>
          <w:szCs w:val="22"/>
          <w:rtl/>
          <w:lang w:bidi="fa-IR"/>
        </w:rPr>
        <w:t xml:space="preserve"> </w:t>
      </w:r>
      <w:r w:rsidR="006D1223" w:rsidRPr="00DE00DC">
        <w:rPr>
          <w:rFonts w:hint="cs"/>
          <w:sz w:val="18"/>
          <w:szCs w:val="22"/>
          <w:rtl/>
          <w:lang w:bidi="fa-IR"/>
        </w:rPr>
        <w:t>برای اجرای برنامه است.</w:t>
      </w:r>
    </w:p>
    <w:p w:rsidR="006D1223" w:rsidRPr="00DE00DC" w:rsidRDefault="00A674BB" w:rsidP="00A674BB">
      <w:pPr>
        <w:ind w:left="536"/>
        <w:rPr>
          <w:sz w:val="18"/>
          <w:szCs w:val="22"/>
          <w:rtl/>
          <w:lang w:bidi="fa-IR"/>
        </w:rPr>
      </w:pPr>
      <w:r w:rsidRPr="00DE00DC">
        <w:rPr>
          <w:rFonts w:hint="cs"/>
          <w:sz w:val="18"/>
          <w:szCs w:val="22"/>
          <w:rtl/>
          <w:lang w:bidi="fa-IR"/>
        </w:rPr>
        <w:t xml:space="preserve">    </w:t>
      </w:r>
      <w:r w:rsidR="006D1223" w:rsidRPr="00DE00DC">
        <w:rPr>
          <w:rFonts w:hint="cs"/>
          <w:sz w:val="18"/>
          <w:szCs w:val="22"/>
          <w:rtl/>
          <w:lang w:bidi="fa-IR"/>
        </w:rPr>
        <w:t xml:space="preserve">علامت </w:t>
      </w:r>
      <w:r w:rsidR="006D1223" w:rsidRPr="00DE00DC">
        <w:rPr>
          <w:rFonts w:hint="cs"/>
          <w:noProof/>
          <w:sz w:val="18"/>
          <w:szCs w:val="22"/>
          <w:rtl/>
          <w:lang w:bidi="fa-IR"/>
        </w:rPr>
        <w:drawing>
          <wp:inline distT="0" distB="0" distL="0" distR="0" wp14:anchorId="73184AA3" wp14:editId="05F43BB7">
            <wp:extent cx="182499" cy="179197"/>
            <wp:effectExtent l="0" t="0" r="825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top.png"/>
                    <pic:cNvPicPr/>
                  </pic:nvPicPr>
                  <pic:blipFill>
                    <a:blip r:embed="rId18">
                      <a:extLst>
                        <a:ext uri="{28A0092B-C50C-407E-A947-70E740481C1C}">
                          <a14:useLocalDpi xmlns:a14="http://schemas.microsoft.com/office/drawing/2010/main" val="0"/>
                        </a:ext>
                      </a:extLst>
                    </a:blip>
                    <a:stretch>
                      <a:fillRect/>
                    </a:stretch>
                  </pic:blipFill>
                  <pic:spPr>
                    <a:xfrm>
                      <a:off x="0" y="0"/>
                      <a:ext cx="187868" cy="184469"/>
                    </a:xfrm>
                    <a:prstGeom prst="rect">
                      <a:avLst/>
                    </a:prstGeom>
                  </pic:spPr>
                </pic:pic>
              </a:graphicData>
            </a:graphic>
          </wp:inline>
        </w:drawing>
      </w:r>
      <w:r w:rsidR="006D1223" w:rsidRPr="00DE00DC">
        <w:rPr>
          <w:rFonts w:hint="cs"/>
          <w:sz w:val="18"/>
          <w:szCs w:val="22"/>
          <w:rtl/>
          <w:lang w:bidi="fa-IR"/>
        </w:rPr>
        <w:t xml:space="preserve"> </w:t>
      </w:r>
      <w:r w:rsidR="00CA4B98" w:rsidRPr="00DE00DC">
        <w:rPr>
          <w:rFonts w:hint="cs"/>
          <w:sz w:val="18"/>
          <w:szCs w:val="22"/>
          <w:rtl/>
          <w:lang w:bidi="fa-IR"/>
        </w:rPr>
        <w:t xml:space="preserve">  </w:t>
      </w:r>
      <w:r w:rsidR="006D1223" w:rsidRPr="00DE00DC">
        <w:rPr>
          <w:rFonts w:hint="cs"/>
          <w:sz w:val="18"/>
          <w:szCs w:val="22"/>
          <w:rtl/>
          <w:lang w:bidi="fa-IR"/>
        </w:rPr>
        <w:t xml:space="preserve">برای </w:t>
      </w:r>
      <w:r w:rsidR="00CA4B98" w:rsidRPr="00DE00DC">
        <w:rPr>
          <w:rFonts w:hint="cs"/>
          <w:sz w:val="18"/>
          <w:szCs w:val="22"/>
          <w:rtl/>
          <w:lang w:bidi="fa-IR"/>
        </w:rPr>
        <w:t>متوقف کردن</w:t>
      </w:r>
      <w:r w:rsidR="006D1223" w:rsidRPr="00DE00DC">
        <w:rPr>
          <w:rFonts w:hint="cs"/>
          <w:sz w:val="18"/>
          <w:szCs w:val="22"/>
          <w:rtl/>
          <w:lang w:bidi="fa-IR"/>
        </w:rPr>
        <w:t xml:space="preserve"> برنامه است.</w:t>
      </w:r>
    </w:p>
    <w:p w:rsidR="00A674BB" w:rsidRPr="00DE00DC" w:rsidRDefault="00A674BB" w:rsidP="006D1223">
      <w:pPr>
        <w:ind w:left="536"/>
        <w:rPr>
          <w:sz w:val="18"/>
          <w:szCs w:val="22"/>
          <w:rtl/>
          <w:lang w:bidi="fa-IR"/>
        </w:rPr>
      </w:pPr>
      <w:r w:rsidRPr="00DE00DC">
        <w:rPr>
          <w:rFonts w:hint="cs"/>
          <w:sz w:val="18"/>
          <w:szCs w:val="22"/>
          <w:rtl/>
          <w:lang w:bidi="fa-IR"/>
        </w:rPr>
        <w:t xml:space="preserve">    </w:t>
      </w:r>
      <w:r w:rsidR="006D1223" w:rsidRPr="00DE00DC">
        <w:rPr>
          <w:rFonts w:hint="cs"/>
          <w:sz w:val="18"/>
          <w:szCs w:val="22"/>
          <w:rtl/>
          <w:lang w:bidi="fa-IR"/>
        </w:rPr>
        <w:t xml:space="preserve">علامت </w:t>
      </w:r>
      <w:r w:rsidR="006D1223" w:rsidRPr="00DE00DC">
        <w:rPr>
          <w:rFonts w:hint="cs"/>
          <w:noProof/>
          <w:sz w:val="18"/>
          <w:szCs w:val="22"/>
          <w:rtl/>
          <w:lang w:bidi="fa-IR"/>
        </w:rPr>
        <w:drawing>
          <wp:inline distT="0" distB="0" distL="0" distR="0" wp14:anchorId="16BEB97E" wp14:editId="2DDEC8D4">
            <wp:extent cx="245445" cy="182880"/>
            <wp:effectExtent l="0" t="0" r="254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ul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6" cy="190675"/>
                    </a:xfrm>
                    <a:prstGeom prst="rect">
                      <a:avLst/>
                    </a:prstGeom>
                  </pic:spPr>
                </pic:pic>
              </a:graphicData>
            </a:graphic>
          </wp:inline>
        </w:drawing>
      </w:r>
      <w:r w:rsidR="006D1223" w:rsidRPr="00DE00DC">
        <w:rPr>
          <w:rFonts w:hint="cs"/>
          <w:sz w:val="18"/>
          <w:szCs w:val="22"/>
          <w:rtl/>
          <w:lang w:bidi="fa-IR"/>
        </w:rPr>
        <w:t xml:space="preserve"> برای اجرای برنامه</w:t>
      </w:r>
      <w:r w:rsidR="00CA4B98" w:rsidRPr="00DE00DC">
        <w:rPr>
          <w:rFonts w:hint="cs"/>
          <w:sz w:val="18"/>
          <w:szCs w:val="22"/>
          <w:rtl/>
          <w:lang w:bidi="fa-IR"/>
        </w:rPr>
        <w:t xml:space="preserve"> بصورت تمام صفحه</w:t>
      </w:r>
      <w:r w:rsidR="006D1223" w:rsidRPr="00DE00DC">
        <w:rPr>
          <w:rFonts w:hint="cs"/>
          <w:sz w:val="18"/>
          <w:szCs w:val="22"/>
          <w:rtl/>
          <w:lang w:bidi="fa-IR"/>
        </w:rPr>
        <w:t xml:space="preserve"> است.</w:t>
      </w:r>
    </w:p>
    <w:p w:rsidR="006D1223" w:rsidRDefault="00A674BB" w:rsidP="00A674BB">
      <w:pPr>
        <w:ind w:left="536"/>
        <w:rPr>
          <w:rtl/>
          <w:lang w:bidi="fa-IR"/>
        </w:rPr>
      </w:pPr>
      <w:r w:rsidRPr="00A674BB">
        <w:rPr>
          <w:noProof/>
          <w:rtl/>
        </w:rPr>
        <w:t xml:space="preserve"> </w:t>
      </w:r>
    </w:p>
    <w:p w:rsidR="006D1223" w:rsidRDefault="00C004C1" w:rsidP="006D1223">
      <w:pPr>
        <w:ind w:left="536"/>
        <w:rPr>
          <w:lang w:bidi="fa-IR"/>
        </w:rPr>
      </w:pPr>
      <w:r>
        <w:rPr>
          <w:rFonts w:hint="cs"/>
          <w:noProof/>
          <w:rtl/>
          <w:lang w:bidi="fa-IR"/>
        </w:rPr>
        <w:drawing>
          <wp:anchor distT="0" distB="0" distL="114300" distR="114300" simplePos="0" relativeHeight="251749376" behindDoc="1" locked="0" layoutInCell="1" allowOverlap="1">
            <wp:simplePos x="0" y="0"/>
            <wp:positionH relativeFrom="column">
              <wp:posOffset>658415</wp:posOffset>
            </wp:positionH>
            <wp:positionV relativeFrom="page">
              <wp:posOffset>7449865</wp:posOffset>
            </wp:positionV>
            <wp:extent cx="5595620" cy="1544955"/>
            <wp:effectExtent l="0" t="0" r="5080" b="0"/>
            <wp:wrapTight wrapText="bothSides">
              <wp:wrapPolygon edited="0">
                <wp:start x="0" y="0"/>
                <wp:lineTo x="0" y="21307"/>
                <wp:lineTo x="21546" y="21307"/>
                <wp:lineTo x="21546"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5620" cy="1544955"/>
                    </a:xfrm>
                    <a:prstGeom prst="rect">
                      <a:avLst/>
                    </a:prstGeom>
                  </pic:spPr>
                </pic:pic>
              </a:graphicData>
            </a:graphic>
            <wp14:sizeRelH relativeFrom="margin">
              <wp14:pctWidth>0</wp14:pctWidth>
            </wp14:sizeRelH>
            <wp14:sizeRelV relativeFrom="margin">
              <wp14:pctHeight>0</wp14:pctHeight>
            </wp14:sizeRelV>
          </wp:anchor>
        </w:drawing>
      </w:r>
    </w:p>
    <w:p w:rsidR="0071153F" w:rsidRDefault="0071153F" w:rsidP="006D1223">
      <w:pPr>
        <w:ind w:left="536"/>
        <w:rPr>
          <w:lang w:bidi="fa-IR"/>
        </w:rPr>
      </w:pPr>
    </w:p>
    <w:p w:rsidR="0071153F" w:rsidRDefault="0071153F" w:rsidP="006D1223">
      <w:pPr>
        <w:ind w:left="536"/>
        <w:rPr>
          <w:lang w:bidi="fa-IR"/>
        </w:rPr>
      </w:pPr>
    </w:p>
    <w:p w:rsidR="0071153F" w:rsidRDefault="0071153F" w:rsidP="006D1223">
      <w:pPr>
        <w:ind w:left="536"/>
        <w:rPr>
          <w:lang w:bidi="fa-IR"/>
        </w:rPr>
      </w:pPr>
    </w:p>
    <w:p w:rsidR="0071153F" w:rsidRDefault="0071153F" w:rsidP="006D1223">
      <w:pPr>
        <w:ind w:left="536"/>
        <w:rPr>
          <w:lang w:bidi="fa-IR"/>
        </w:rPr>
      </w:pPr>
    </w:p>
    <w:p w:rsidR="0071153F" w:rsidRDefault="0071153F" w:rsidP="006D1223">
      <w:pPr>
        <w:ind w:left="536"/>
        <w:rPr>
          <w:lang w:bidi="fa-IR"/>
        </w:rPr>
      </w:pPr>
    </w:p>
    <w:p w:rsidR="0071153F" w:rsidRDefault="0071153F" w:rsidP="006D1223">
      <w:pPr>
        <w:ind w:left="536"/>
        <w:rPr>
          <w:lang w:bidi="fa-IR"/>
        </w:rPr>
      </w:pPr>
    </w:p>
    <w:p w:rsidR="0071153F" w:rsidRDefault="0071153F" w:rsidP="006D1223">
      <w:pPr>
        <w:ind w:left="536"/>
        <w:rPr>
          <w:lang w:bidi="fa-IR"/>
        </w:rPr>
      </w:pPr>
    </w:p>
    <w:p w:rsidR="0071153F" w:rsidRDefault="0071153F" w:rsidP="006D1223">
      <w:pPr>
        <w:ind w:left="536"/>
        <w:rPr>
          <w:lang w:bidi="fa-IR"/>
        </w:rPr>
      </w:pPr>
    </w:p>
    <w:p w:rsidR="0071153F" w:rsidRDefault="0071153F" w:rsidP="006D1223">
      <w:pPr>
        <w:ind w:left="536"/>
        <w:rPr>
          <w:lang w:bidi="fa-IR"/>
        </w:rPr>
      </w:pPr>
    </w:p>
    <w:p w:rsidR="0071153F" w:rsidRDefault="0071153F" w:rsidP="006D1223">
      <w:pPr>
        <w:ind w:left="536"/>
        <w:rPr>
          <w:lang w:bidi="fa-IR"/>
        </w:rPr>
      </w:pPr>
    </w:p>
    <w:p w:rsidR="0071153F" w:rsidRDefault="0071153F" w:rsidP="006D1223">
      <w:pPr>
        <w:ind w:left="536"/>
        <w:rPr>
          <w:rtl/>
          <w:lang w:bidi="fa-IR"/>
        </w:rPr>
      </w:pPr>
    </w:p>
    <w:p w:rsidR="003A78C9" w:rsidRDefault="003A78C9" w:rsidP="006D1223">
      <w:pPr>
        <w:ind w:left="536"/>
        <w:rPr>
          <w:rtl/>
          <w:lang w:bidi="fa-IR"/>
        </w:rPr>
      </w:pPr>
    </w:p>
    <w:p w:rsidR="003A78C9" w:rsidRDefault="003A78C9" w:rsidP="006D1223">
      <w:pPr>
        <w:ind w:left="536"/>
        <w:rPr>
          <w:rtl/>
          <w:lang w:bidi="fa-IR"/>
        </w:rPr>
      </w:pPr>
    </w:p>
    <w:p w:rsidR="003A78C9" w:rsidRDefault="003A78C9" w:rsidP="006D1223">
      <w:pPr>
        <w:ind w:left="536"/>
        <w:rPr>
          <w:lang w:bidi="fa-IR"/>
        </w:rPr>
      </w:pPr>
    </w:p>
    <w:p w:rsidR="0071153F" w:rsidRDefault="0071153F" w:rsidP="006D1223">
      <w:pPr>
        <w:ind w:left="536"/>
        <w:rPr>
          <w:lang w:bidi="fa-IR"/>
        </w:rPr>
      </w:pPr>
    </w:p>
    <w:p w:rsidR="0071153F" w:rsidRDefault="0071153F" w:rsidP="006D1223">
      <w:pPr>
        <w:ind w:left="536"/>
        <w:rPr>
          <w:rtl/>
          <w:lang w:bidi="fa-IR"/>
        </w:rPr>
      </w:pPr>
    </w:p>
    <w:p w:rsidR="006D1223" w:rsidRDefault="006D1223" w:rsidP="006D1223">
      <w:pPr>
        <w:ind w:left="536"/>
        <w:rPr>
          <w:lang w:bidi="fa-IR"/>
        </w:rPr>
      </w:pPr>
    </w:p>
    <w:p w:rsidR="0055331C" w:rsidRDefault="0055331C" w:rsidP="006D1223">
      <w:pPr>
        <w:ind w:left="536"/>
        <w:rPr>
          <w:lang w:bidi="fa-IR"/>
        </w:rPr>
      </w:pPr>
    </w:p>
    <w:p w:rsidR="0055331C" w:rsidRDefault="00FC207B" w:rsidP="006D1223">
      <w:pPr>
        <w:ind w:left="536"/>
        <w:rPr>
          <w:lang w:bidi="fa-IR"/>
        </w:rPr>
      </w:pPr>
      <w:r>
        <w:rPr>
          <w:rFonts w:hint="cs"/>
          <w:noProof/>
          <w:rtl/>
          <w:lang w:bidi="fa-IR"/>
        </w:rPr>
        <w:lastRenderedPageBreak/>
        <mc:AlternateContent>
          <mc:Choice Requires="wps">
            <w:drawing>
              <wp:anchor distT="0" distB="0" distL="114300" distR="114300" simplePos="0" relativeHeight="251748352" behindDoc="0" locked="0" layoutInCell="1" allowOverlap="1">
                <wp:simplePos x="0" y="0"/>
                <wp:positionH relativeFrom="margin">
                  <wp:posOffset>4847090</wp:posOffset>
                </wp:positionH>
                <wp:positionV relativeFrom="paragraph">
                  <wp:posOffset>-50500</wp:posOffset>
                </wp:positionV>
                <wp:extent cx="1438275" cy="487680"/>
                <wp:effectExtent l="0" t="0" r="28575" b="26670"/>
                <wp:wrapNone/>
                <wp:docPr id="134" name="Rounded Rectangle 134"/>
                <wp:cNvGraphicFramePr/>
                <a:graphic xmlns:a="http://schemas.openxmlformats.org/drawingml/2006/main">
                  <a:graphicData uri="http://schemas.microsoft.com/office/word/2010/wordprocessingShape">
                    <wps:wsp>
                      <wps:cNvSpPr/>
                      <wps:spPr>
                        <a:xfrm>
                          <a:off x="0" y="0"/>
                          <a:ext cx="1438275" cy="48768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12CFA" w:rsidRPr="00C45BAC" w:rsidRDefault="00812CFA" w:rsidP="00C45BAC">
                            <w:pPr>
                              <w:rPr>
                                <w:color w:val="000000" w:themeColor="text1"/>
                                <w:sz w:val="28"/>
                                <w:szCs w:val="36"/>
                                <w:lang w:bidi="fa-IR"/>
                              </w:rPr>
                            </w:pPr>
                            <w:r w:rsidRPr="00C45BAC">
                              <w:rPr>
                                <w:rFonts w:hint="cs"/>
                                <w:color w:val="000000" w:themeColor="text1"/>
                                <w:sz w:val="28"/>
                                <w:szCs w:val="36"/>
                                <w:rtl/>
                                <w:lang w:bidi="fa-IR"/>
                              </w:rPr>
                              <w:t xml:space="preserve">معرفی </w:t>
                            </w:r>
                            <w:r w:rsidRPr="00C45BAC">
                              <w:rPr>
                                <w:color w:val="000000" w:themeColor="text1"/>
                                <w:sz w:val="28"/>
                                <w:szCs w:val="36"/>
                                <w:lang w:bidi="fa-IR"/>
                              </w:rPr>
                              <w:t>Block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34" o:spid="_x0000_s1027" style="position:absolute;left:0;text-align:left;margin-left:381.65pt;margin-top:-4pt;width:113.25pt;height:38.4pt;z-index:2517483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" fillcolor="#f79646 [3209]" strokecolor="#974706 [1609]" strokeweight="2pt">
                <v:textbox>
                  <w:txbxContent>
                    <w:p w:rsidR="00812CFA" w:rsidRPr="00C45BAC" w:rsidRDefault="00812CFA" w:rsidP="00C45BAC">
                      <w:pPr>
                        <w:rPr>
                          <w:color w:val="000000" w:themeColor="text1"/>
                          <w:sz w:val="28"/>
                          <w:szCs w:val="36"/>
                          <w:lang w:bidi="fa-IR"/>
                        </w:rPr>
                      </w:pPr>
                      <w:r w:rsidRPr="00C45BAC">
                        <w:rPr>
                          <w:rFonts w:hint="cs"/>
                          <w:color w:val="000000" w:themeColor="text1"/>
                          <w:sz w:val="28"/>
                          <w:szCs w:val="36"/>
                          <w:rtl/>
                          <w:lang w:bidi="fa-IR"/>
                        </w:rPr>
                        <w:t xml:space="preserve">معرفی </w:t>
                      </w:r>
                      <w:r w:rsidRPr="00C45BAC">
                        <w:rPr>
                          <w:color w:val="000000" w:themeColor="text1"/>
                          <w:sz w:val="28"/>
                          <w:szCs w:val="36"/>
                          <w:lang w:bidi="fa-IR"/>
                        </w:rPr>
                        <w:t>Block</w:t>
                      </w:r>
                    </w:p>
                  </w:txbxContent>
                </v:textbox>
                <w10:wrap anchorx="margin"/>
              </v:roundrect>
            </w:pict>
          </mc:Fallback>
        </mc:AlternateContent>
      </w:r>
    </w:p>
    <w:p w:rsidR="00A674BB" w:rsidRDefault="00A674BB" w:rsidP="006D1223">
      <w:pPr>
        <w:ind w:left="536"/>
        <w:rPr>
          <w:rtl/>
          <w:lang w:bidi="fa-IR"/>
        </w:rPr>
      </w:pPr>
    </w:p>
    <w:p w:rsidR="00A674BB" w:rsidRDefault="0071153F" w:rsidP="006D1223">
      <w:pPr>
        <w:ind w:left="536"/>
        <w:rPr>
          <w:rtl/>
          <w:lang w:bidi="fa-IR"/>
        </w:rPr>
      </w:pPr>
      <w:r>
        <w:rPr>
          <w:noProof/>
          <w:rtl/>
          <w:lang w:bidi="fa-IR"/>
        </w:rPr>
        <w:drawing>
          <wp:anchor distT="0" distB="0" distL="114300" distR="114300" simplePos="0" relativeHeight="251750400" behindDoc="1" locked="0" layoutInCell="1" allowOverlap="1">
            <wp:simplePos x="0" y="0"/>
            <wp:positionH relativeFrom="margin">
              <wp:posOffset>6096</wp:posOffset>
            </wp:positionH>
            <wp:positionV relativeFrom="page">
              <wp:posOffset>1145032</wp:posOffset>
            </wp:positionV>
            <wp:extent cx="1389380" cy="4713605"/>
            <wp:effectExtent l="0" t="0" r="1270" b="0"/>
            <wp:wrapTight wrapText="bothSides">
              <wp:wrapPolygon edited="0">
                <wp:start x="0" y="0"/>
                <wp:lineTo x="0" y="21475"/>
                <wp:lineTo x="21324" y="21475"/>
                <wp:lineTo x="21324"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3-2.png"/>
                    <pic:cNvPicPr/>
                  </pic:nvPicPr>
                  <pic:blipFill>
                    <a:blip r:embed="rId21">
                      <a:extLst>
                        <a:ext uri="{28A0092B-C50C-407E-A947-70E740481C1C}">
                          <a14:useLocalDpi xmlns:a14="http://schemas.microsoft.com/office/drawing/2010/main" val="0"/>
                        </a:ext>
                      </a:extLst>
                    </a:blip>
                    <a:stretch>
                      <a:fillRect/>
                    </a:stretch>
                  </pic:blipFill>
                  <pic:spPr>
                    <a:xfrm>
                      <a:off x="0" y="0"/>
                      <a:ext cx="1389380" cy="4713605"/>
                    </a:xfrm>
                    <a:prstGeom prst="rect">
                      <a:avLst/>
                    </a:prstGeom>
                  </pic:spPr>
                </pic:pic>
              </a:graphicData>
            </a:graphic>
            <wp14:sizeRelH relativeFrom="margin">
              <wp14:pctWidth>0</wp14:pctWidth>
            </wp14:sizeRelH>
            <wp14:sizeRelV relativeFrom="margin">
              <wp14:pctHeight>0</wp14:pctHeight>
            </wp14:sizeRelV>
          </wp:anchor>
        </w:drawing>
      </w:r>
    </w:p>
    <w:p w:rsidR="0055331C" w:rsidRPr="00EF0A9B" w:rsidRDefault="0060768C" w:rsidP="006D1223">
      <w:pPr>
        <w:ind w:left="536"/>
        <w:rPr>
          <w:b/>
          <w:bCs/>
          <w:sz w:val="22"/>
          <w:szCs w:val="28"/>
          <w:rtl/>
          <w:lang w:bidi="fa-IR"/>
        </w:rPr>
      </w:pPr>
      <w:r w:rsidRPr="000657E5">
        <w:rPr>
          <w:b/>
          <w:bCs/>
          <w:sz w:val="28"/>
          <w:szCs w:val="36"/>
          <w:lang w:bidi="fa-IR"/>
        </w:rPr>
        <w:t xml:space="preserve"> Block</w:t>
      </w:r>
      <w:r w:rsidR="0055331C" w:rsidRPr="00EF0A9B">
        <w:rPr>
          <w:rFonts w:hint="cs"/>
          <w:b/>
          <w:bCs/>
          <w:sz w:val="22"/>
          <w:szCs w:val="28"/>
          <w:rtl/>
          <w:lang w:bidi="fa-IR"/>
        </w:rPr>
        <w:t xml:space="preserve">های حرکتی </w:t>
      </w:r>
    </w:p>
    <w:p w:rsidR="00A674BB" w:rsidRPr="00EF0A9B" w:rsidRDefault="0055331C" w:rsidP="00EF0A9B">
      <w:pPr>
        <w:ind w:left="716"/>
        <w:jc w:val="left"/>
        <w:rPr>
          <w:sz w:val="18"/>
          <w:szCs w:val="22"/>
          <w:rtl/>
          <w:lang w:bidi="fa-IR"/>
        </w:rPr>
      </w:pPr>
      <w:r w:rsidRPr="00EF0A9B">
        <w:rPr>
          <w:rFonts w:hint="cs"/>
          <w:sz w:val="18"/>
          <w:szCs w:val="22"/>
          <w:rtl/>
          <w:lang w:bidi="fa-IR"/>
        </w:rPr>
        <w:t xml:space="preserve">اولین گروه بلاکهای برنامه نویسی که با رنگ </w:t>
      </w:r>
      <w:r w:rsidRPr="00EF0A9B">
        <w:rPr>
          <w:rFonts w:hint="cs"/>
          <w:b/>
          <w:bCs/>
          <w:sz w:val="18"/>
          <w:szCs w:val="22"/>
          <w:u w:val="single"/>
          <w:rtl/>
          <w:lang w:bidi="fa-IR"/>
        </w:rPr>
        <w:t>آبی</w:t>
      </w:r>
      <w:r w:rsidRPr="00EF0A9B">
        <w:rPr>
          <w:rFonts w:hint="cs"/>
          <w:sz w:val="18"/>
          <w:szCs w:val="22"/>
          <w:rtl/>
          <w:lang w:bidi="fa-IR"/>
        </w:rPr>
        <w:t xml:space="preserve"> مشخص شده است، بلاک </w:t>
      </w:r>
      <w:r w:rsidRPr="00EF0A9B">
        <w:rPr>
          <w:b/>
          <w:bCs/>
          <w:sz w:val="18"/>
          <w:szCs w:val="22"/>
          <w:u w:val="single"/>
          <w:lang w:bidi="fa-IR"/>
        </w:rPr>
        <w:t>Motion</w:t>
      </w:r>
      <w:r w:rsidRPr="00EF0A9B">
        <w:rPr>
          <w:sz w:val="18"/>
          <w:szCs w:val="22"/>
          <w:lang w:bidi="fa-IR"/>
        </w:rPr>
        <w:t xml:space="preserve"> </w:t>
      </w:r>
      <w:r w:rsidRPr="00EF0A9B">
        <w:rPr>
          <w:rFonts w:hint="cs"/>
          <w:sz w:val="18"/>
          <w:szCs w:val="22"/>
          <w:rtl/>
          <w:lang w:bidi="fa-IR"/>
        </w:rPr>
        <w:t xml:space="preserve"> می باشد.</w:t>
      </w:r>
    </w:p>
    <w:p w:rsidR="00A674BB" w:rsidRPr="00EF0A9B" w:rsidRDefault="00C7636D" w:rsidP="00EF0A9B">
      <w:pPr>
        <w:jc w:val="left"/>
        <w:rPr>
          <w:sz w:val="18"/>
          <w:szCs w:val="22"/>
          <w:rtl/>
          <w:lang w:bidi="fa-IR"/>
        </w:rPr>
      </w:pPr>
      <w:r w:rsidRPr="00EF0A9B">
        <w:rPr>
          <w:sz w:val="18"/>
          <w:szCs w:val="22"/>
          <w:lang w:bidi="fa-IR"/>
        </w:rPr>
        <w:t xml:space="preserve">               </w:t>
      </w:r>
      <w:r w:rsidR="0055331C" w:rsidRPr="00EF0A9B">
        <w:rPr>
          <w:rFonts w:hint="cs"/>
          <w:sz w:val="18"/>
          <w:szCs w:val="22"/>
          <w:rtl/>
          <w:lang w:bidi="fa-IR"/>
        </w:rPr>
        <w:t xml:space="preserve"> از این گروه بلاکها برای به حرکت درآوردن </w:t>
      </w:r>
      <w:r w:rsidR="0055331C" w:rsidRPr="00EF0A9B">
        <w:rPr>
          <w:sz w:val="18"/>
          <w:szCs w:val="22"/>
          <w:lang w:bidi="fa-IR"/>
        </w:rPr>
        <w:t xml:space="preserve">Sprite </w:t>
      </w:r>
      <w:r w:rsidR="0055331C" w:rsidRPr="00EF0A9B">
        <w:rPr>
          <w:rFonts w:hint="cs"/>
          <w:sz w:val="18"/>
          <w:szCs w:val="22"/>
          <w:rtl/>
          <w:lang w:bidi="fa-IR"/>
        </w:rPr>
        <w:t xml:space="preserve"> ها روی صفحه نمایش یا </w:t>
      </w:r>
      <w:r w:rsidR="0055331C" w:rsidRPr="00EF0A9B">
        <w:rPr>
          <w:sz w:val="18"/>
          <w:szCs w:val="22"/>
          <w:lang w:bidi="fa-IR"/>
        </w:rPr>
        <w:t xml:space="preserve">Stage </w:t>
      </w:r>
      <w:r w:rsidR="0055331C" w:rsidRPr="00EF0A9B">
        <w:rPr>
          <w:rFonts w:hint="cs"/>
          <w:sz w:val="18"/>
          <w:szCs w:val="22"/>
          <w:rtl/>
          <w:lang w:bidi="fa-IR"/>
        </w:rPr>
        <w:t xml:space="preserve"> استفاده می کنیم. </w:t>
      </w:r>
    </w:p>
    <w:p w:rsidR="00A674BB" w:rsidRPr="00EF0A9B" w:rsidRDefault="00C7636D" w:rsidP="00EF0A9B">
      <w:pPr>
        <w:jc w:val="left"/>
        <w:rPr>
          <w:sz w:val="18"/>
          <w:szCs w:val="22"/>
          <w:rtl/>
          <w:lang w:bidi="fa-IR"/>
        </w:rPr>
      </w:pPr>
      <w:r w:rsidRPr="00EF0A9B">
        <w:rPr>
          <w:sz w:val="18"/>
          <w:szCs w:val="22"/>
          <w:lang w:bidi="fa-IR"/>
        </w:rPr>
        <w:t xml:space="preserve">                </w:t>
      </w:r>
      <w:r w:rsidR="0055331C" w:rsidRPr="00EF0A9B">
        <w:rPr>
          <w:rFonts w:hint="cs"/>
          <w:sz w:val="18"/>
          <w:szCs w:val="22"/>
          <w:rtl/>
          <w:lang w:bidi="fa-IR"/>
        </w:rPr>
        <w:t xml:space="preserve">دستوراتی چون حرکت کردن به سمت چپ یا راست؛ چرخیدن؛ تعقیب کردن سایر </w:t>
      </w:r>
      <w:r w:rsidR="0055331C" w:rsidRPr="00EF0A9B">
        <w:rPr>
          <w:sz w:val="18"/>
          <w:szCs w:val="22"/>
          <w:lang w:bidi="fa-IR"/>
        </w:rPr>
        <w:t xml:space="preserve">Sprite </w:t>
      </w:r>
      <w:r w:rsidR="0055331C" w:rsidRPr="00EF0A9B">
        <w:rPr>
          <w:rFonts w:hint="cs"/>
          <w:sz w:val="18"/>
          <w:szCs w:val="22"/>
          <w:rtl/>
          <w:lang w:bidi="fa-IR"/>
        </w:rPr>
        <w:t xml:space="preserve"> ها ؛ </w:t>
      </w:r>
    </w:p>
    <w:p w:rsidR="0055331C" w:rsidRPr="00EF0A9B" w:rsidRDefault="00C7636D" w:rsidP="00EF0A9B">
      <w:pPr>
        <w:jc w:val="left"/>
        <w:rPr>
          <w:sz w:val="18"/>
          <w:szCs w:val="22"/>
          <w:rtl/>
          <w:lang w:bidi="fa-IR"/>
        </w:rPr>
      </w:pPr>
      <w:r w:rsidRPr="00EF0A9B">
        <w:rPr>
          <w:sz w:val="18"/>
          <w:szCs w:val="22"/>
          <w:lang w:bidi="fa-IR"/>
        </w:rPr>
        <w:t xml:space="preserve">               </w:t>
      </w:r>
      <w:r w:rsidR="0055331C" w:rsidRPr="00EF0A9B">
        <w:rPr>
          <w:rFonts w:hint="cs"/>
          <w:sz w:val="18"/>
          <w:szCs w:val="22"/>
          <w:rtl/>
          <w:lang w:bidi="fa-IR"/>
        </w:rPr>
        <w:t>رفتن به نقطه خاصی از صفحه و یا سُر خوردن تا رسیدن به نقطه خاصی در صفحه، در این گروه قرار دارد.</w:t>
      </w:r>
    </w:p>
    <w:p w:rsidR="00A674BB" w:rsidRDefault="0051738A" w:rsidP="0055331C">
      <w:pPr>
        <w:ind w:left="716"/>
        <w:rPr>
          <w:rtl/>
          <w:lang w:bidi="fa-IR"/>
        </w:rPr>
      </w:pPr>
      <w:r>
        <w:rPr>
          <w:noProof/>
          <w:lang w:bidi="fa-IR"/>
        </w:rPr>
        <w:drawing>
          <wp:anchor distT="0" distB="0" distL="114300" distR="114300" simplePos="0" relativeHeight="251751424" behindDoc="1" locked="0" layoutInCell="1" allowOverlap="1">
            <wp:simplePos x="0" y="0"/>
            <wp:positionH relativeFrom="column">
              <wp:posOffset>3844621</wp:posOffset>
            </wp:positionH>
            <wp:positionV relativeFrom="page">
              <wp:posOffset>2445108</wp:posOffset>
            </wp:positionV>
            <wp:extent cx="1304925" cy="523875"/>
            <wp:effectExtent l="0" t="0" r="9525" b="9525"/>
            <wp:wrapTight wrapText="bothSides">
              <wp:wrapPolygon edited="0">
                <wp:start x="0" y="0"/>
                <wp:lineTo x="0" y="21207"/>
                <wp:lineTo x="21442" y="21207"/>
                <wp:lineTo x="21442"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move.png"/>
                    <pic:cNvPicPr/>
                  </pic:nvPicPr>
                  <pic:blipFill>
                    <a:blip r:embed="rId22">
                      <a:extLst>
                        <a:ext uri="{28A0092B-C50C-407E-A947-70E740481C1C}">
                          <a14:useLocalDpi xmlns:a14="http://schemas.microsoft.com/office/drawing/2010/main" val="0"/>
                        </a:ext>
                      </a:extLst>
                    </a:blip>
                    <a:stretch>
                      <a:fillRect/>
                    </a:stretch>
                  </pic:blipFill>
                  <pic:spPr>
                    <a:xfrm>
                      <a:off x="0" y="0"/>
                      <a:ext cx="1304925" cy="523875"/>
                    </a:xfrm>
                    <a:prstGeom prst="rect">
                      <a:avLst/>
                    </a:prstGeom>
                  </pic:spPr>
                </pic:pic>
              </a:graphicData>
            </a:graphic>
          </wp:anchor>
        </w:drawing>
      </w:r>
    </w:p>
    <w:p w:rsidR="00A674BB" w:rsidRPr="00A674BB" w:rsidRDefault="00A674BB" w:rsidP="00A674BB">
      <w:pPr>
        <w:ind w:left="565"/>
        <w:rPr>
          <w:sz w:val="48"/>
          <w:szCs w:val="56"/>
          <w:lang w:bidi="fa-IR"/>
        </w:rPr>
      </w:pPr>
      <w:r w:rsidRPr="00A674BB">
        <w:rPr>
          <w:sz w:val="48"/>
          <w:szCs w:val="56"/>
          <w:lang w:bidi="fa-IR"/>
        </w:rPr>
        <w:t xml:space="preserve">Block  </w:t>
      </w:r>
    </w:p>
    <w:p w:rsidR="00A674BB" w:rsidRDefault="00A674BB" w:rsidP="0055331C">
      <w:pPr>
        <w:ind w:left="716"/>
        <w:rPr>
          <w:lang w:bidi="fa-IR"/>
        </w:rPr>
      </w:pPr>
    </w:p>
    <w:p w:rsidR="00A674BB" w:rsidRDefault="00A674BB" w:rsidP="0055331C">
      <w:pPr>
        <w:ind w:left="716"/>
        <w:rPr>
          <w:lang w:bidi="fa-IR"/>
        </w:rPr>
      </w:pPr>
    </w:p>
    <w:p w:rsidR="0060768C" w:rsidRPr="00EF0A9B" w:rsidRDefault="00A674BB" w:rsidP="00EF0A9B">
      <w:pPr>
        <w:ind w:left="716"/>
        <w:rPr>
          <w:sz w:val="18"/>
          <w:szCs w:val="22"/>
          <w:rtl/>
          <w:lang w:bidi="fa-IR"/>
        </w:rPr>
      </w:pPr>
      <w:r w:rsidRPr="00EF0A9B">
        <w:rPr>
          <w:rFonts w:hint="cs"/>
          <w:sz w:val="18"/>
          <w:szCs w:val="22"/>
          <w:rtl/>
          <w:lang w:bidi="fa-IR"/>
        </w:rPr>
        <w:t xml:space="preserve">اولین بلاک برنامه نویسی گروه </w:t>
      </w:r>
      <w:r w:rsidRPr="00EF0A9B">
        <w:rPr>
          <w:sz w:val="18"/>
          <w:szCs w:val="22"/>
          <w:lang w:bidi="fa-IR"/>
        </w:rPr>
        <w:t>Motion</w:t>
      </w:r>
      <w:r w:rsidRPr="00EF0A9B">
        <w:rPr>
          <w:rFonts w:hint="cs"/>
          <w:sz w:val="18"/>
          <w:szCs w:val="22"/>
          <w:rtl/>
          <w:lang w:bidi="fa-IR"/>
        </w:rPr>
        <w:t xml:space="preserve">، بلاک </w:t>
      </w:r>
      <w:r w:rsidRPr="00EF0A9B">
        <w:rPr>
          <w:sz w:val="18"/>
          <w:szCs w:val="22"/>
          <w:lang w:bidi="fa-IR"/>
        </w:rPr>
        <w:t xml:space="preserve">move </w:t>
      </w:r>
      <w:r w:rsidRPr="00EF0A9B">
        <w:rPr>
          <w:rFonts w:hint="cs"/>
          <w:sz w:val="18"/>
          <w:szCs w:val="22"/>
          <w:rtl/>
          <w:lang w:bidi="fa-IR"/>
        </w:rPr>
        <w:t xml:space="preserve"> است. چنانچه در داخل دایره </w:t>
      </w:r>
      <w:r w:rsidR="0060768C" w:rsidRPr="00EF0A9B">
        <w:rPr>
          <w:rFonts w:hint="cs"/>
          <w:sz w:val="18"/>
          <w:szCs w:val="22"/>
          <w:rtl/>
          <w:lang w:bidi="fa-IR"/>
        </w:rPr>
        <w:t>جلوی این بلاک عددی بگذاریم،</w:t>
      </w:r>
      <w:r w:rsidR="0060768C" w:rsidRPr="00EF0A9B">
        <w:rPr>
          <w:sz w:val="18"/>
          <w:szCs w:val="22"/>
          <w:lang w:bidi="fa-IR"/>
        </w:rPr>
        <w:t xml:space="preserve">Sprite </w:t>
      </w:r>
      <w:r w:rsidR="0060768C" w:rsidRPr="00EF0A9B">
        <w:rPr>
          <w:rFonts w:hint="cs"/>
          <w:sz w:val="18"/>
          <w:szCs w:val="22"/>
          <w:rtl/>
          <w:lang w:bidi="fa-IR"/>
        </w:rPr>
        <w:t xml:space="preserve"> ای که این بلاک مربوط به آن است، به اندازه عددی که مشخص کرده ایم به سمت چپ یا راست حرکت می کند.</w:t>
      </w:r>
    </w:p>
    <w:p w:rsidR="0060768C" w:rsidRDefault="00EF0A9B" w:rsidP="00A674BB">
      <w:pPr>
        <w:ind w:left="716"/>
        <w:rPr>
          <w:rtl/>
          <w:lang w:bidi="fa-IR"/>
        </w:rPr>
      </w:pPr>
      <w:r>
        <w:rPr>
          <w:noProof/>
          <w:rtl/>
          <w:lang w:bidi="fa-IR"/>
        </w:rPr>
        <mc:AlternateContent>
          <mc:Choice Requires="wps">
            <w:drawing>
              <wp:anchor distT="0" distB="0" distL="114300" distR="114300" simplePos="0" relativeHeight="251836416" behindDoc="1" locked="0" layoutInCell="1" allowOverlap="1">
                <wp:simplePos x="0" y="0"/>
                <wp:positionH relativeFrom="column">
                  <wp:posOffset>5636865</wp:posOffset>
                </wp:positionH>
                <wp:positionV relativeFrom="paragraph">
                  <wp:posOffset>20995</wp:posOffset>
                </wp:positionV>
                <wp:extent cx="525600" cy="526465"/>
                <wp:effectExtent l="57150" t="38100" r="65405" b="121285"/>
                <wp:wrapNone/>
                <wp:docPr id="231" name="5-Point Star 231"/>
                <wp:cNvGraphicFramePr/>
                <a:graphic xmlns:a="http://schemas.openxmlformats.org/drawingml/2006/main">
                  <a:graphicData uri="http://schemas.microsoft.com/office/word/2010/wordprocessingShape">
                    <wps:wsp>
                      <wps:cNvSpPr/>
                      <wps:spPr>
                        <a:xfrm>
                          <a:off x="0" y="0"/>
                          <a:ext cx="525600" cy="526465"/>
                        </a:xfrm>
                        <a:prstGeom prst="star5">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B683" id="5-Point Star 231" o:spid="_x0000_s1026" style="position:absolute;margin-left:443.85pt;margin-top:1.65pt;width:41.4pt;height:41.4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600,52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" path="m1,201091r200761,2l262800,r62038,201093l525599,201091,363179,325372r62040,201092l262800,402181,100381,526464,162421,325372,1,201091xe" fillcolor="#215a69 [1640]" strokecolor="#40a7c2 [3048]">
                <v:fill color2="#3da5c1 [3016]" rotate="t" angle="180" colors="0 #2787a0;52429f #36b1d2;1 #34b3d6" focus="100%" type="gradient">
                  <o:fill v:ext="view" type="gradientUnscaled"/>
                </v:fill>
                <v:shadow on="t" color="black" opacity="22937f" origin=",.5" offset="0,.63889mm"/>
                <v:path arrowok="t" o:connecttype="custom" o:connectlocs="1,201091;200762,201093;262800,0;324838,201093;525599,201091;363179,325372;425219,526464;262800,402181;100381,526464;162421,325372;1,201091" o:connectangles="0,0,0,0,0,0,0,0,0,0,0"/>
              </v:shape>
            </w:pict>
          </mc:Fallback>
        </mc:AlternateContent>
      </w:r>
    </w:p>
    <w:p w:rsidR="0060768C" w:rsidRPr="00EF0A9B" w:rsidRDefault="0060768C" w:rsidP="006C7D03">
      <w:pPr>
        <w:ind w:left="716"/>
        <w:rPr>
          <w:b/>
          <w:bCs/>
          <w:sz w:val="18"/>
          <w:szCs w:val="22"/>
          <w:lang w:bidi="fa-IR"/>
        </w:rPr>
      </w:pPr>
      <w:r w:rsidRPr="00EF0A9B">
        <w:rPr>
          <w:rFonts w:hint="cs"/>
          <w:b/>
          <w:bCs/>
          <w:color w:val="FF0000"/>
          <w:sz w:val="18"/>
          <w:szCs w:val="22"/>
          <w:rtl/>
          <w:lang w:bidi="fa-IR"/>
        </w:rPr>
        <w:t xml:space="preserve">نکته </w:t>
      </w:r>
      <w:r w:rsidR="006C7D03" w:rsidRPr="00EF0A9B">
        <w:rPr>
          <w:rFonts w:hint="cs"/>
          <w:b/>
          <w:bCs/>
          <w:color w:val="FF0000"/>
          <w:sz w:val="18"/>
          <w:szCs w:val="22"/>
          <w:rtl/>
          <w:lang w:bidi="fa-IR"/>
        </w:rPr>
        <w:t xml:space="preserve">   </w:t>
      </w:r>
      <w:r w:rsidRPr="00EF0A9B">
        <w:rPr>
          <w:rFonts w:hint="cs"/>
          <w:b/>
          <w:bCs/>
          <w:sz w:val="18"/>
          <w:szCs w:val="22"/>
          <w:rtl/>
          <w:lang w:bidi="fa-IR"/>
        </w:rPr>
        <w:t xml:space="preserve">از اعداد مثبت برای حرکت به سمت راست و از اعداد منفی برای حرکت به سمت چپ استفاده </w:t>
      </w:r>
      <w:r w:rsidR="006C7D03" w:rsidRPr="00EF0A9B">
        <w:rPr>
          <w:b/>
          <w:bCs/>
          <w:sz w:val="18"/>
          <w:szCs w:val="22"/>
          <w:rtl/>
          <w:lang w:bidi="fa-IR"/>
        </w:rPr>
        <w:br/>
      </w:r>
      <w:r w:rsidR="006C7D03" w:rsidRPr="00EF0A9B">
        <w:rPr>
          <w:rFonts w:hint="cs"/>
          <w:b/>
          <w:bCs/>
          <w:sz w:val="18"/>
          <w:szCs w:val="22"/>
          <w:rtl/>
          <w:lang w:bidi="fa-IR"/>
        </w:rPr>
        <w:t xml:space="preserve">          </w:t>
      </w:r>
      <w:r w:rsidRPr="00EF0A9B">
        <w:rPr>
          <w:rFonts w:hint="cs"/>
          <w:b/>
          <w:bCs/>
          <w:sz w:val="18"/>
          <w:szCs w:val="22"/>
          <w:rtl/>
          <w:lang w:bidi="fa-IR"/>
        </w:rPr>
        <w:t>می کنیم.</w:t>
      </w:r>
    </w:p>
    <w:p w:rsidR="0055331C" w:rsidRDefault="00AE7F39" w:rsidP="0055331C">
      <w:pPr>
        <w:ind w:left="716"/>
        <w:rPr>
          <w:rtl/>
          <w:lang w:bidi="fa-IR"/>
        </w:rPr>
      </w:pPr>
      <w:r w:rsidRPr="00B9347B">
        <w:rPr>
          <w:b/>
          <w:bCs/>
          <w:noProof/>
          <w:kern w:val="2"/>
          <w:sz w:val="20"/>
          <w:szCs w:val="23"/>
          <w:lang w:bidi="fa-IR"/>
        </w:rPr>
        <w:drawing>
          <wp:anchor distT="0" distB="0" distL="114300" distR="114300" simplePos="0" relativeHeight="251752448" behindDoc="1" locked="0" layoutInCell="1" allowOverlap="1">
            <wp:simplePos x="0" y="0"/>
            <wp:positionH relativeFrom="column">
              <wp:posOffset>2421001</wp:posOffset>
            </wp:positionH>
            <wp:positionV relativeFrom="page">
              <wp:posOffset>4340352</wp:posOffset>
            </wp:positionV>
            <wp:extent cx="3013710" cy="1724660"/>
            <wp:effectExtent l="0" t="0" r="0" b="8890"/>
            <wp:wrapTight wrapText="bothSides">
              <wp:wrapPolygon edited="0">
                <wp:start x="0" y="0"/>
                <wp:lineTo x="0" y="21473"/>
                <wp:lineTo x="21436" y="21473"/>
                <wp:lineTo x="21436"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negative mo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3710" cy="1724660"/>
                    </a:xfrm>
                    <a:prstGeom prst="rect">
                      <a:avLst/>
                    </a:prstGeom>
                  </pic:spPr>
                </pic:pic>
              </a:graphicData>
            </a:graphic>
            <wp14:sizeRelH relativeFrom="margin">
              <wp14:pctWidth>0</wp14:pctWidth>
            </wp14:sizeRelH>
            <wp14:sizeRelV relativeFrom="margin">
              <wp14:pctHeight>0</wp14:pctHeight>
            </wp14:sizeRelV>
          </wp:anchor>
        </w:drawing>
      </w:r>
    </w:p>
    <w:p w:rsidR="006D1223" w:rsidRDefault="006D1223" w:rsidP="006D1223">
      <w:pPr>
        <w:ind w:left="536"/>
        <w:rPr>
          <w:lang w:bidi="fa-IR"/>
        </w:rPr>
      </w:pPr>
    </w:p>
    <w:p w:rsidR="00C7636D" w:rsidRDefault="00C7636D" w:rsidP="006D1223">
      <w:pPr>
        <w:ind w:left="536"/>
        <w:rPr>
          <w:lang w:bidi="fa-IR"/>
        </w:rPr>
      </w:pPr>
    </w:p>
    <w:p w:rsidR="00C7636D" w:rsidRDefault="00C7636D" w:rsidP="006D1223">
      <w:pPr>
        <w:ind w:left="536"/>
        <w:rPr>
          <w:lang w:bidi="fa-IR"/>
        </w:rPr>
      </w:pPr>
    </w:p>
    <w:p w:rsidR="00C7636D" w:rsidRDefault="00C7636D" w:rsidP="006D1223">
      <w:pPr>
        <w:ind w:left="536"/>
        <w:rPr>
          <w:lang w:bidi="fa-IR"/>
        </w:rPr>
      </w:pPr>
    </w:p>
    <w:p w:rsidR="00C7636D" w:rsidRDefault="00C7636D" w:rsidP="006D1223">
      <w:pPr>
        <w:ind w:left="536"/>
        <w:rPr>
          <w:lang w:bidi="fa-IR"/>
        </w:rPr>
      </w:pPr>
    </w:p>
    <w:p w:rsidR="00C7636D" w:rsidRDefault="00C7636D" w:rsidP="006D1223">
      <w:pPr>
        <w:ind w:left="536"/>
        <w:rPr>
          <w:lang w:bidi="fa-IR"/>
        </w:rPr>
      </w:pPr>
    </w:p>
    <w:p w:rsidR="00C7636D" w:rsidRDefault="00C7636D" w:rsidP="006D1223">
      <w:pPr>
        <w:ind w:left="536"/>
        <w:rPr>
          <w:lang w:bidi="fa-IR"/>
        </w:rPr>
      </w:pPr>
    </w:p>
    <w:p w:rsidR="00C7636D" w:rsidRDefault="00C7636D" w:rsidP="006D1223">
      <w:pPr>
        <w:ind w:left="536"/>
        <w:rPr>
          <w:lang w:bidi="fa-IR"/>
        </w:rPr>
      </w:pPr>
    </w:p>
    <w:p w:rsidR="00C7636D" w:rsidRDefault="00C7636D" w:rsidP="006D1223">
      <w:pPr>
        <w:ind w:left="536"/>
        <w:rPr>
          <w:lang w:bidi="fa-IR"/>
        </w:rPr>
      </w:pPr>
    </w:p>
    <w:p w:rsidR="00C7636D" w:rsidRDefault="00C7636D" w:rsidP="006D1223">
      <w:pPr>
        <w:ind w:left="536"/>
        <w:rPr>
          <w:lang w:bidi="fa-IR"/>
        </w:rPr>
      </w:pPr>
    </w:p>
    <w:p w:rsidR="00C7636D" w:rsidRDefault="00C7636D" w:rsidP="006D1223">
      <w:pPr>
        <w:ind w:left="536"/>
        <w:rPr>
          <w:lang w:bidi="fa-IR"/>
        </w:rPr>
      </w:pPr>
    </w:p>
    <w:p w:rsidR="00C7636D" w:rsidRDefault="00C7636D" w:rsidP="006D1223">
      <w:pPr>
        <w:ind w:left="536"/>
        <w:rPr>
          <w:lang w:bidi="fa-IR"/>
        </w:rPr>
      </w:pPr>
    </w:p>
    <w:p w:rsidR="00B9347B" w:rsidRDefault="00751444" w:rsidP="00C7636D">
      <w:pPr>
        <w:ind w:left="536"/>
        <w:rPr>
          <w:b/>
          <w:bCs/>
          <w:sz w:val="22"/>
          <w:szCs w:val="28"/>
          <w:rtl/>
          <w:lang w:bidi="fa-IR"/>
        </w:rPr>
      </w:pPr>
      <w:r>
        <w:rPr>
          <w:rFonts w:hint="cs"/>
          <w:b/>
          <w:bCs/>
          <w:noProof/>
          <w:sz w:val="22"/>
          <w:szCs w:val="28"/>
          <w:rtl/>
          <w:lang w:bidi="fa-IR"/>
        </w:rPr>
        <mc:AlternateContent>
          <mc:Choice Requires="wps">
            <w:drawing>
              <wp:anchor distT="0" distB="0" distL="114300" distR="114300" simplePos="0" relativeHeight="251657215" behindDoc="1" locked="0" layoutInCell="1" allowOverlap="1">
                <wp:simplePos x="0" y="0"/>
                <wp:positionH relativeFrom="column">
                  <wp:posOffset>4604639</wp:posOffset>
                </wp:positionH>
                <wp:positionV relativeFrom="paragraph">
                  <wp:posOffset>228727</wp:posOffset>
                </wp:positionV>
                <wp:extent cx="1743202" cy="334391"/>
                <wp:effectExtent l="0" t="0" r="28575" b="27940"/>
                <wp:wrapNone/>
                <wp:docPr id="175" name="Rounded Rectangle 175"/>
                <wp:cNvGraphicFramePr/>
                <a:graphic xmlns:a="http://schemas.openxmlformats.org/drawingml/2006/main">
                  <a:graphicData uri="http://schemas.microsoft.com/office/word/2010/wordprocessingShape">
                    <wps:wsp>
                      <wps:cNvSpPr/>
                      <wps:spPr>
                        <a:xfrm>
                          <a:off x="0" y="0"/>
                          <a:ext cx="1743202" cy="33439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9F4D1" id="Rounded Rectangle 175" o:spid="_x0000_s1026" style="position:absolute;margin-left:362.55pt;margin-top:18pt;width:137.25pt;height:26.3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" fillcolor="#4f81bd [3204]" strokecolor="#243f60 [1604]" strokeweight="2pt"/>
            </w:pict>
          </mc:Fallback>
        </mc:AlternateContent>
      </w:r>
    </w:p>
    <w:p w:rsidR="00C7636D" w:rsidRPr="00C7636D" w:rsidRDefault="00C7636D" w:rsidP="00C7636D">
      <w:pPr>
        <w:ind w:left="536"/>
        <w:rPr>
          <w:b/>
          <w:bCs/>
          <w:sz w:val="22"/>
          <w:szCs w:val="28"/>
          <w:lang w:bidi="fa-IR"/>
        </w:rPr>
      </w:pPr>
      <w:r w:rsidRPr="00C7636D">
        <w:rPr>
          <w:rFonts w:hint="cs"/>
          <w:b/>
          <w:bCs/>
          <w:sz w:val="22"/>
          <w:szCs w:val="28"/>
          <w:rtl/>
          <w:lang w:bidi="fa-IR"/>
        </w:rPr>
        <w:t xml:space="preserve">اجرا کردن یک </w:t>
      </w:r>
      <w:r w:rsidRPr="00C7636D">
        <w:rPr>
          <w:b/>
          <w:bCs/>
          <w:sz w:val="28"/>
          <w:szCs w:val="36"/>
          <w:lang w:bidi="fa-IR"/>
        </w:rPr>
        <w:t>Block</w:t>
      </w:r>
    </w:p>
    <w:p w:rsidR="00C7636D" w:rsidRPr="00EF0A9B" w:rsidRDefault="00C7636D" w:rsidP="00C7636D">
      <w:pPr>
        <w:ind w:left="536"/>
        <w:rPr>
          <w:sz w:val="22"/>
          <w:szCs w:val="22"/>
          <w:rtl/>
          <w:lang w:bidi="fa-IR"/>
        </w:rPr>
      </w:pPr>
      <w:r w:rsidRPr="00EF0A9B">
        <w:rPr>
          <w:rFonts w:hint="cs"/>
          <w:sz w:val="22"/>
          <w:szCs w:val="22"/>
          <w:rtl/>
          <w:lang w:bidi="fa-IR"/>
        </w:rPr>
        <w:t>برای اجرا کردن یک بلاک کافیست روی آن دو بار کلیک کنیم. همچنین برای انتقال یک بلاک به ناحیه کدنویسی (</w:t>
      </w:r>
      <w:r w:rsidRPr="00EF0A9B">
        <w:rPr>
          <w:sz w:val="22"/>
          <w:szCs w:val="22"/>
          <w:lang w:bidi="fa-IR"/>
        </w:rPr>
        <w:t>Sprites Area</w:t>
      </w:r>
      <w:r w:rsidRPr="00EF0A9B">
        <w:rPr>
          <w:rFonts w:hint="cs"/>
          <w:sz w:val="22"/>
          <w:szCs w:val="22"/>
          <w:rtl/>
          <w:lang w:bidi="fa-IR"/>
        </w:rPr>
        <w:t>)</w:t>
      </w:r>
      <w:r w:rsidRPr="00EF0A9B">
        <w:rPr>
          <w:sz w:val="22"/>
          <w:szCs w:val="22"/>
          <w:lang w:bidi="fa-IR"/>
        </w:rPr>
        <w:t xml:space="preserve"> </w:t>
      </w:r>
      <w:r w:rsidRPr="00EF0A9B">
        <w:rPr>
          <w:rFonts w:hint="cs"/>
          <w:sz w:val="22"/>
          <w:szCs w:val="22"/>
          <w:rtl/>
          <w:lang w:bidi="fa-IR"/>
        </w:rPr>
        <w:t xml:space="preserve">کافی است بلاک مورد نطر را به این ناحیه </w:t>
      </w:r>
      <w:r w:rsidRPr="00EF0A9B">
        <w:rPr>
          <w:sz w:val="22"/>
          <w:szCs w:val="22"/>
          <w:lang w:bidi="fa-IR"/>
        </w:rPr>
        <w:t xml:space="preserve">drag </w:t>
      </w:r>
      <w:r w:rsidRPr="00EF0A9B">
        <w:rPr>
          <w:rFonts w:hint="cs"/>
          <w:sz w:val="22"/>
          <w:szCs w:val="22"/>
          <w:rtl/>
          <w:lang w:bidi="fa-IR"/>
        </w:rPr>
        <w:t xml:space="preserve"> کنیم. در این ناحیه نیز چنانچه روی بلاک، کلیک نماییم، کد مورد نظر اجرا می شود.</w:t>
      </w:r>
    </w:p>
    <w:p w:rsidR="00B9347B" w:rsidRDefault="00B9347B" w:rsidP="00C7636D">
      <w:pPr>
        <w:ind w:left="536"/>
        <w:rPr>
          <w:sz w:val="20"/>
          <w:rtl/>
          <w:lang w:bidi="fa-IR"/>
        </w:rPr>
      </w:pPr>
    </w:p>
    <w:p w:rsidR="00B9347B" w:rsidRDefault="00B9347B" w:rsidP="00C7636D">
      <w:pPr>
        <w:ind w:left="536"/>
        <w:rPr>
          <w:sz w:val="20"/>
          <w:rtl/>
          <w:lang w:bidi="fa-IR"/>
        </w:rPr>
      </w:pPr>
    </w:p>
    <w:p w:rsidR="00B9347B" w:rsidRDefault="00B9347B" w:rsidP="00C7636D">
      <w:pPr>
        <w:ind w:left="536"/>
        <w:rPr>
          <w:sz w:val="20"/>
          <w:rtl/>
          <w:lang w:bidi="fa-IR"/>
        </w:rPr>
      </w:pPr>
      <w:r>
        <w:rPr>
          <w:rFonts w:hint="cs"/>
          <w:noProof/>
          <w:sz w:val="22"/>
          <w:szCs w:val="28"/>
          <w:rtl/>
          <w:lang w:bidi="fa-IR"/>
        </w:rPr>
        <w:drawing>
          <wp:anchor distT="0" distB="0" distL="114300" distR="114300" simplePos="0" relativeHeight="251753472" behindDoc="1" locked="0" layoutInCell="1" allowOverlap="1">
            <wp:simplePos x="0" y="0"/>
            <wp:positionH relativeFrom="margin">
              <wp:posOffset>1165733</wp:posOffset>
            </wp:positionH>
            <wp:positionV relativeFrom="page">
              <wp:posOffset>7460996</wp:posOffset>
            </wp:positionV>
            <wp:extent cx="4437380" cy="1985645"/>
            <wp:effectExtent l="0" t="0" r="1270" b="0"/>
            <wp:wrapTight wrapText="bothSides">
              <wp:wrapPolygon edited="0">
                <wp:start x="0" y="0"/>
                <wp:lineTo x="0" y="21344"/>
                <wp:lineTo x="21513" y="21344"/>
                <wp:lineTo x="21513"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4.png"/>
                    <pic:cNvPicPr/>
                  </pic:nvPicPr>
                  <pic:blipFill>
                    <a:blip r:embed="rId24">
                      <a:extLst>
                        <a:ext uri="{28A0092B-C50C-407E-A947-70E740481C1C}">
                          <a14:useLocalDpi xmlns:a14="http://schemas.microsoft.com/office/drawing/2010/main" val="0"/>
                        </a:ext>
                      </a:extLst>
                    </a:blip>
                    <a:stretch>
                      <a:fillRect/>
                    </a:stretch>
                  </pic:blipFill>
                  <pic:spPr>
                    <a:xfrm>
                      <a:off x="0" y="0"/>
                      <a:ext cx="4437380" cy="1985645"/>
                    </a:xfrm>
                    <a:prstGeom prst="rect">
                      <a:avLst/>
                    </a:prstGeom>
                  </pic:spPr>
                </pic:pic>
              </a:graphicData>
            </a:graphic>
            <wp14:sizeRelH relativeFrom="margin">
              <wp14:pctWidth>0</wp14:pctWidth>
            </wp14:sizeRelH>
            <wp14:sizeRelV relativeFrom="margin">
              <wp14:pctHeight>0</wp14:pctHeight>
            </wp14:sizeRelV>
          </wp:anchor>
        </w:drawing>
      </w:r>
    </w:p>
    <w:p w:rsidR="00B9347B" w:rsidRDefault="00B9347B" w:rsidP="00C7636D">
      <w:pPr>
        <w:ind w:left="536"/>
        <w:rPr>
          <w:sz w:val="20"/>
          <w:rtl/>
          <w:lang w:bidi="fa-IR"/>
        </w:rPr>
      </w:pPr>
    </w:p>
    <w:p w:rsidR="00B9347B" w:rsidRDefault="00B9347B" w:rsidP="00C7636D">
      <w:pPr>
        <w:ind w:left="536"/>
        <w:rPr>
          <w:sz w:val="20"/>
          <w:rtl/>
          <w:lang w:bidi="fa-IR"/>
        </w:rPr>
      </w:pPr>
    </w:p>
    <w:p w:rsidR="00B9347B" w:rsidRDefault="00B9347B" w:rsidP="00C7636D">
      <w:pPr>
        <w:ind w:left="536"/>
        <w:rPr>
          <w:sz w:val="20"/>
          <w:rtl/>
          <w:lang w:bidi="fa-IR"/>
        </w:rPr>
      </w:pPr>
    </w:p>
    <w:p w:rsidR="00B9347B" w:rsidRDefault="00B9347B" w:rsidP="00C7636D">
      <w:pPr>
        <w:ind w:left="536"/>
        <w:rPr>
          <w:sz w:val="20"/>
          <w:rtl/>
          <w:lang w:bidi="fa-IR"/>
        </w:rPr>
      </w:pPr>
    </w:p>
    <w:p w:rsidR="00B9347B" w:rsidRDefault="00B9347B" w:rsidP="00C7636D">
      <w:pPr>
        <w:ind w:left="536"/>
        <w:rPr>
          <w:sz w:val="20"/>
          <w:rtl/>
          <w:lang w:bidi="fa-IR"/>
        </w:rPr>
      </w:pPr>
    </w:p>
    <w:p w:rsidR="00B9347B" w:rsidRDefault="00B9347B" w:rsidP="00C7636D">
      <w:pPr>
        <w:ind w:left="536"/>
        <w:rPr>
          <w:sz w:val="20"/>
          <w:rtl/>
          <w:lang w:bidi="fa-IR"/>
        </w:rPr>
      </w:pPr>
    </w:p>
    <w:p w:rsidR="00B9347B" w:rsidRDefault="00B9347B" w:rsidP="00C7636D">
      <w:pPr>
        <w:ind w:left="536"/>
        <w:rPr>
          <w:sz w:val="20"/>
          <w:rtl/>
          <w:lang w:bidi="fa-IR"/>
        </w:rPr>
      </w:pPr>
    </w:p>
    <w:p w:rsidR="00B9347B" w:rsidRDefault="00B9347B" w:rsidP="00C7636D">
      <w:pPr>
        <w:ind w:left="536"/>
        <w:rPr>
          <w:sz w:val="20"/>
          <w:rtl/>
          <w:lang w:bidi="fa-IR"/>
        </w:rPr>
      </w:pPr>
    </w:p>
    <w:p w:rsidR="00B9347B" w:rsidRDefault="00B9347B" w:rsidP="00C7636D">
      <w:pPr>
        <w:ind w:left="536"/>
        <w:rPr>
          <w:sz w:val="20"/>
          <w:rtl/>
          <w:lang w:bidi="fa-IR"/>
        </w:rPr>
      </w:pPr>
    </w:p>
    <w:p w:rsidR="00B9347B" w:rsidRDefault="00B9347B" w:rsidP="00C7636D">
      <w:pPr>
        <w:ind w:left="536"/>
        <w:rPr>
          <w:sz w:val="20"/>
          <w:rtl/>
          <w:lang w:bidi="fa-IR"/>
        </w:rPr>
      </w:pPr>
    </w:p>
    <w:p w:rsidR="00B9347B" w:rsidRDefault="00B9347B" w:rsidP="00C7636D">
      <w:pPr>
        <w:ind w:left="536"/>
        <w:rPr>
          <w:sz w:val="20"/>
          <w:rtl/>
          <w:lang w:bidi="fa-IR"/>
        </w:rPr>
      </w:pPr>
    </w:p>
    <w:p w:rsidR="00B9347B" w:rsidRDefault="00B9347B" w:rsidP="00C7636D">
      <w:pPr>
        <w:ind w:left="536"/>
        <w:rPr>
          <w:sz w:val="20"/>
          <w:rtl/>
          <w:lang w:bidi="fa-IR"/>
        </w:rPr>
      </w:pPr>
    </w:p>
    <w:p w:rsidR="00B9347B" w:rsidRDefault="00B9347B" w:rsidP="00C7636D">
      <w:pPr>
        <w:ind w:left="536"/>
        <w:rPr>
          <w:sz w:val="20"/>
          <w:rtl/>
          <w:lang w:bidi="fa-IR"/>
        </w:rPr>
      </w:pPr>
    </w:p>
    <w:p w:rsidR="00C7636D" w:rsidRDefault="00B9347B" w:rsidP="00C7636D">
      <w:pPr>
        <w:ind w:left="536"/>
        <w:rPr>
          <w:sz w:val="22"/>
          <w:szCs w:val="28"/>
          <w:rtl/>
          <w:lang w:bidi="fa-IR"/>
        </w:rPr>
      </w:pPr>
      <w:r>
        <w:rPr>
          <w:rFonts w:hint="cs"/>
          <w:noProof/>
          <w:rtl/>
          <w:lang w:bidi="fa-IR"/>
        </w:rPr>
        <mc:AlternateContent>
          <mc:Choice Requires="wps">
            <w:drawing>
              <wp:anchor distT="0" distB="0" distL="114300" distR="114300" simplePos="0" relativeHeight="251755520" behindDoc="0" locked="0" layoutInCell="1" allowOverlap="1" wp14:anchorId="7196E7B7" wp14:editId="4544501D">
                <wp:simplePos x="0" y="0"/>
                <wp:positionH relativeFrom="margin">
                  <wp:posOffset>5053457</wp:posOffset>
                </wp:positionH>
                <wp:positionV relativeFrom="paragraph">
                  <wp:posOffset>6477</wp:posOffset>
                </wp:positionV>
                <wp:extent cx="1438275" cy="487680"/>
                <wp:effectExtent l="0" t="0" r="28575" b="26670"/>
                <wp:wrapNone/>
                <wp:docPr id="151" name="Rounded Rectangle 151"/>
                <wp:cNvGraphicFramePr/>
                <a:graphic xmlns:a="http://schemas.openxmlformats.org/drawingml/2006/main">
                  <a:graphicData uri="http://schemas.microsoft.com/office/word/2010/wordprocessingShape">
                    <wps:wsp>
                      <wps:cNvSpPr/>
                      <wps:spPr>
                        <a:xfrm>
                          <a:off x="0" y="0"/>
                          <a:ext cx="1438275" cy="48768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12CFA" w:rsidRDefault="00812CFA" w:rsidP="00B9347B">
                            <w:pPr>
                              <w:rPr>
                                <w:color w:val="000000" w:themeColor="text1"/>
                                <w:sz w:val="28"/>
                                <w:szCs w:val="36"/>
                                <w:rtl/>
                                <w:lang w:bidi="fa-IR"/>
                              </w:rPr>
                            </w:pPr>
                            <w:r w:rsidRPr="00C45BAC">
                              <w:rPr>
                                <w:rFonts w:hint="cs"/>
                                <w:color w:val="000000" w:themeColor="text1"/>
                                <w:sz w:val="28"/>
                                <w:szCs w:val="36"/>
                                <w:rtl/>
                                <w:lang w:bidi="fa-IR"/>
                              </w:rPr>
                              <w:t xml:space="preserve">معرفی </w:t>
                            </w:r>
                            <w:r w:rsidRPr="00C45BAC">
                              <w:rPr>
                                <w:color w:val="000000" w:themeColor="text1"/>
                                <w:sz w:val="28"/>
                                <w:szCs w:val="36"/>
                                <w:lang w:bidi="fa-IR"/>
                              </w:rPr>
                              <w:t>Block</w:t>
                            </w:r>
                          </w:p>
                          <w:p w:rsidR="00812CFA" w:rsidRDefault="00812CFA" w:rsidP="00B9347B">
                            <w:pPr>
                              <w:rPr>
                                <w:color w:val="000000" w:themeColor="text1"/>
                                <w:sz w:val="28"/>
                                <w:szCs w:val="36"/>
                                <w:rtl/>
                                <w:lang w:bidi="fa-IR"/>
                              </w:rPr>
                            </w:pPr>
                          </w:p>
                          <w:p w:rsidR="00812CFA" w:rsidRDefault="00812CFA" w:rsidP="00B9347B">
                            <w:pPr>
                              <w:rPr>
                                <w:color w:val="000000" w:themeColor="text1"/>
                                <w:sz w:val="28"/>
                                <w:szCs w:val="36"/>
                                <w:rtl/>
                                <w:lang w:bidi="fa-IR"/>
                              </w:rPr>
                            </w:pPr>
                          </w:p>
                          <w:p w:rsidR="00812CFA" w:rsidRPr="00C45BAC" w:rsidRDefault="00812CFA" w:rsidP="00B9347B">
                            <w:pPr>
                              <w:rPr>
                                <w:color w:val="000000" w:themeColor="text1"/>
                                <w:sz w:val="28"/>
                                <w:szCs w:val="3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96E7B7" id="Rounded Rectangle 151" o:spid="_x0000_s1028" style="position:absolute;left:0;text-align:left;margin-left:397.9pt;margin-top:.5pt;width:113.25pt;height:38.4pt;z-index:25175552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" fillcolor="#f79646 [3209]" strokecolor="#974706 [1609]" strokeweight="2pt">
                <v:textbox>
                  <w:txbxContent>
                    <w:p w:rsidR="00812CFA" w:rsidRDefault="00812CFA" w:rsidP="00B9347B">
                      <w:pPr>
                        <w:rPr>
                          <w:color w:val="000000" w:themeColor="text1"/>
                          <w:sz w:val="28"/>
                          <w:szCs w:val="36"/>
                          <w:rtl/>
                          <w:lang w:bidi="fa-IR"/>
                        </w:rPr>
                      </w:pPr>
                      <w:r w:rsidRPr="00C45BAC">
                        <w:rPr>
                          <w:rFonts w:hint="cs"/>
                          <w:color w:val="000000" w:themeColor="text1"/>
                          <w:sz w:val="28"/>
                          <w:szCs w:val="36"/>
                          <w:rtl/>
                          <w:lang w:bidi="fa-IR"/>
                        </w:rPr>
                        <w:t xml:space="preserve">معرفی </w:t>
                      </w:r>
                      <w:r w:rsidRPr="00C45BAC">
                        <w:rPr>
                          <w:color w:val="000000" w:themeColor="text1"/>
                          <w:sz w:val="28"/>
                          <w:szCs w:val="36"/>
                          <w:lang w:bidi="fa-IR"/>
                        </w:rPr>
                        <w:t>Block</w:t>
                      </w:r>
                    </w:p>
                    <w:p w:rsidR="00812CFA" w:rsidRDefault="00812CFA" w:rsidP="00B9347B">
                      <w:pPr>
                        <w:rPr>
                          <w:color w:val="000000" w:themeColor="text1"/>
                          <w:sz w:val="28"/>
                          <w:szCs w:val="36"/>
                          <w:rtl/>
                          <w:lang w:bidi="fa-IR"/>
                        </w:rPr>
                      </w:pPr>
                    </w:p>
                    <w:p w:rsidR="00812CFA" w:rsidRDefault="00812CFA" w:rsidP="00B9347B">
                      <w:pPr>
                        <w:rPr>
                          <w:color w:val="000000" w:themeColor="text1"/>
                          <w:sz w:val="28"/>
                          <w:szCs w:val="36"/>
                          <w:rtl/>
                          <w:lang w:bidi="fa-IR"/>
                        </w:rPr>
                      </w:pPr>
                    </w:p>
                    <w:p w:rsidR="00812CFA" w:rsidRPr="00C45BAC" w:rsidRDefault="00812CFA" w:rsidP="00B9347B">
                      <w:pPr>
                        <w:rPr>
                          <w:color w:val="000000" w:themeColor="text1"/>
                          <w:sz w:val="28"/>
                          <w:szCs w:val="36"/>
                          <w:lang w:bidi="fa-IR"/>
                        </w:rPr>
                      </w:pPr>
                    </w:p>
                  </w:txbxContent>
                </v:textbox>
                <w10:wrap anchorx="margin"/>
              </v:roundrect>
            </w:pict>
          </mc:Fallback>
        </mc:AlternateContent>
      </w:r>
    </w:p>
    <w:p w:rsidR="00B9347B" w:rsidRDefault="00B9347B" w:rsidP="00B9347B">
      <w:pPr>
        <w:ind w:left="536"/>
        <w:rPr>
          <w:sz w:val="22"/>
          <w:szCs w:val="28"/>
          <w:rtl/>
          <w:lang w:bidi="fa-IR"/>
        </w:rPr>
      </w:pPr>
      <w:r>
        <w:rPr>
          <w:rFonts w:hint="cs"/>
          <w:noProof/>
          <w:rtl/>
          <w:lang w:bidi="fa-IR"/>
        </w:rPr>
        <w:drawing>
          <wp:anchor distT="0" distB="0" distL="114300" distR="114300" simplePos="0" relativeHeight="251756544" behindDoc="1" locked="0" layoutInCell="1" allowOverlap="1">
            <wp:simplePos x="0" y="0"/>
            <wp:positionH relativeFrom="column">
              <wp:posOffset>227330</wp:posOffset>
            </wp:positionH>
            <wp:positionV relativeFrom="page">
              <wp:posOffset>1219200</wp:posOffset>
            </wp:positionV>
            <wp:extent cx="1521460" cy="3919220"/>
            <wp:effectExtent l="0" t="0" r="2540" b="5080"/>
            <wp:wrapTight wrapText="bothSides">
              <wp:wrapPolygon edited="0">
                <wp:start x="0" y="0"/>
                <wp:lineTo x="0" y="21523"/>
                <wp:lineTo x="21366" y="21523"/>
                <wp:lineTo x="21366"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5-1.png"/>
                    <pic:cNvPicPr/>
                  </pic:nvPicPr>
                  <pic:blipFill rotWithShape="1">
                    <a:blip r:embed="rId25">
                      <a:extLst>
                        <a:ext uri="{28A0092B-C50C-407E-A947-70E740481C1C}">
                          <a14:useLocalDpi xmlns:a14="http://schemas.microsoft.com/office/drawing/2010/main" val="0"/>
                        </a:ext>
                      </a:extLst>
                    </a:blip>
                    <a:srcRect b="1988"/>
                    <a:stretch/>
                  </pic:blipFill>
                  <pic:spPr bwMode="auto">
                    <a:xfrm>
                      <a:off x="0" y="0"/>
                      <a:ext cx="1521460" cy="391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347B" w:rsidRDefault="0053188A" w:rsidP="00B9347B">
      <w:pPr>
        <w:ind w:left="536"/>
        <w:rPr>
          <w:sz w:val="22"/>
          <w:szCs w:val="28"/>
          <w:rtl/>
          <w:lang w:bidi="fa-IR"/>
        </w:rPr>
      </w:pPr>
      <w:r>
        <w:rPr>
          <w:rFonts w:hint="cs"/>
          <w:noProof/>
          <w:rtl/>
          <w:lang w:bidi="fa-IR"/>
        </w:rPr>
        <w:drawing>
          <wp:anchor distT="0" distB="0" distL="114300" distR="114300" simplePos="0" relativeHeight="251761664" behindDoc="1" locked="0" layoutInCell="1" allowOverlap="1" wp14:anchorId="012C25D1" wp14:editId="15B379A0">
            <wp:simplePos x="0" y="0"/>
            <wp:positionH relativeFrom="column">
              <wp:posOffset>227330</wp:posOffset>
            </wp:positionH>
            <wp:positionV relativeFrom="page">
              <wp:posOffset>1219200</wp:posOffset>
            </wp:positionV>
            <wp:extent cx="1488440" cy="3834130"/>
            <wp:effectExtent l="0" t="0" r="0" b="0"/>
            <wp:wrapTight wrapText="bothSides">
              <wp:wrapPolygon edited="0">
                <wp:start x="0" y="0"/>
                <wp:lineTo x="0" y="21464"/>
                <wp:lineTo x="21287" y="21464"/>
                <wp:lineTo x="21287"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5-1.png"/>
                    <pic:cNvPicPr/>
                  </pic:nvPicPr>
                  <pic:blipFill rotWithShape="1">
                    <a:blip r:embed="rId25">
                      <a:extLst>
                        <a:ext uri="{28A0092B-C50C-407E-A947-70E740481C1C}">
                          <a14:useLocalDpi xmlns:a14="http://schemas.microsoft.com/office/drawing/2010/main" val="0"/>
                        </a:ext>
                      </a:extLst>
                    </a:blip>
                    <a:srcRect b="1988"/>
                    <a:stretch/>
                  </pic:blipFill>
                  <pic:spPr bwMode="auto">
                    <a:xfrm>
                      <a:off x="0" y="0"/>
                      <a:ext cx="1488440" cy="3834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CCF">
        <w:rPr>
          <w:sz w:val="22"/>
          <w:szCs w:val="28"/>
          <w:lang w:bidi="fa-IR"/>
        </w:rPr>
        <w:t xml:space="preserve"> </w:t>
      </w:r>
      <w:r w:rsidR="00B9347B" w:rsidRPr="000657E5">
        <w:rPr>
          <w:sz w:val="28"/>
          <w:szCs w:val="36"/>
          <w:lang w:bidi="fa-IR"/>
        </w:rPr>
        <w:t>Block</w:t>
      </w:r>
      <w:r w:rsidR="00B9347B" w:rsidRPr="0060768C">
        <w:rPr>
          <w:rFonts w:hint="cs"/>
          <w:sz w:val="22"/>
          <w:szCs w:val="28"/>
          <w:rtl/>
          <w:lang w:bidi="fa-IR"/>
        </w:rPr>
        <w:t xml:space="preserve">های </w:t>
      </w:r>
      <w:r w:rsidR="00B9347B">
        <w:rPr>
          <w:rFonts w:hint="cs"/>
          <w:sz w:val="22"/>
          <w:szCs w:val="28"/>
          <w:rtl/>
          <w:lang w:bidi="fa-IR"/>
        </w:rPr>
        <w:t>صوتی</w:t>
      </w:r>
    </w:p>
    <w:p w:rsidR="00B9347B" w:rsidRPr="00DE00DC" w:rsidRDefault="00B9347B" w:rsidP="000B7F7A">
      <w:pPr>
        <w:ind w:left="716"/>
        <w:rPr>
          <w:sz w:val="22"/>
          <w:szCs w:val="22"/>
          <w:rtl/>
          <w:lang w:bidi="fa-IR"/>
        </w:rPr>
      </w:pPr>
      <w:r w:rsidRPr="00DE00DC">
        <w:rPr>
          <w:rFonts w:hint="cs"/>
          <w:sz w:val="22"/>
          <w:szCs w:val="22"/>
          <w:rtl/>
          <w:lang w:bidi="fa-IR"/>
        </w:rPr>
        <w:t xml:space="preserve">برای اینکه به </w:t>
      </w:r>
      <w:r w:rsidRPr="00DE00DC">
        <w:rPr>
          <w:sz w:val="22"/>
          <w:szCs w:val="22"/>
          <w:lang w:bidi="fa-IR"/>
        </w:rPr>
        <w:t>Sprite</w:t>
      </w:r>
      <w:r w:rsidRPr="00DE00DC">
        <w:rPr>
          <w:rFonts w:hint="cs"/>
          <w:sz w:val="22"/>
          <w:szCs w:val="22"/>
          <w:rtl/>
          <w:lang w:bidi="fa-IR"/>
        </w:rPr>
        <w:t xml:space="preserve"> های موجود در یک برنامه، صدا اضافه کنیم باید از بلاکهای گروه </w:t>
      </w:r>
      <w:r w:rsidRPr="00DE00DC">
        <w:rPr>
          <w:b/>
          <w:bCs/>
          <w:sz w:val="22"/>
          <w:szCs w:val="22"/>
          <w:u w:val="single"/>
          <w:lang w:bidi="fa-IR"/>
        </w:rPr>
        <w:t>Sounds</w:t>
      </w:r>
      <w:r w:rsidRPr="00DE00DC">
        <w:rPr>
          <w:rFonts w:hint="cs"/>
          <w:sz w:val="22"/>
          <w:szCs w:val="22"/>
          <w:rtl/>
          <w:lang w:bidi="fa-IR"/>
        </w:rPr>
        <w:t xml:space="preserve"> استفاده نماییم. </w:t>
      </w:r>
      <w:r w:rsidR="000B7F7A" w:rsidRPr="00DE00DC">
        <w:rPr>
          <w:rFonts w:hint="cs"/>
          <w:sz w:val="22"/>
          <w:szCs w:val="22"/>
          <w:rtl/>
          <w:lang w:bidi="fa-IR"/>
        </w:rPr>
        <w:t xml:space="preserve">این گروه از بلاکها با رنگ </w:t>
      </w:r>
      <w:r w:rsidR="000B7F7A" w:rsidRPr="00DE00DC">
        <w:rPr>
          <w:rFonts w:hint="cs"/>
          <w:b/>
          <w:bCs/>
          <w:sz w:val="22"/>
          <w:szCs w:val="22"/>
          <w:u w:val="single"/>
          <w:rtl/>
          <w:lang w:bidi="fa-IR"/>
        </w:rPr>
        <w:t>صورتی</w:t>
      </w:r>
      <w:r w:rsidR="000B7F7A" w:rsidRPr="00DE00DC">
        <w:rPr>
          <w:rFonts w:hint="cs"/>
          <w:sz w:val="22"/>
          <w:szCs w:val="22"/>
          <w:rtl/>
          <w:lang w:bidi="fa-IR"/>
        </w:rPr>
        <w:t xml:space="preserve"> مشخص شده اند.</w:t>
      </w:r>
    </w:p>
    <w:p w:rsidR="00B9347B" w:rsidRPr="00A674BB" w:rsidRDefault="00DE00DC" w:rsidP="00B9347B">
      <w:pPr>
        <w:ind w:left="-569"/>
        <w:rPr>
          <w:sz w:val="48"/>
          <w:szCs w:val="56"/>
          <w:lang w:bidi="fa-IR"/>
        </w:rPr>
      </w:pPr>
      <w:r>
        <w:rPr>
          <w:noProof/>
          <w:sz w:val="48"/>
          <w:szCs w:val="56"/>
          <w:lang w:bidi="fa-IR"/>
        </w:rPr>
        <w:drawing>
          <wp:anchor distT="0" distB="0" distL="114300" distR="114300" simplePos="0" relativeHeight="251757568" behindDoc="1" locked="0" layoutInCell="1" allowOverlap="1">
            <wp:simplePos x="0" y="0"/>
            <wp:positionH relativeFrom="column">
              <wp:posOffset>3557690</wp:posOffset>
            </wp:positionH>
            <wp:positionV relativeFrom="page">
              <wp:posOffset>2099690</wp:posOffset>
            </wp:positionV>
            <wp:extent cx="1886585" cy="384175"/>
            <wp:effectExtent l="0" t="0" r="0" b="0"/>
            <wp:wrapTight wrapText="bothSides">
              <wp:wrapPolygon edited="0">
                <wp:start x="0" y="0"/>
                <wp:lineTo x="0" y="20350"/>
                <wp:lineTo x="21375" y="20350"/>
                <wp:lineTo x="21375"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lay drum.png"/>
                    <pic:cNvPicPr/>
                  </pic:nvPicPr>
                  <pic:blipFill>
                    <a:blip r:embed="rId26">
                      <a:extLst>
                        <a:ext uri="{28A0092B-C50C-407E-A947-70E740481C1C}">
                          <a14:useLocalDpi xmlns:a14="http://schemas.microsoft.com/office/drawing/2010/main" val="0"/>
                        </a:ext>
                      </a:extLst>
                    </a:blip>
                    <a:stretch>
                      <a:fillRect/>
                    </a:stretch>
                  </pic:blipFill>
                  <pic:spPr>
                    <a:xfrm>
                      <a:off x="0" y="0"/>
                      <a:ext cx="1886585" cy="384175"/>
                    </a:xfrm>
                    <a:prstGeom prst="rect">
                      <a:avLst/>
                    </a:prstGeom>
                  </pic:spPr>
                </pic:pic>
              </a:graphicData>
            </a:graphic>
            <wp14:sizeRelH relativeFrom="margin">
              <wp14:pctWidth>0</wp14:pctWidth>
            </wp14:sizeRelH>
          </wp:anchor>
        </w:drawing>
      </w:r>
      <w:r w:rsidR="00B9347B">
        <w:rPr>
          <w:lang w:bidi="fa-IR"/>
        </w:rPr>
        <w:t xml:space="preserve">               </w:t>
      </w:r>
      <w:r w:rsidR="00B9347B">
        <w:rPr>
          <w:rFonts w:hint="cs"/>
          <w:rtl/>
          <w:lang w:bidi="fa-IR"/>
        </w:rPr>
        <w:t xml:space="preserve"> </w:t>
      </w:r>
      <w:r w:rsidR="00B9347B" w:rsidRPr="00A674BB">
        <w:rPr>
          <w:sz w:val="48"/>
          <w:szCs w:val="56"/>
          <w:lang w:bidi="fa-IR"/>
        </w:rPr>
        <w:t xml:space="preserve">Block  </w:t>
      </w:r>
    </w:p>
    <w:p w:rsidR="0053188A" w:rsidRDefault="0053188A" w:rsidP="00B9347B">
      <w:pPr>
        <w:ind w:left="536"/>
        <w:rPr>
          <w:sz w:val="20"/>
          <w:rtl/>
          <w:lang w:bidi="fa-IR"/>
        </w:rPr>
      </w:pPr>
    </w:p>
    <w:p w:rsidR="00B9347B" w:rsidRPr="00DE00DC" w:rsidRDefault="00B9347B" w:rsidP="00B9347B">
      <w:pPr>
        <w:ind w:left="536"/>
        <w:rPr>
          <w:sz w:val="22"/>
          <w:szCs w:val="22"/>
          <w:rtl/>
          <w:lang w:bidi="fa-IR"/>
        </w:rPr>
      </w:pPr>
      <w:r w:rsidRPr="00DE00DC">
        <w:rPr>
          <w:rFonts w:hint="cs"/>
          <w:sz w:val="22"/>
          <w:szCs w:val="22"/>
          <w:rtl/>
          <w:lang w:bidi="fa-IR"/>
        </w:rPr>
        <w:t xml:space="preserve">از بیضی روبروی </w:t>
      </w:r>
      <w:r w:rsidRPr="00DE00DC">
        <w:rPr>
          <w:sz w:val="22"/>
          <w:szCs w:val="22"/>
          <w:lang w:bidi="fa-IR"/>
        </w:rPr>
        <w:t xml:space="preserve">drum </w:t>
      </w:r>
      <w:r w:rsidRPr="00DE00DC">
        <w:rPr>
          <w:rFonts w:hint="cs"/>
          <w:sz w:val="22"/>
          <w:szCs w:val="22"/>
          <w:rtl/>
          <w:lang w:bidi="fa-IR"/>
        </w:rPr>
        <w:t xml:space="preserve"> ابزار پخش صدا را انتخاب می کنیم و از بیضی جلوی</w:t>
      </w:r>
      <w:r w:rsidRPr="00DE00DC">
        <w:rPr>
          <w:sz w:val="22"/>
          <w:szCs w:val="22"/>
          <w:lang w:bidi="fa-IR"/>
        </w:rPr>
        <w:t xml:space="preserve">For </w:t>
      </w:r>
      <w:r w:rsidRPr="00DE00DC">
        <w:rPr>
          <w:rFonts w:hint="cs"/>
          <w:sz w:val="22"/>
          <w:szCs w:val="22"/>
          <w:rtl/>
          <w:lang w:bidi="fa-IR"/>
        </w:rPr>
        <w:t xml:space="preserve"> تعداد ضرب پخش شدن این صدا را مشخص می کنیم.</w:t>
      </w:r>
    </w:p>
    <w:p w:rsidR="00B9347B" w:rsidRDefault="00DE00DC" w:rsidP="00B9347B">
      <w:pPr>
        <w:ind w:left="536"/>
        <w:rPr>
          <w:sz w:val="20"/>
          <w:lang w:bidi="fa-IR"/>
        </w:rPr>
      </w:pPr>
      <w:r>
        <w:rPr>
          <w:rFonts w:hint="cs"/>
          <w:noProof/>
          <w:sz w:val="20"/>
          <w:rtl/>
          <w:lang w:bidi="fa-IR"/>
        </w:rPr>
        <w:drawing>
          <wp:anchor distT="0" distB="0" distL="114300" distR="114300" simplePos="0" relativeHeight="251758592" behindDoc="1" locked="0" layoutInCell="1" allowOverlap="1">
            <wp:simplePos x="0" y="0"/>
            <wp:positionH relativeFrom="column">
              <wp:posOffset>3138460</wp:posOffset>
            </wp:positionH>
            <wp:positionV relativeFrom="page">
              <wp:posOffset>3189575</wp:posOffset>
            </wp:positionV>
            <wp:extent cx="2533650" cy="1811020"/>
            <wp:effectExtent l="0" t="0" r="0" b="0"/>
            <wp:wrapTight wrapText="bothSides">
              <wp:wrapPolygon edited="0">
                <wp:start x="0" y="0"/>
                <wp:lineTo x="0" y="21358"/>
                <wp:lineTo x="21438" y="21358"/>
                <wp:lineTo x="21438"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5-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3650" cy="1811020"/>
                    </a:xfrm>
                    <a:prstGeom prst="rect">
                      <a:avLst/>
                    </a:prstGeom>
                  </pic:spPr>
                </pic:pic>
              </a:graphicData>
            </a:graphic>
            <wp14:sizeRelH relativeFrom="margin">
              <wp14:pctWidth>0</wp14:pctWidth>
            </wp14:sizeRelH>
            <wp14:sizeRelV relativeFrom="margin">
              <wp14:pctHeight>0</wp14:pctHeight>
            </wp14:sizeRelV>
          </wp:anchor>
        </w:drawing>
      </w:r>
    </w:p>
    <w:p w:rsidR="0053188A" w:rsidRDefault="0053188A" w:rsidP="00B9347B">
      <w:pPr>
        <w:ind w:left="536"/>
        <w:rPr>
          <w:sz w:val="20"/>
          <w:lang w:bidi="fa-IR"/>
        </w:rPr>
      </w:pPr>
    </w:p>
    <w:p w:rsidR="0053188A" w:rsidRDefault="0053188A" w:rsidP="00B9347B">
      <w:pPr>
        <w:ind w:left="536"/>
        <w:rPr>
          <w:sz w:val="20"/>
          <w:lang w:bidi="fa-IR"/>
        </w:rPr>
      </w:pPr>
    </w:p>
    <w:p w:rsidR="0053188A" w:rsidRDefault="0053188A" w:rsidP="00B9347B">
      <w:pPr>
        <w:ind w:left="536"/>
        <w:rPr>
          <w:sz w:val="20"/>
          <w:lang w:bidi="fa-IR"/>
        </w:rPr>
      </w:pPr>
    </w:p>
    <w:p w:rsidR="0053188A" w:rsidRDefault="0053188A" w:rsidP="00B9347B">
      <w:pPr>
        <w:ind w:left="536"/>
        <w:rPr>
          <w:sz w:val="20"/>
          <w:lang w:bidi="fa-IR"/>
        </w:rPr>
      </w:pPr>
    </w:p>
    <w:p w:rsidR="0053188A" w:rsidRDefault="0053188A" w:rsidP="00B9347B">
      <w:pPr>
        <w:ind w:left="536"/>
        <w:rPr>
          <w:sz w:val="20"/>
          <w:lang w:bidi="fa-IR"/>
        </w:rPr>
      </w:pPr>
    </w:p>
    <w:p w:rsidR="0053188A" w:rsidRDefault="0053188A" w:rsidP="00B9347B">
      <w:pPr>
        <w:ind w:left="536"/>
        <w:rPr>
          <w:sz w:val="20"/>
          <w:lang w:bidi="fa-IR"/>
        </w:rPr>
      </w:pPr>
    </w:p>
    <w:p w:rsidR="0053188A" w:rsidRDefault="0053188A" w:rsidP="00B9347B">
      <w:pPr>
        <w:ind w:left="536"/>
        <w:rPr>
          <w:sz w:val="20"/>
          <w:lang w:bidi="fa-IR"/>
        </w:rPr>
      </w:pPr>
    </w:p>
    <w:p w:rsidR="0053188A" w:rsidRDefault="0053188A" w:rsidP="00B9347B">
      <w:pPr>
        <w:ind w:left="536"/>
        <w:rPr>
          <w:sz w:val="20"/>
          <w:lang w:bidi="fa-IR"/>
        </w:rPr>
      </w:pPr>
    </w:p>
    <w:p w:rsidR="0053188A" w:rsidRDefault="0053188A" w:rsidP="00B9347B">
      <w:pPr>
        <w:ind w:left="536"/>
        <w:rPr>
          <w:sz w:val="20"/>
          <w:lang w:bidi="fa-IR"/>
        </w:rPr>
      </w:pPr>
    </w:p>
    <w:p w:rsidR="0053188A" w:rsidRDefault="0053188A" w:rsidP="00B9347B">
      <w:pPr>
        <w:ind w:left="536"/>
        <w:rPr>
          <w:sz w:val="20"/>
          <w:lang w:bidi="fa-IR"/>
        </w:rPr>
      </w:pPr>
    </w:p>
    <w:p w:rsidR="0053188A" w:rsidRDefault="0053188A" w:rsidP="00B9347B">
      <w:pPr>
        <w:ind w:left="536"/>
        <w:rPr>
          <w:sz w:val="20"/>
          <w:lang w:bidi="fa-IR"/>
        </w:rPr>
      </w:pPr>
    </w:p>
    <w:p w:rsidR="0053188A" w:rsidRDefault="0053188A" w:rsidP="00B9347B">
      <w:pPr>
        <w:ind w:left="536"/>
        <w:rPr>
          <w:sz w:val="20"/>
          <w:lang w:bidi="fa-IR"/>
        </w:rPr>
      </w:pPr>
    </w:p>
    <w:p w:rsidR="0053188A" w:rsidRDefault="0053188A" w:rsidP="0053188A">
      <w:pPr>
        <w:ind w:left="536"/>
        <w:rPr>
          <w:sz w:val="20"/>
          <w:rtl/>
          <w:lang w:bidi="fa-IR"/>
        </w:rPr>
      </w:pPr>
    </w:p>
    <w:p w:rsidR="0053188A" w:rsidRDefault="0053188A" w:rsidP="0053188A">
      <w:pPr>
        <w:ind w:left="536"/>
        <w:rPr>
          <w:sz w:val="22"/>
          <w:szCs w:val="28"/>
          <w:rtl/>
          <w:lang w:bidi="fa-IR"/>
        </w:rPr>
      </w:pPr>
      <w:r>
        <w:rPr>
          <w:rFonts w:hint="cs"/>
          <w:noProof/>
          <w:rtl/>
          <w:lang w:bidi="fa-IR"/>
        </w:rPr>
        <w:drawing>
          <wp:anchor distT="0" distB="0" distL="114300" distR="114300" simplePos="0" relativeHeight="251764736" behindDoc="1" locked="0" layoutInCell="1" allowOverlap="1">
            <wp:simplePos x="0" y="0"/>
            <wp:positionH relativeFrom="column">
              <wp:posOffset>294640</wp:posOffset>
            </wp:positionH>
            <wp:positionV relativeFrom="page">
              <wp:posOffset>5407025</wp:posOffset>
            </wp:positionV>
            <wp:extent cx="1403350" cy="4894580"/>
            <wp:effectExtent l="0" t="0" r="6350" b="1270"/>
            <wp:wrapTight wrapText="bothSides">
              <wp:wrapPolygon edited="0">
                <wp:start x="0" y="0"/>
                <wp:lineTo x="0" y="21522"/>
                <wp:lineTo x="21405" y="21522"/>
                <wp:lineTo x="21405"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6-1.png"/>
                    <pic:cNvPicPr/>
                  </pic:nvPicPr>
                  <pic:blipFill>
                    <a:blip r:embed="rId28">
                      <a:extLst>
                        <a:ext uri="{28A0092B-C50C-407E-A947-70E740481C1C}">
                          <a14:useLocalDpi xmlns:a14="http://schemas.microsoft.com/office/drawing/2010/main" val="0"/>
                        </a:ext>
                      </a:extLst>
                    </a:blip>
                    <a:stretch>
                      <a:fillRect/>
                    </a:stretch>
                  </pic:blipFill>
                  <pic:spPr>
                    <a:xfrm>
                      <a:off x="0" y="0"/>
                      <a:ext cx="1403350" cy="489458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rtl/>
          <w:lang w:bidi="fa-IR"/>
        </w:rPr>
        <mc:AlternateContent>
          <mc:Choice Requires="wps">
            <w:drawing>
              <wp:anchor distT="0" distB="0" distL="114300" distR="114300" simplePos="0" relativeHeight="251760640" behindDoc="0" locked="0" layoutInCell="1" allowOverlap="1" wp14:anchorId="6C701104" wp14:editId="2249B832">
                <wp:simplePos x="0" y="0"/>
                <wp:positionH relativeFrom="margin">
                  <wp:posOffset>5053457</wp:posOffset>
                </wp:positionH>
                <wp:positionV relativeFrom="paragraph">
                  <wp:posOffset>6477</wp:posOffset>
                </wp:positionV>
                <wp:extent cx="1438275" cy="487680"/>
                <wp:effectExtent l="0" t="0" r="28575" b="26670"/>
                <wp:wrapNone/>
                <wp:docPr id="156" name="Rounded Rectangle 156"/>
                <wp:cNvGraphicFramePr/>
                <a:graphic xmlns:a="http://schemas.openxmlformats.org/drawingml/2006/main">
                  <a:graphicData uri="http://schemas.microsoft.com/office/word/2010/wordprocessingShape">
                    <wps:wsp>
                      <wps:cNvSpPr/>
                      <wps:spPr>
                        <a:xfrm>
                          <a:off x="0" y="0"/>
                          <a:ext cx="1438275" cy="48768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12CFA" w:rsidRDefault="00812CFA" w:rsidP="0053188A">
                            <w:pPr>
                              <w:rPr>
                                <w:color w:val="000000" w:themeColor="text1"/>
                                <w:sz w:val="28"/>
                                <w:szCs w:val="36"/>
                                <w:rtl/>
                                <w:lang w:bidi="fa-IR"/>
                              </w:rPr>
                            </w:pPr>
                            <w:r w:rsidRPr="00C45BAC">
                              <w:rPr>
                                <w:rFonts w:hint="cs"/>
                                <w:color w:val="000000" w:themeColor="text1"/>
                                <w:sz w:val="28"/>
                                <w:szCs w:val="36"/>
                                <w:rtl/>
                                <w:lang w:bidi="fa-IR"/>
                              </w:rPr>
                              <w:t xml:space="preserve">معرفی </w:t>
                            </w:r>
                            <w:r w:rsidRPr="00C45BAC">
                              <w:rPr>
                                <w:color w:val="000000" w:themeColor="text1"/>
                                <w:sz w:val="28"/>
                                <w:szCs w:val="36"/>
                                <w:lang w:bidi="fa-IR"/>
                              </w:rPr>
                              <w:t>Block</w:t>
                            </w:r>
                          </w:p>
                          <w:p w:rsidR="00812CFA" w:rsidRDefault="00812CFA" w:rsidP="0053188A">
                            <w:pPr>
                              <w:rPr>
                                <w:color w:val="000000" w:themeColor="text1"/>
                                <w:sz w:val="28"/>
                                <w:szCs w:val="36"/>
                                <w:rtl/>
                                <w:lang w:bidi="fa-IR"/>
                              </w:rPr>
                            </w:pPr>
                          </w:p>
                          <w:p w:rsidR="00812CFA" w:rsidRDefault="00812CFA" w:rsidP="0053188A">
                            <w:pPr>
                              <w:rPr>
                                <w:color w:val="000000" w:themeColor="text1"/>
                                <w:sz w:val="28"/>
                                <w:szCs w:val="36"/>
                                <w:rtl/>
                                <w:lang w:bidi="fa-IR"/>
                              </w:rPr>
                            </w:pPr>
                          </w:p>
                          <w:p w:rsidR="00812CFA" w:rsidRPr="00C45BAC" w:rsidRDefault="00812CFA" w:rsidP="0053188A">
                            <w:pPr>
                              <w:rPr>
                                <w:color w:val="000000" w:themeColor="text1"/>
                                <w:sz w:val="28"/>
                                <w:szCs w:val="3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701104" id="Rounded Rectangle 156" o:spid="_x0000_s1029" style="position:absolute;left:0;text-align:left;margin-left:397.9pt;margin-top:.5pt;width:113.25pt;height:38.4pt;z-index:2517606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" fillcolor="#f79646 [3209]" strokecolor="#974706 [1609]" strokeweight="2pt">
                <v:textbox>
                  <w:txbxContent>
                    <w:p w:rsidR="00812CFA" w:rsidRDefault="00812CFA" w:rsidP="0053188A">
                      <w:pPr>
                        <w:rPr>
                          <w:color w:val="000000" w:themeColor="text1"/>
                          <w:sz w:val="28"/>
                          <w:szCs w:val="36"/>
                          <w:rtl/>
                          <w:lang w:bidi="fa-IR"/>
                        </w:rPr>
                      </w:pPr>
                      <w:r w:rsidRPr="00C45BAC">
                        <w:rPr>
                          <w:rFonts w:hint="cs"/>
                          <w:color w:val="000000" w:themeColor="text1"/>
                          <w:sz w:val="28"/>
                          <w:szCs w:val="36"/>
                          <w:rtl/>
                          <w:lang w:bidi="fa-IR"/>
                        </w:rPr>
                        <w:t xml:space="preserve">معرفی </w:t>
                      </w:r>
                      <w:r w:rsidRPr="00C45BAC">
                        <w:rPr>
                          <w:color w:val="000000" w:themeColor="text1"/>
                          <w:sz w:val="28"/>
                          <w:szCs w:val="36"/>
                          <w:lang w:bidi="fa-IR"/>
                        </w:rPr>
                        <w:t>Block</w:t>
                      </w:r>
                    </w:p>
                    <w:p w:rsidR="00812CFA" w:rsidRDefault="00812CFA" w:rsidP="0053188A">
                      <w:pPr>
                        <w:rPr>
                          <w:color w:val="000000" w:themeColor="text1"/>
                          <w:sz w:val="28"/>
                          <w:szCs w:val="36"/>
                          <w:rtl/>
                          <w:lang w:bidi="fa-IR"/>
                        </w:rPr>
                      </w:pPr>
                    </w:p>
                    <w:p w:rsidR="00812CFA" w:rsidRDefault="00812CFA" w:rsidP="0053188A">
                      <w:pPr>
                        <w:rPr>
                          <w:color w:val="000000" w:themeColor="text1"/>
                          <w:sz w:val="28"/>
                          <w:szCs w:val="36"/>
                          <w:rtl/>
                          <w:lang w:bidi="fa-IR"/>
                        </w:rPr>
                      </w:pPr>
                    </w:p>
                    <w:p w:rsidR="00812CFA" w:rsidRPr="00C45BAC" w:rsidRDefault="00812CFA" w:rsidP="0053188A">
                      <w:pPr>
                        <w:rPr>
                          <w:color w:val="000000" w:themeColor="text1"/>
                          <w:sz w:val="28"/>
                          <w:szCs w:val="36"/>
                          <w:lang w:bidi="fa-IR"/>
                        </w:rPr>
                      </w:pPr>
                    </w:p>
                  </w:txbxContent>
                </v:textbox>
                <w10:wrap anchorx="margin"/>
              </v:roundrect>
            </w:pict>
          </mc:Fallback>
        </mc:AlternateContent>
      </w:r>
    </w:p>
    <w:p w:rsidR="0053188A" w:rsidRDefault="0053188A" w:rsidP="0053188A">
      <w:pPr>
        <w:ind w:left="536"/>
        <w:rPr>
          <w:sz w:val="22"/>
          <w:szCs w:val="28"/>
          <w:rtl/>
          <w:lang w:bidi="fa-IR"/>
        </w:rPr>
      </w:pPr>
    </w:p>
    <w:p w:rsidR="0053188A" w:rsidRPr="00DE00DC" w:rsidRDefault="0053188A" w:rsidP="0053188A">
      <w:pPr>
        <w:ind w:left="536"/>
        <w:rPr>
          <w:b/>
          <w:bCs/>
          <w:sz w:val="24"/>
          <w:szCs w:val="32"/>
          <w:rtl/>
          <w:lang w:bidi="fa-IR"/>
        </w:rPr>
      </w:pPr>
      <w:r w:rsidRPr="00DE00DC">
        <w:rPr>
          <w:b/>
          <w:bCs/>
          <w:sz w:val="24"/>
          <w:szCs w:val="32"/>
          <w:lang w:bidi="fa-IR"/>
        </w:rPr>
        <w:t xml:space="preserve"> </w:t>
      </w:r>
      <w:r w:rsidRPr="00BD238E">
        <w:rPr>
          <w:b/>
          <w:bCs/>
          <w:sz w:val="32"/>
          <w:szCs w:val="40"/>
          <w:lang w:bidi="fa-IR"/>
        </w:rPr>
        <w:t>Block</w:t>
      </w:r>
      <w:r w:rsidRPr="00BD238E">
        <w:rPr>
          <w:rFonts w:hint="cs"/>
          <w:b/>
          <w:bCs/>
          <w:sz w:val="24"/>
          <w:szCs w:val="32"/>
          <w:rtl/>
          <w:lang w:bidi="fa-IR"/>
        </w:rPr>
        <w:t>های</w:t>
      </w:r>
      <w:r w:rsidRPr="00BD238E">
        <w:rPr>
          <w:rFonts w:hint="cs"/>
          <w:b/>
          <w:bCs/>
          <w:sz w:val="28"/>
          <w:szCs w:val="36"/>
          <w:rtl/>
          <w:lang w:bidi="fa-IR"/>
        </w:rPr>
        <w:t xml:space="preserve"> </w:t>
      </w:r>
      <w:r w:rsidRPr="00DE00DC">
        <w:rPr>
          <w:rFonts w:hint="cs"/>
          <w:b/>
          <w:bCs/>
          <w:sz w:val="24"/>
          <w:szCs w:val="32"/>
          <w:rtl/>
          <w:lang w:bidi="fa-IR"/>
        </w:rPr>
        <w:t>تصویری</w:t>
      </w:r>
    </w:p>
    <w:p w:rsidR="0053188A" w:rsidRPr="00DE00DC" w:rsidRDefault="0053188A" w:rsidP="0053188A">
      <w:pPr>
        <w:ind w:left="716"/>
        <w:rPr>
          <w:sz w:val="22"/>
          <w:szCs w:val="22"/>
          <w:rtl/>
          <w:lang w:bidi="fa-IR"/>
        </w:rPr>
      </w:pPr>
      <w:r w:rsidRPr="00DE00DC">
        <w:rPr>
          <w:rFonts w:hint="cs"/>
          <w:sz w:val="22"/>
          <w:szCs w:val="22"/>
          <w:rtl/>
          <w:lang w:bidi="fa-IR"/>
        </w:rPr>
        <w:t xml:space="preserve">از دستورات موجود در گروه </w:t>
      </w:r>
      <w:r w:rsidRPr="00DE00DC">
        <w:rPr>
          <w:b/>
          <w:bCs/>
          <w:sz w:val="22"/>
          <w:szCs w:val="22"/>
          <w:u w:val="single"/>
          <w:lang w:bidi="fa-IR"/>
        </w:rPr>
        <w:t>Looks</w:t>
      </w:r>
      <w:r w:rsidRPr="00DE00DC">
        <w:rPr>
          <w:sz w:val="22"/>
          <w:szCs w:val="22"/>
          <w:lang w:bidi="fa-IR"/>
        </w:rPr>
        <w:t xml:space="preserve"> </w:t>
      </w:r>
      <w:r w:rsidRPr="00DE00DC">
        <w:rPr>
          <w:rFonts w:hint="cs"/>
          <w:sz w:val="22"/>
          <w:szCs w:val="22"/>
          <w:rtl/>
          <w:lang w:bidi="fa-IR"/>
        </w:rPr>
        <w:t xml:space="preserve"> که با رنگ </w:t>
      </w:r>
      <w:r w:rsidRPr="00DE00DC">
        <w:rPr>
          <w:rFonts w:hint="cs"/>
          <w:b/>
          <w:bCs/>
          <w:sz w:val="22"/>
          <w:szCs w:val="22"/>
          <w:u w:val="single"/>
          <w:rtl/>
          <w:lang w:bidi="fa-IR"/>
        </w:rPr>
        <w:t>بنفش</w:t>
      </w:r>
      <w:r w:rsidRPr="00DE00DC">
        <w:rPr>
          <w:rFonts w:hint="cs"/>
          <w:sz w:val="22"/>
          <w:szCs w:val="22"/>
          <w:rtl/>
          <w:lang w:bidi="fa-IR"/>
        </w:rPr>
        <w:t xml:space="preserve"> مشخص شده است، برای بوجودآوردن</w:t>
      </w:r>
    </w:p>
    <w:p w:rsidR="0053188A" w:rsidRPr="00DE00DC" w:rsidRDefault="0053188A" w:rsidP="0053188A">
      <w:pPr>
        <w:ind w:left="716"/>
        <w:rPr>
          <w:sz w:val="22"/>
          <w:szCs w:val="22"/>
          <w:rtl/>
          <w:lang w:bidi="fa-IR"/>
        </w:rPr>
      </w:pPr>
      <w:r w:rsidRPr="00DE00DC">
        <w:rPr>
          <w:rFonts w:hint="cs"/>
          <w:sz w:val="22"/>
          <w:szCs w:val="22"/>
          <w:rtl/>
          <w:lang w:bidi="fa-IR"/>
        </w:rPr>
        <w:t xml:space="preserve">تغییراتی در جلوه های دیداری و ظاهری </w:t>
      </w:r>
      <w:r w:rsidRPr="00DE00DC">
        <w:rPr>
          <w:sz w:val="22"/>
          <w:szCs w:val="22"/>
          <w:lang w:bidi="fa-IR"/>
        </w:rPr>
        <w:t>Sprite</w:t>
      </w:r>
      <w:r w:rsidRPr="00DE00DC">
        <w:rPr>
          <w:rFonts w:hint="cs"/>
          <w:sz w:val="22"/>
          <w:szCs w:val="22"/>
          <w:rtl/>
          <w:lang w:bidi="fa-IR"/>
        </w:rPr>
        <w:t xml:space="preserve"> ها استفاده می شود.</w:t>
      </w:r>
    </w:p>
    <w:p w:rsidR="0053188A" w:rsidRPr="00DE00DC" w:rsidRDefault="0053188A" w:rsidP="0053188A">
      <w:pPr>
        <w:ind w:left="716"/>
        <w:rPr>
          <w:sz w:val="22"/>
          <w:szCs w:val="22"/>
          <w:rtl/>
          <w:lang w:bidi="fa-IR"/>
        </w:rPr>
      </w:pPr>
      <w:r w:rsidRPr="00DE00DC">
        <w:rPr>
          <w:rFonts w:hint="cs"/>
          <w:sz w:val="22"/>
          <w:szCs w:val="22"/>
          <w:rtl/>
          <w:lang w:bidi="fa-IR"/>
        </w:rPr>
        <w:t xml:space="preserve">تغییراتی چون تغییر رنگ وظاهر </w:t>
      </w:r>
      <w:r w:rsidRPr="00DE00DC">
        <w:rPr>
          <w:sz w:val="22"/>
          <w:szCs w:val="22"/>
          <w:lang w:bidi="fa-IR"/>
        </w:rPr>
        <w:t>Sprite</w:t>
      </w:r>
      <w:r w:rsidRPr="00DE00DC">
        <w:rPr>
          <w:rFonts w:hint="cs"/>
          <w:sz w:val="22"/>
          <w:szCs w:val="22"/>
          <w:rtl/>
          <w:lang w:bidi="fa-IR"/>
        </w:rPr>
        <w:t xml:space="preserve"> ، تغییر سایز یا اندازه آن، تغییر حالت های یک </w:t>
      </w:r>
      <w:r w:rsidRPr="00DE00DC">
        <w:rPr>
          <w:sz w:val="22"/>
          <w:szCs w:val="22"/>
          <w:lang w:bidi="fa-IR"/>
        </w:rPr>
        <w:t>Sprite</w:t>
      </w:r>
      <w:r w:rsidRPr="00DE00DC">
        <w:rPr>
          <w:rFonts w:hint="cs"/>
          <w:sz w:val="22"/>
          <w:szCs w:val="22"/>
          <w:rtl/>
          <w:lang w:bidi="fa-IR"/>
        </w:rPr>
        <w:t xml:space="preserve"> ،</w:t>
      </w:r>
    </w:p>
    <w:p w:rsidR="0053188A" w:rsidRPr="00DE00DC" w:rsidRDefault="0053188A" w:rsidP="0053188A">
      <w:pPr>
        <w:ind w:left="716"/>
        <w:rPr>
          <w:sz w:val="22"/>
          <w:szCs w:val="22"/>
          <w:rtl/>
          <w:lang w:bidi="fa-IR"/>
        </w:rPr>
      </w:pPr>
      <w:r w:rsidRPr="00DE00DC">
        <w:rPr>
          <w:rFonts w:hint="cs"/>
          <w:sz w:val="22"/>
          <w:szCs w:val="22"/>
          <w:rtl/>
          <w:lang w:bidi="fa-IR"/>
        </w:rPr>
        <w:t xml:space="preserve">جایجایی بین 2 تصویر </w:t>
      </w:r>
      <w:r w:rsidRPr="00DE00DC">
        <w:rPr>
          <w:sz w:val="22"/>
          <w:szCs w:val="22"/>
          <w:lang w:bidi="fa-IR"/>
        </w:rPr>
        <w:t xml:space="preserve">backdrop </w:t>
      </w:r>
      <w:r w:rsidRPr="00DE00DC">
        <w:rPr>
          <w:rFonts w:hint="cs"/>
          <w:sz w:val="22"/>
          <w:szCs w:val="22"/>
          <w:rtl/>
          <w:lang w:bidi="fa-IR"/>
        </w:rPr>
        <w:t xml:space="preserve"> یا پس زمینه، اضافه کردن نوشته به </w:t>
      </w:r>
      <w:r w:rsidRPr="00DE00DC">
        <w:rPr>
          <w:sz w:val="22"/>
          <w:szCs w:val="22"/>
          <w:lang w:bidi="fa-IR"/>
        </w:rPr>
        <w:t xml:space="preserve">Sprite </w:t>
      </w:r>
      <w:r w:rsidRPr="00DE00DC">
        <w:rPr>
          <w:rFonts w:hint="cs"/>
          <w:sz w:val="22"/>
          <w:szCs w:val="22"/>
          <w:rtl/>
          <w:lang w:bidi="fa-IR"/>
        </w:rPr>
        <w:t xml:space="preserve"> ها (حرف زدن نوشتاری)، </w:t>
      </w:r>
    </w:p>
    <w:p w:rsidR="0053188A" w:rsidRDefault="0053188A" w:rsidP="0053188A">
      <w:pPr>
        <w:ind w:left="716"/>
        <w:rPr>
          <w:rtl/>
          <w:lang w:bidi="fa-IR"/>
        </w:rPr>
      </w:pPr>
      <w:r w:rsidRPr="00DE00DC">
        <w:rPr>
          <w:rFonts w:hint="cs"/>
          <w:sz w:val="22"/>
          <w:szCs w:val="22"/>
          <w:rtl/>
          <w:lang w:bidi="fa-IR"/>
        </w:rPr>
        <w:t>ساختن ابر فکر بالای سر</w:t>
      </w:r>
      <w:r w:rsidRPr="00DE00DC">
        <w:rPr>
          <w:sz w:val="22"/>
          <w:szCs w:val="22"/>
          <w:lang w:bidi="fa-IR"/>
        </w:rPr>
        <w:t xml:space="preserve">Sprite </w:t>
      </w:r>
      <w:r w:rsidRPr="00DE00DC">
        <w:rPr>
          <w:rFonts w:hint="cs"/>
          <w:sz w:val="22"/>
          <w:szCs w:val="22"/>
          <w:rtl/>
          <w:lang w:bidi="fa-IR"/>
        </w:rPr>
        <w:t xml:space="preserve"> ها و ... از جمله کارهایی است که با بلاکهای این گروه می توان انجام داد</w:t>
      </w:r>
      <w:r>
        <w:rPr>
          <w:rFonts w:hint="cs"/>
          <w:rtl/>
          <w:lang w:bidi="fa-IR"/>
        </w:rPr>
        <w:t>.</w:t>
      </w:r>
    </w:p>
    <w:p w:rsidR="0053188A" w:rsidRPr="00A674BB" w:rsidRDefault="00DE00DC" w:rsidP="0053188A">
      <w:pPr>
        <w:ind w:left="-569"/>
        <w:rPr>
          <w:sz w:val="48"/>
          <w:szCs w:val="56"/>
          <w:lang w:bidi="fa-IR"/>
        </w:rPr>
      </w:pPr>
      <w:r>
        <w:rPr>
          <w:noProof/>
          <w:sz w:val="48"/>
          <w:szCs w:val="56"/>
          <w:lang w:bidi="fa-IR"/>
        </w:rPr>
        <w:drawing>
          <wp:anchor distT="0" distB="0" distL="114300" distR="114300" simplePos="0" relativeHeight="251765760" behindDoc="1" locked="0" layoutInCell="1" allowOverlap="1">
            <wp:simplePos x="0" y="0"/>
            <wp:positionH relativeFrom="column">
              <wp:posOffset>3469005</wp:posOffset>
            </wp:positionH>
            <wp:positionV relativeFrom="page">
              <wp:posOffset>7409735</wp:posOffset>
            </wp:positionV>
            <wp:extent cx="1944370" cy="359410"/>
            <wp:effectExtent l="0" t="0" r="0" b="2540"/>
            <wp:wrapTight wrapText="bothSides">
              <wp:wrapPolygon edited="0">
                <wp:start x="0" y="0"/>
                <wp:lineTo x="0" y="20608"/>
                <wp:lineTo x="21374" y="20608"/>
                <wp:lineTo x="21374"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6-2.png"/>
                    <pic:cNvPicPr/>
                  </pic:nvPicPr>
                  <pic:blipFill>
                    <a:blip r:embed="rId29">
                      <a:extLst>
                        <a:ext uri="{28A0092B-C50C-407E-A947-70E740481C1C}">
                          <a14:useLocalDpi xmlns:a14="http://schemas.microsoft.com/office/drawing/2010/main" val="0"/>
                        </a:ext>
                      </a:extLst>
                    </a:blip>
                    <a:stretch>
                      <a:fillRect/>
                    </a:stretch>
                  </pic:blipFill>
                  <pic:spPr>
                    <a:xfrm>
                      <a:off x="0" y="0"/>
                      <a:ext cx="1944370" cy="359410"/>
                    </a:xfrm>
                    <a:prstGeom prst="rect">
                      <a:avLst/>
                    </a:prstGeom>
                  </pic:spPr>
                </pic:pic>
              </a:graphicData>
            </a:graphic>
            <wp14:sizeRelH relativeFrom="margin">
              <wp14:pctWidth>0</wp14:pctWidth>
            </wp14:sizeRelH>
            <wp14:sizeRelV relativeFrom="margin">
              <wp14:pctHeight>0</wp14:pctHeight>
            </wp14:sizeRelV>
          </wp:anchor>
        </w:drawing>
      </w:r>
      <w:r w:rsidR="0053188A">
        <w:rPr>
          <w:lang w:bidi="fa-IR"/>
        </w:rPr>
        <w:t xml:space="preserve">               </w:t>
      </w:r>
      <w:r w:rsidR="0053188A">
        <w:rPr>
          <w:rFonts w:hint="cs"/>
          <w:rtl/>
          <w:lang w:bidi="fa-IR"/>
        </w:rPr>
        <w:t xml:space="preserve"> </w:t>
      </w:r>
      <w:r w:rsidR="0053188A" w:rsidRPr="00A674BB">
        <w:rPr>
          <w:sz w:val="48"/>
          <w:szCs w:val="56"/>
          <w:lang w:bidi="fa-IR"/>
        </w:rPr>
        <w:t xml:space="preserve">Block  </w:t>
      </w:r>
    </w:p>
    <w:p w:rsidR="0053188A" w:rsidRPr="0060768C" w:rsidRDefault="0053188A" w:rsidP="0053188A">
      <w:pPr>
        <w:rPr>
          <w:sz w:val="22"/>
          <w:szCs w:val="28"/>
          <w:rtl/>
          <w:lang w:bidi="fa-IR"/>
        </w:rPr>
      </w:pPr>
    </w:p>
    <w:p w:rsidR="000B7F7A" w:rsidRPr="00DE00DC" w:rsidRDefault="000B7F7A" w:rsidP="00DE00DC">
      <w:pPr>
        <w:ind w:left="536"/>
        <w:rPr>
          <w:sz w:val="22"/>
          <w:szCs w:val="22"/>
          <w:rtl/>
          <w:lang w:bidi="fa-IR"/>
        </w:rPr>
      </w:pPr>
      <w:r w:rsidRPr="00DE00DC">
        <w:rPr>
          <w:rFonts w:hint="cs"/>
          <w:sz w:val="22"/>
          <w:szCs w:val="22"/>
          <w:rtl/>
          <w:lang w:bidi="fa-IR"/>
        </w:rPr>
        <w:t xml:space="preserve">با استفاده از دستور بالا میتوانیم رنگ یا سایر افکتهای موجود در منوی مقابل </w:t>
      </w:r>
      <w:r w:rsidRPr="00DE00DC">
        <w:rPr>
          <w:sz w:val="22"/>
          <w:szCs w:val="22"/>
          <w:lang w:bidi="fa-IR"/>
        </w:rPr>
        <w:t xml:space="preserve">change </w:t>
      </w:r>
      <w:r w:rsidRPr="00DE00DC">
        <w:rPr>
          <w:rFonts w:hint="cs"/>
          <w:sz w:val="22"/>
          <w:szCs w:val="22"/>
          <w:rtl/>
          <w:lang w:bidi="fa-IR"/>
        </w:rPr>
        <w:t xml:space="preserve"> را برای یک </w:t>
      </w:r>
      <w:r w:rsidRPr="00DE00DC">
        <w:rPr>
          <w:sz w:val="22"/>
          <w:szCs w:val="22"/>
          <w:lang w:bidi="fa-IR"/>
        </w:rPr>
        <w:t>Sprite</w:t>
      </w:r>
      <w:r w:rsidRPr="00DE00DC">
        <w:rPr>
          <w:rFonts w:hint="cs"/>
          <w:sz w:val="22"/>
          <w:szCs w:val="22"/>
          <w:rtl/>
          <w:lang w:bidi="fa-IR"/>
        </w:rPr>
        <w:t xml:space="preserve"> به اندازه عددی که در دایره روبروی </w:t>
      </w:r>
      <w:r w:rsidRPr="00DE00DC">
        <w:rPr>
          <w:sz w:val="22"/>
          <w:szCs w:val="22"/>
          <w:lang w:bidi="fa-IR"/>
        </w:rPr>
        <w:t>by</w:t>
      </w:r>
      <w:r w:rsidRPr="00DE00DC">
        <w:rPr>
          <w:rFonts w:hint="cs"/>
          <w:sz w:val="22"/>
          <w:szCs w:val="22"/>
          <w:rtl/>
          <w:lang w:bidi="fa-IR"/>
        </w:rPr>
        <w:t xml:space="preserve"> مشخص میکنیم، تغییر دهیم.</w:t>
      </w:r>
    </w:p>
    <w:p w:rsidR="000B7F7A" w:rsidRPr="00B9347B" w:rsidRDefault="00DE00DC" w:rsidP="000B7F7A">
      <w:pPr>
        <w:ind w:left="536"/>
        <w:rPr>
          <w:sz w:val="20"/>
          <w:rtl/>
          <w:lang w:bidi="fa-IR"/>
        </w:rPr>
      </w:pPr>
      <w:r>
        <w:rPr>
          <w:rFonts w:hint="cs"/>
          <w:noProof/>
          <w:sz w:val="20"/>
          <w:rtl/>
          <w:lang w:bidi="fa-IR"/>
        </w:rPr>
        <w:drawing>
          <wp:anchor distT="0" distB="0" distL="114300" distR="114300" simplePos="0" relativeHeight="251766784" behindDoc="1" locked="0" layoutInCell="1" allowOverlap="1">
            <wp:simplePos x="0" y="0"/>
            <wp:positionH relativeFrom="column">
              <wp:posOffset>2511285</wp:posOffset>
            </wp:positionH>
            <wp:positionV relativeFrom="page">
              <wp:posOffset>8574405</wp:posOffset>
            </wp:positionV>
            <wp:extent cx="2224405" cy="1708150"/>
            <wp:effectExtent l="0" t="0" r="4445" b="6350"/>
            <wp:wrapTight wrapText="bothSides">
              <wp:wrapPolygon edited="0">
                <wp:start x="0" y="0"/>
                <wp:lineTo x="0" y="21439"/>
                <wp:lineTo x="21458" y="21439"/>
                <wp:lineTo x="21458"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6-3.png"/>
                    <pic:cNvPicPr/>
                  </pic:nvPicPr>
                  <pic:blipFill>
                    <a:blip r:embed="rId30">
                      <a:extLst>
                        <a:ext uri="{28A0092B-C50C-407E-A947-70E740481C1C}">
                          <a14:useLocalDpi xmlns:a14="http://schemas.microsoft.com/office/drawing/2010/main" val="0"/>
                        </a:ext>
                      </a:extLst>
                    </a:blip>
                    <a:stretch>
                      <a:fillRect/>
                    </a:stretch>
                  </pic:blipFill>
                  <pic:spPr>
                    <a:xfrm>
                      <a:off x="0" y="0"/>
                      <a:ext cx="2224405" cy="1708150"/>
                    </a:xfrm>
                    <a:prstGeom prst="rect">
                      <a:avLst/>
                    </a:prstGeom>
                  </pic:spPr>
                </pic:pic>
              </a:graphicData>
            </a:graphic>
            <wp14:sizeRelH relativeFrom="margin">
              <wp14:pctWidth>0</wp14:pctWidth>
            </wp14:sizeRelH>
            <wp14:sizeRelV relativeFrom="margin">
              <wp14:pctHeight>0</wp14:pctHeight>
            </wp14:sizeRelV>
          </wp:anchor>
        </w:drawing>
      </w:r>
    </w:p>
    <w:p w:rsidR="0053188A" w:rsidRPr="00B9347B" w:rsidRDefault="0053188A" w:rsidP="00B9347B">
      <w:pPr>
        <w:ind w:left="536"/>
        <w:rPr>
          <w:sz w:val="20"/>
          <w:rtl/>
          <w:lang w:bidi="fa-IR"/>
        </w:rPr>
      </w:pPr>
    </w:p>
    <w:p w:rsidR="000B7F7A" w:rsidRDefault="000B7F7A" w:rsidP="000B7F7A">
      <w:pPr>
        <w:ind w:left="536"/>
        <w:rPr>
          <w:b/>
          <w:bCs/>
          <w:rtl/>
        </w:rPr>
      </w:pPr>
    </w:p>
    <w:p w:rsidR="000B7F7A" w:rsidRDefault="000B7F7A" w:rsidP="000B7F7A">
      <w:pPr>
        <w:ind w:left="536"/>
        <w:rPr>
          <w:b/>
          <w:bCs/>
          <w:rtl/>
        </w:rPr>
      </w:pPr>
    </w:p>
    <w:p w:rsidR="000B7F7A" w:rsidRPr="00DE00DC" w:rsidRDefault="009075A0" w:rsidP="006C7D03">
      <w:pPr>
        <w:ind w:left="716"/>
        <w:rPr>
          <w:b/>
          <w:bCs/>
          <w:sz w:val="20"/>
          <w:rtl/>
          <w:lang w:bidi="fa-IR"/>
        </w:rPr>
      </w:pPr>
      <w:r w:rsidRPr="00DE00DC">
        <w:rPr>
          <w:b/>
          <w:bCs/>
          <w:sz w:val="20"/>
        </w:rPr>
        <w:br w:type="page"/>
      </w:r>
      <w:r w:rsidR="006C7D03" w:rsidRPr="00DE00DC">
        <w:rPr>
          <w:b/>
          <w:bCs/>
          <w:noProof/>
          <w:sz w:val="20"/>
          <w:rtl/>
          <w:lang w:bidi="fa-IR"/>
        </w:rPr>
        <w:lastRenderedPageBreak/>
        <mc:AlternateContent>
          <mc:Choice Requires="wps">
            <w:drawing>
              <wp:anchor distT="0" distB="0" distL="114300" distR="114300" simplePos="0" relativeHeight="251835392" behindDoc="1" locked="0" layoutInCell="1" allowOverlap="1">
                <wp:simplePos x="0" y="0"/>
                <wp:positionH relativeFrom="column">
                  <wp:posOffset>5680111</wp:posOffset>
                </wp:positionH>
                <wp:positionV relativeFrom="paragraph">
                  <wp:posOffset>-142964</wp:posOffset>
                </wp:positionV>
                <wp:extent cx="475973" cy="431442"/>
                <wp:effectExtent l="57150" t="38100" r="38735" b="121285"/>
                <wp:wrapNone/>
                <wp:docPr id="230" name="5-Point Star 230"/>
                <wp:cNvGraphicFramePr/>
                <a:graphic xmlns:a="http://schemas.openxmlformats.org/drawingml/2006/main">
                  <a:graphicData uri="http://schemas.microsoft.com/office/word/2010/wordprocessingShape">
                    <wps:wsp>
                      <wps:cNvSpPr/>
                      <wps:spPr>
                        <a:xfrm>
                          <a:off x="0" y="0"/>
                          <a:ext cx="475973" cy="431442"/>
                        </a:xfrm>
                        <a:prstGeom prst="star5">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F82AE" id="5-Point Star 230" o:spid="_x0000_s1026" style="position:absolute;margin-left:447.25pt;margin-top:-11.25pt;width:37.5pt;height:33.9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5973,43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" path="m1,164796r181806,1l237987,r56179,164797l475972,164796,328888,266645r56182,164796l237987,329590,90903,431441,147085,266645,1,164796xe" fillcolor="#215a69 [1640]" strokecolor="#40a7c2 [3048]">
                <v:fill color2="#3da5c1 [3016]" rotate="t" angle="180" colors="0 #2787a0;52429f #36b1d2;1 #34b3d6" focus="100%" type="gradient">
                  <o:fill v:ext="view" type="gradientUnscaled"/>
                </v:fill>
                <v:shadow on="t" color="black" opacity="22937f" origin=",.5" offset="0,.63889mm"/>
                <v:path arrowok="t" o:connecttype="custom" o:connectlocs="1,164796;181807,164797;237987,0;294166,164797;475972,164796;328888,266645;385070,431441;237987,329590;90903,431441;147085,266645;1,164796" o:connectangles="0,0,0,0,0,0,0,0,0,0,0"/>
              </v:shape>
            </w:pict>
          </mc:Fallback>
        </mc:AlternateContent>
      </w:r>
      <w:r w:rsidR="006C7D03" w:rsidRPr="00DE00DC">
        <w:rPr>
          <w:b/>
          <w:bCs/>
          <w:noProof/>
          <w:sz w:val="20"/>
          <w:rtl/>
          <w:lang w:bidi="fa-IR"/>
        </w:rPr>
        <mc:AlternateContent>
          <mc:Choice Requires="wps">
            <w:drawing>
              <wp:anchor distT="0" distB="0" distL="114300" distR="114300" simplePos="0" relativeHeight="251834368" behindDoc="1" locked="0" layoutInCell="1" allowOverlap="1" wp14:anchorId="7FEA41F3" wp14:editId="58F0FC2A">
                <wp:simplePos x="0" y="0"/>
                <wp:positionH relativeFrom="column">
                  <wp:posOffset>11287760</wp:posOffset>
                </wp:positionH>
                <wp:positionV relativeFrom="paragraph">
                  <wp:posOffset>37465</wp:posOffset>
                </wp:positionV>
                <wp:extent cx="540823" cy="392805"/>
                <wp:effectExtent l="57150" t="38100" r="31115" b="102870"/>
                <wp:wrapNone/>
                <wp:docPr id="229" name="5-Point Star 229"/>
                <wp:cNvGraphicFramePr/>
                <a:graphic xmlns:a="http://schemas.openxmlformats.org/drawingml/2006/main">
                  <a:graphicData uri="http://schemas.microsoft.com/office/word/2010/wordprocessingShape">
                    <wps:wsp>
                      <wps:cNvSpPr/>
                      <wps:spPr>
                        <a:xfrm>
                          <a:off x="0" y="0"/>
                          <a:ext cx="540823" cy="392805"/>
                        </a:xfrm>
                        <a:prstGeom prst="star5">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5F72B" id="5-Point Star 229" o:spid="_x0000_s1026" style="position:absolute;margin-left:888.8pt;margin-top:2.95pt;width:42.6pt;height:30.9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0823,39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" path="m1,150038r206576,1l270412,r63834,150039l540822,150038,373698,242766r63837,150038l270412,300074,103288,392804,167125,242766,1,150038xe" fillcolor="#215a69 [1640]" strokecolor="#40a7c2 [3048]">
                <v:fill color2="#3da5c1 [3016]" rotate="t" angle="180" colors="0 #2787a0;52429f #36b1d2;1 #34b3d6" focus="100%" type="gradient">
                  <o:fill v:ext="view" type="gradientUnscaled"/>
                </v:fill>
                <v:shadow on="t" color="black" opacity="22937f" origin=",.5" offset="0,.63889mm"/>
                <v:path arrowok="t" o:connecttype="custom" o:connectlocs="1,150038;206577,150039;270412,0;334246,150039;540822,150038;373698,242766;437535,392804;270412,300074;103288,392804;167125,242766;1,150038" o:connectangles="0,0,0,0,0,0,0,0,0,0,0"/>
              </v:shape>
            </w:pict>
          </mc:Fallback>
        </mc:AlternateContent>
      </w:r>
      <w:r w:rsidR="000B7F7A" w:rsidRPr="00DE00DC">
        <w:rPr>
          <w:rFonts w:hint="cs"/>
          <w:b/>
          <w:bCs/>
          <w:color w:val="FF0000"/>
          <w:sz w:val="20"/>
          <w:rtl/>
          <w:lang w:bidi="fa-IR"/>
        </w:rPr>
        <w:t>نکته</w:t>
      </w:r>
      <w:r w:rsidR="006C7D03" w:rsidRPr="00DE00DC">
        <w:rPr>
          <w:rFonts w:hint="cs"/>
          <w:b/>
          <w:bCs/>
          <w:color w:val="FF0000"/>
          <w:sz w:val="20"/>
          <w:rtl/>
          <w:lang w:bidi="fa-IR"/>
        </w:rPr>
        <w:t xml:space="preserve">    </w:t>
      </w:r>
      <w:r w:rsidR="000B7F7A" w:rsidRPr="00DE00DC">
        <w:rPr>
          <w:rFonts w:hint="cs"/>
          <w:b/>
          <w:bCs/>
          <w:sz w:val="20"/>
          <w:rtl/>
          <w:lang w:bidi="fa-IR"/>
        </w:rPr>
        <w:t xml:space="preserve">در استفاده از این بلاک کدنویسی باید بدانیم چنانچه 2 </w:t>
      </w:r>
      <w:r w:rsidR="000B7F7A" w:rsidRPr="00DE00DC">
        <w:rPr>
          <w:b/>
          <w:bCs/>
          <w:sz w:val="20"/>
          <w:lang w:bidi="fa-IR"/>
        </w:rPr>
        <w:t xml:space="preserve">effect </w:t>
      </w:r>
      <w:r w:rsidR="000B7F7A" w:rsidRPr="00DE00DC">
        <w:rPr>
          <w:rFonts w:hint="cs"/>
          <w:b/>
          <w:bCs/>
          <w:sz w:val="20"/>
          <w:rtl/>
          <w:lang w:bidi="fa-IR"/>
        </w:rPr>
        <w:t xml:space="preserve"> را پشت سر هم تغییر دهیم، </w:t>
      </w:r>
      <w:r w:rsidR="000B7F7A" w:rsidRPr="00DE00DC">
        <w:rPr>
          <w:b/>
          <w:bCs/>
          <w:sz w:val="20"/>
          <w:lang w:bidi="fa-IR"/>
        </w:rPr>
        <w:t xml:space="preserve">effect </w:t>
      </w:r>
      <w:r w:rsidR="000B7F7A" w:rsidRPr="00DE00DC">
        <w:rPr>
          <w:rFonts w:hint="cs"/>
          <w:b/>
          <w:bCs/>
          <w:sz w:val="20"/>
          <w:rtl/>
          <w:lang w:bidi="fa-IR"/>
        </w:rPr>
        <w:t xml:space="preserve"> دوم روی تغییرکرده </w:t>
      </w:r>
      <w:r w:rsidR="000B7F7A" w:rsidRPr="00DE00DC">
        <w:rPr>
          <w:b/>
          <w:bCs/>
          <w:sz w:val="20"/>
          <w:lang w:bidi="fa-IR"/>
        </w:rPr>
        <w:t>effect</w:t>
      </w:r>
      <w:r w:rsidR="000B7F7A" w:rsidRPr="00DE00DC">
        <w:rPr>
          <w:rFonts w:hint="cs"/>
          <w:b/>
          <w:bCs/>
          <w:sz w:val="20"/>
          <w:rtl/>
          <w:lang w:bidi="fa-IR"/>
        </w:rPr>
        <w:t xml:space="preserve"> اول اثر </w:t>
      </w:r>
      <w:r w:rsidR="00AE7F39" w:rsidRPr="00DE00DC">
        <w:rPr>
          <w:b/>
          <w:bCs/>
          <w:sz w:val="20"/>
          <w:lang w:bidi="fa-IR"/>
        </w:rPr>
        <w:br/>
      </w:r>
      <w:r w:rsidR="006C7D03" w:rsidRPr="00DE00DC">
        <w:rPr>
          <w:rFonts w:hint="cs"/>
          <w:b/>
          <w:bCs/>
          <w:sz w:val="20"/>
          <w:rtl/>
          <w:lang w:bidi="fa-IR"/>
        </w:rPr>
        <w:t xml:space="preserve">         </w:t>
      </w:r>
      <w:r w:rsidR="000B7F7A" w:rsidRPr="00DE00DC">
        <w:rPr>
          <w:rFonts w:hint="cs"/>
          <w:b/>
          <w:bCs/>
          <w:sz w:val="20"/>
          <w:rtl/>
          <w:lang w:bidi="fa-IR"/>
        </w:rPr>
        <w:t>می گذارد.</w:t>
      </w:r>
    </w:p>
    <w:p w:rsidR="000B7F7A" w:rsidRPr="0060768C" w:rsidRDefault="000B7F7A" w:rsidP="000B7F7A">
      <w:pPr>
        <w:ind w:left="716"/>
        <w:rPr>
          <w:sz w:val="18"/>
          <w:szCs w:val="22"/>
          <w:rtl/>
          <w:lang w:bidi="fa-IR"/>
        </w:rPr>
      </w:pPr>
    </w:p>
    <w:p w:rsidR="000B7F7A" w:rsidRDefault="00DE00DC" w:rsidP="000B7F7A">
      <w:pPr>
        <w:ind w:left="536"/>
        <w:rPr>
          <w:sz w:val="22"/>
          <w:szCs w:val="28"/>
          <w:rtl/>
          <w:lang w:bidi="fa-IR"/>
        </w:rPr>
      </w:pPr>
      <w:r>
        <w:rPr>
          <w:rFonts w:hint="cs"/>
          <w:noProof/>
          <w:sz w:val="18"/>
          <w:szCs w:val="22"/>
          <w:rtl/>
          <w:lang w:bidi="fa-IR"/>
        </w:rPr>
        <w:drawing>
          <wp:anchor distT="0" distB="0" distL="114300" distR="114300" simplePos="0" relativeHeight="251780096" behindDoc="1" locked="0" layoutInCell="1" allowOverlap="1">
            <wp:simplePos x="0" y="0"/>
            <wp:positionH relativeFrom="column">
              <wp:posOffset>1088410</wp:posOffset>
            </wp:positionH>
            <wp:positionV relativeFrom="page">
              <wp:posOffset>1269470</wp:posOffset>
            </wp:positionV>
            <wp:extent cx="4526915" cy="913765"/>
            <wp:effectExtent l="0" t="0" r="6985" b="635"/>
            <wp:wrapTight wrapText="bothSides">
              <wp:wrapPolygon edited="0">
                <wp:start x="0" y="0"/>
                <wp:lineTo x="0" y="21165"/>
                <wp:lineTo x="21542" y="21165"/>
                <wp:lineTo x="21542"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6-4.png"/>
                    <pic:cNvPicPr/>
                  </pic:nvPicPr>
                  <pic:blipFill>
                    <a:blip r:embed="rId31">
                      <a:extLst>
                        <a:ext uri="{28A0092B-C50C-407E-A947-70E740481C1C}">
                          <a14:useLocalDpi xmlns:a14="http://schemas.microsoft.com/office/drawing/2010/main" val="0"/>
                        </a:ext>
                      </a:extLst>
                    </a:blip>
                    <a:stretch>
                      <a:fillRect/>
                    </a:stretch>
                  </pic:blipFill>
                  <pic:spPr>
                    <a:xfrm>
                      <a:off x="0" y="0"/>
                      <a:ext cx="4526915" cy="913765"/>
                    </a:xfrm>
                    <a:prstGeom prst="rect">
                      <a:avLst/>
                    </a:prstGeom>
                  </pic:spPr>
                </pic:pic>
              </a:graphicData>
            </a:graphic>
            <wp14:sizeRelH relativeFrom="margin">
              <wp14:pctWidth>0</wp14:pctWidth>
            </wp14:sizeRelH>
            <wp14:sizeRelV relativeFrom="margin">
              <wp14:pctHeight>0</wp14:pctHeight>
            </wp14:sizeRelV>
          </wp:anchor>
        </w:drawing>
      </w:r>
    </w:p>
    <w:p w:rsidR="000B7F7A" w:rsidRDefault="000B7F7A" w:rsidP="000B7F7A">
      <w:pPr>
        <w:ind w:left="536"/>
        <w:rPr>
          <w:sz w:val="22"/>
          <w:szCs w:val="28"/>
          <w:rtl/>
          <w:lang w:bidi="fa-IR"/>
        </w:rPr>
      </w:pPr>
    </w:p>
    <w:p w:rsidR="000B7F7A" w:rsidRDefault="000B7F7A" w:rsidP="000B7F7A">
      <w:pPr>
        <w:ind w:left="536"/>
        <w:rPr>
          <w:sz w:val="22"/>
          <w:szCs w:val="28"/>
          <w:lang w:bidi="fa-IR"/>
        </w:rPr>
      </w:pPr>
    </w:p>
    <w:p w:rsidR="0081738D" w:rsidRDefault="0081738D" w:rsidP="000B7F7A">
      <w:pPr>
        <w:ind w:left="536"/>
        <w:rPr>
          <w:sz w:val="22"/>
          <w:szCs w:val="28"/>
          <w:lang w:bidi="fa-IR"/>
        </w:rPr>
      </w:pPr>
    </w:p>
    <w:p w:rsidR="0081738D" w:rsidRDefault="0081738D" w:rsidP="000B7F7A">
      <w:pPr>
        <w:ind w:left="536"/>
        <w:rPr>
          <w:sz w:val="22"/>
          <w:szCs w:val="28"/>
          <w:rtl/>
          <w:lang w:bidi="fa-IR"/>
        </w:rPr>
      </w:pPr>
    </w:p>
    <w:p w:rsidR="000B7F7A" w:rsidRDefault="000B7F7A" w:rsidP="00C7636D">
      <w:pPr>
        <w:ind w:left="536"/>
        <w:rPr>
          <w:sz w:val="22"/>
          <w:szCs w:val="28"/>
          <w:rtl/>
          <w:lang w:bidi="fa-IR"/>
        </w:rPr>
      </w:pPr>
    </w:p>
    <w:p w:rsidR="000B7F7A" w:rsidRDefault="000B7F7A" w:rsidP="00C7636D">
      <w:pPr>
        <w:ind w:left="536"/>
        <w:rPr>
          <w:sz w:val="22"/>
          <w:szCs w:val="28"/>
          <w:rtl/>
          <w:lang w:bidi="fa-IR"/>
        </w:rPr>
      </w:pPr>
    </w:p>
    <w:p w:rsidR="000B7F7A" w:rsidRDefault="0081738D" w:rsidP="00C7636D">
      <w:pPr>
        <w:ind w:left="536"/>
        <w:rPr>
          <w:sz w:val="22"/>
          <w:szCs w:val="28"/>
          <w:rtl/>
          <w:lang w:bidi="fa-IR"/>
        </w:rPr>
      </w:pPr>
      <w:r>
        <w:rPr>
          <w:noProof/>
          <w:sz w:val="48"/>
          <w:szCs w:val="56"/>
          <w:lang w:bidi="fa-IR"/>
        </w:rPr>
        <w:drawing>
          <wp:anchor distT="0" distB="0" distL="114300" distR="114300" simplePos="0" relativeHeight="251771904" behindDoc="1" locked="0" layoutInCell="1" allowOverlap="1" wp14:anchorId="1CE8E05D" wp14:editId="2CF407FC">
            <wp:simplePos x="0" y="0"/>
            <wp:positionH relativeFrom="column">
              <wp:posOffset>3610485</wp:posOffset>
            </wp:positionH>
            <wp:positionV relativeFrom="page">
              <wp:posOffset>3133179</wp:posOffset>
            </wp:positionV>
            <wp:extent cx="1758315" cy="475615"/>
            <wp:effectExtent l="0" t="0" r="0" b="635"/>
            <wp:wrapTight wrapText="bothSides">
              <wp:wrapPolygon edited="0">
                <wp:start x="0" y="0"/>
                <wp:lineTo x="0" y="20764"/>
                <wp:lineTo x="21296" y="20764"/>
                <wp:lineTo x="2129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lay drum.png"/>
                    <pic:cNvPicPr/>
                  </pic:nvPicPr>
                  <pic:blipFill>
                    <a:blip r:embed="rId32">
                      <a:extLst>
                        <a:ext uri="{28A0092B-C50C-407E-A947-70E740481C1C}">
                          <a14:useLocalDpi xmlns:a14="http://schemas.microsoft.com/office/drawing/2010/main" val="0"/>
                        </a:ext>
                      </a:extLst>
                    </a:blip>
                    <a:stretch>
                      <a:fillRect/>
                    </a:stretch>
                  </pic:blipFill>
                  <pic:spPr>
                    <a:xfrm>
                      <a:off x="0" y="0"/>
                      <a:ext cx="1758315" cy="475615"/>
                    </a:xfrm>
                    <a:prstGeom prst="rect">
                      <a:avLst/>
                    </a:prstGeom>
                  </pic:spPr>
                </pic:pic>
              </a:graphicData>
            </a:graphic>
            <wp14:sizeRelH relativeFrom="margin">
              <wp14:pctWidth>0</wp14:pctWidth>
            </wp14:sizeRelH>
            <wp14:sizeRelV relativeFrom="margin">
              <wp14:pctHeight>0</wp14:pctHeight>
            </wp14:sizeRelV>
          </wp:anchor>
        </w:drawing>
      </w:r>
    </w:p>
    <w:p w:rsidR="000B7F7A" w:rsidRPr="00A674BB" w:rsidRDefault="000B7F7A" w:rsidP="000B7F7A">
      <w:pPr>
        <w:ind w:left="-569"/>
        <w:rPr>
          <w:sz w:val="48"/>
          <w:szCs w:val="56"/>
          <w:lang w:bidi="fa-IR"/>
        </w:rPr>
      </w:pPr>
      <w:r>
        <w:rPr>
          <w:lang w:bidi="fa-IR"/>
        </w:rPr>
        <w:t xml:space="preserve">               </w:t>
      </w:r>
      <w:r>
        <w:rPr>
          <w:rFonts w:hint="cs"/>
          <w:rtl/>
          <w:lang w:bidi="fa-IR"/>
        </w:rPr>
        <w:t xml:space="preserve"> </w:t>
      </w:r>
      <w:r w:rsidRPr="00A674BB">
        <w:rPr>
          <w:sz w:val="48"/>
          <w:szCs w:val="56"/>
          <w:lang w:bidi="fa-IR"/>
        </w:rPr>
        <w:t xml:space="preserve">Block  </w:t>
      </w:r>
    </w:p>
    <w:p w:rsidR="000B7F7A" w:rsidRDefault="000B7F7A" w:rsidP="000B7F7A">
      <w:pPr>
        <w:ind w:left="536"/>
        <w:rPr>
          <w:sz w:val="20"/>
          <w:rtl/>
          <w:lang w:bidi="fa-IR"/>
        </w:rPr>
      </w:pPr>
    </w:p>
    <w:p w:rsidR="0081738D" w:rsidRPr="00DE00DC" w:rsidRDefault="0081738D" w:rsidP="0081738D">
      <w:pPr>
        <w:ind w:left="536"/>
        <w:rPr>
          <w:sz w:val="22"/>
          <w:szCs w:val="22"/>
          <w:rtl/>
          <w:lang w:bidi="fa-IR"/>
        </w:rPr>
      </w:pPr>
      <w:r w:rsidRPr="00DE00DC">
        <w:rPr>
          <w:rFonts w:hint="cs"/>
          <w:sz w:val="22"/>
          <w:szCs w:val="22"/>
          <w:rtl/>
          <w:lang w:bidi="fa-IR"/>
        </w:rPr>
        <w:t xml:space="preserve">با استفاده از این بلاک، می توان تمام </w:t>
      </w:r>
      <w:r w:rsidRPr="00DE00DC">
        <w:rPr>
          <w:sz w:val="22"/>
          <w:szCs w:val="22"/>
          <w:lang w:bidi="fa-IR"/>
        </w:rPr>
        <w:t xml:space="preserve">effect </w:t>
      </w:r>
      <w:r w:rsidRPr="00DE00DC">
        <w:rPr>
          <w:rFonts w:hint="cs"/>
          <w:sz w:val="22"/>
          <w:szCs w:val="22"/>
          <w:rtl/>
          <w:lang w:bidi="fa-IR"/>
        </w:rPr>
        <w:t xml:space="preserve"> های ایجادشده برای یک </w:t>
      </w:r>
      <w:r w:rsidRPr="00DE00DC">
        <w:rPr>
          <w:sz w:val="22"/>
          <w:szCs w:val="22"/>
          <w:lang w:bidi="fa-IR"/>
        </w:rPr>
        <w:t>Sprite</w:t>
      </w:r>
      <w:r w:rsidRPr="00DE00DC">
        <w:rPr>
          <w:rFonts w:hint="cs"/>
          <w:sz w:val="22"/>
          <w:szCs w:val="22"/>
          <w:rtl/>
          <w:lang w:bidi="fa-IR"/>
        </w:rPr>
        <w:t xml:space="preserve"> را از بین برد</w:t>
      </w:r>
      <w:r w:rsidR="00751444" w:rsidRPr="00DE00DC">
        <w:rPr>
          <w:rFonts w:hint="cs"/>
          <w:sz w:val="22"/>
          <w:szCs w:val="22"/>
          <w:rtl/>
          <w:lang w:bidi="fa-IR"/>
        </w:rPr>
        <w:t xml:space="preserve"> </w:t>
      </w:r>
      <w:r w:rsidRPr="00DE00DC">
        <w:rPr>
          <w:rFonts w:hint="cs"/>
          <w:sz w:val="22"/>
          <w:szCs w:val="22"/>
          <w:rtl/>
          <w:lang w:bidi="fa-IR"/>
        </w:rPr>
        <w:t xml:space="preserve">و </w:t>
      </w:r>
      <w:r w:rsidRPr="00DE00DC">
        <w:rPr>
          <w:sz w:val="22"/>
          <w:szCs w:val="22"/>
          <w:lang w:bidi="fa-IR"/>
        </w:rPr>
        <w:t>Sprite</w:t>
      </w:r>
      <w:r w:rsidRPr="00DE00DC">
        <w:rPr>
          <w:rFonts w:hint="cs"/>
          <w:sz w:val="22"/>
          <w:szCs w:val="22"/>
          <w:rtl/>
          <w:lang w:bidi="fa-IR"/>
        </w:rPr>
        <w:t xml:space="preserve"> را به حالت اولیه برگرداند.</w:t>
      </w:r>
    </w:p>
    <w:p w:rsidR="000B7F7A" w:rsidRDefault="000B7F7A" w:rsidP="000B7F7A">
      <w:pPr>
        <w:ind w:left="536"/>
        <w:rPr>
          <w:sz w:val="20"/>
          <w:lang w:bidi="fa-IR"/>
        </w:rPr>
      </w:pPr>
    </w:p>
    <w:p w:rsidR="000B7F7A" w:rsidRDefault="00921852" w:rsidP="000B7F7A">
      <w:pPr>
        <w:ind w:left="536"/>
        <w:rPr>
          <w:sz w:val="20"/>
          <w:rtl/>
          <w:lang w:bidi="fa-IR"/>
        </w:rPr>
      </w:pPr>
      <w:r>
        <w:rPr>
          <w:noProof/>
          <w:sz w:val="20"/>
          <w:lang w:bidi="fa-IR"/>
        </w:rPr>
        <w:drawing>
          <wp:anchor distT="0" distB="0" distL="114300" distR="114300" simplePos="0" relativeHeight="251781120" behindDoc="1" locked="0" layoutInCell="1" allowOverlap="1">
            <wp:simplePos x="0" y="0"/>
            <wp:positionH relativeFrom="column">
              <wp:posOffset>1831086</wp:posOffset>
            </wp:positionH>
            <wp:positionV relativeFrom="page">
              <wp:posOffset>4047617</wp:posOffset>
            </wp:positionV>
            <wp:extent cx="3224530" cy="891540"/>
            <wp:effectExtent l="0" t="0" r="0" b="3810"/>
            <wp:wrapTight wrapText="bothSides">
              <wp:wrapPolygon edited="0">
                <wp:start x="0" y="0"/>
                <wp:lineTo x="0" y="21231"/>
                <wp:lineTo x="21438" y="21231"/>
                <wp:lineTo x="2143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6-5.png"/>
                    <pic:cNvPicPr/>
                  </pic:nvPicPr>
                  <pic:blipFill>
                    <a:blip r:embed="rId33">
                      <a:extLst>
                        <a:ext uri="{28A0092B-C50C-407E-A947-70E740481C1C}">
                          <a14:useLocalDpi xmlns:a14="http://schemas.microsoft.com/office/drawing/2010/main" val="0"/>
                        </a:ext>
                      </a:extLst>
                    </a:blip>
                    <a:stretch>
                      <a:fillRect/>
                    </a:stretch>
                  </pic:blipFill>
                  <pic:spPr>
                    <a:xfrm>
                      <a:off x="0" y="0"/>
                      <a:ext cx="3224530" cy="891540"/>
                    </a:xfrm>
                    <a:prstGeom prst="rect">
                      <a:avLst/>
                    </a:prstGeom>
                  </pic:spPr>
                </pic:pic>
              </a:graphicData>
            </a:graphic>
            <wp14:sizeRelH relativeFrom="margin">
              <wp14:pctWidth>0</wp14:pctWidth>
            </wp14:sizeRelH>
            <wp14:sizeRelV relativeFrom="margin">
              <wp14:pctHeight>0</wp14:pctHeight>
            </wp14:sizeRelV>
          </wp:anchor>
        </w:drawing>
      </w:r>
    </w:p>
    <w:p w:rsidR="0081738D" w:rsidRDefault="0081738D" w:rsidP="000B7F7A">
      <w:pPr>
        <w:ind w:left="536"/>
        <w:rPr>
          <w:sz w:val="20"/>
          <w:rtl/>
          <w:lang w:bidi="fa-IR"/>
        </w:rPr>
      </w:pPr>
    </w:p>
    <w:p w:rsidR="0081738D" w:rsidRDefault="0081738D" w:rsidP="000B7F7A">
      <w:pPr>
        <w:ind w:left="536"/>
        <w:rPr>
          <w:sz w:val="20"/>
          <w:lang w:bidi="fa-IR"/>
        </w:rPr>
      </w:pPr>
    </w:p>
    <w:p w:rsidR="000B7F7A" w:rsidRDefault="000B7F7A" w:rsidP="000B7F7A">
      <w:pPr>
        <w:ind w:left="536"/>
        <w:rPr>
          <w:sz w:val="20"/>
          <w:lang w:bidi="fa-IR"/>
        </w:rPr>
      </w:pPr>
    </w:p>
    <w:p w:rsidR="000B7F7A" w:rsidRDefault="000B7F7A" w:rsidP="000B7F7A">
      <w:pPr>
        <w:ind w:left="536"/>
        <w:rPr>
          <w:sz w:val="20"/>
          <w:lang w:bidi="fa-IR"/>
        </w:rPr>
      </w:pPr>
    </w:p>
    <w:p w:rsidR="000B7F7A" w:rsidRDefault="000B7F7A" w:rsidP="000B7F7A">
      <w:pPr>
        <w:ind w:left="536"/>
        <w:rPr>
          <w:sz w:val="20"/>
          <w:lang w:bidi="fa-IR"/>
        </w:rPr>
      </w:pPr>
    </w:p>
    <w:p w:rsidR="000B7F7A" w:rsidRDefault="000B7F7A" w:rsidP="000B7F7A">
      <w:pPr>
        <w:ind w:left="536"/>
        <w:rPr>
          <w:sz w:val="20"/>
          <w:lang w:bidi="fa-IR"/>
        </w:rPr>
      </w:pPr>
    </w:p>
    <w:p w:rsidR="000B7F7A" w:rsidRDefault="000B7F7A" w:rsidP="000B7F7A">
      <w:pPr>
        <w:ind w:left="536"/>
        <w:rPr>
          <w:sz w:val="20"/>
          <w:lang w:bidi="fa-IR"/>
        </w:rPr>
      </w:pPr>
    </w:p>
    <w:p w:rsidR="000B7F7A" w:rsidRDefault="00751444" w:rsidP="00751444">
      <w:pPr>
        <w:rPr>
          <w:b/>
          <w:bCs/>
          <w:sz w:val="28"/>
          <w:szCs w:val="28"/>
          <w:rtl/>
          <w:lang w:bidi="fa-IR"/>
        </w:rPr>
      </w:pPr>
      <w:r w:rsidRPr="00751444">
        <w:rPr>
          <w:rFonts w:hint="cs"/>
          <w:b/>
          <w:bCs/>
          <w:noProof/>
          <w:sz w:val="28"/>
          <w:szCs w:val="28"/>
          <w:rtl/>
          <w:lang w:bidi="fa-IR"/>
        </w:rPr>
        <mc:AlternateContent>
          <mc:Choice Requires="wps">
            <w:drawing>
              <wp:anchor distT="0" distB="0" distL="114300" distR="114300" simplePos="0" relativeHeight="251782144" behindDoc="1" locked="0" layoutInCell="1" allowOverlap="1">
                <wp:simplePos x="0" y="0"/>
                <wp:positionH relativeFrom="margin">
                  <wp:posOffset>4781423</wp:posOffset>
                </wp:positionH>
                <wp:positionV relativeFrom="paragraph">
                  <wp:posOffset>12319</wp:posOffset>
                </wp:positionV>
                <wp:extent cx="1719072" cy="371856"/>
                <wp:effectExtent l="0" t="0" r="14605" b="28575"/>
                <wp:wrapNone/>
                <wp:docPr id="176" name="Rounded Rectangle 176"/>
                <wp:cNvGraphicFramePr/>
                <a:graphic xmlns:a="http://schemas.openxmlformats.org/drawingml/2006/main">
                  <a:graphicData uri="http://schemas.microsoft.com/office/word/2010/wordprocessingShape">
                    <wps:wsp>
                      <wps:cNvSpPr/>
                      <wps:spPr>
                        <a:xfrm>
                          <a:off x="0" y="0"/>
                          <a:ext cx="1719072" cy="3718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2CFA" w:rsidRPr="00751444" w:rsidRDefault="00812CFA" w:rsidP="00751444">
                            <w:pPr>
                              <w:jc w:val="center"/>
                              <w:rPr>
                                <w:sz w:val="20"/>
                                <w:szCs w:val="2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6" o:spid="_x0000_s1030" style="position:absolute;left:0;text-align:left;margin-left:376.5pt;margin-top:.95pt;width:135.35pt;height:29.3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" fillcolor="#4f81bd [3204]" strokecolor="#243f60 [1604]" strokeweight="2pt">
                <v:textbox>
                  <w:txbxContent>
                    <w:p w:rsidR="00812CFA" w:rsidRPr="00751444" w:rsidRDefault="00812CFA" w:rsidP="00751444">
                      <w:pPr>
                        <w:jc w:val="center"/>
                        <w:rPr>
                          <w:sz w:val="20"/>
                          <w:szCs w:val="24"/>
                          <w:lang w:bidi="fa-IR"/>
                        </w:rPr>
                      </w:pPr>
                    </w:p>
                  </w:txbxContent>
                </v:textbox>
                <w10:wrap anchorx="margin"/>
              </v:roundrect>
            </w:pict>
          </mc:Fallback>
        </mc:AlternateContent>
      </w:r>
      <w:r w:rsidR="0093448D" w:rsidRPr="00751444">
        <w:rPr>
          <w:rFonts w:hint="cs"/>
          <w:b/>
          <w:bCs/>
          <w:sz w:val="28"/>
          <w:szCs w:val="28"/>
          <w:rtl/>
          <w:lang w:bidi="fa-IR"/>
        </w:rPr>
        <w:t xml:space="preserve"> </w:t>
      </w:r>
      <w:r w:rsidRPr="00751444">
        <w:rPr>
          <w:rFonts w:hint="cs"/>
          <w:b/>
          <w:bCs/>
          <w:sz w:val="28"/>
          <w:szCs w:val="28"/>
          <w:rtl/>
          <w:lang w:bidi="fa-IR"/>
        </w:rPr>
        <w:t>اتصال بلاک های کدنویسی</w:t>
      </w:r>
    </w:p>
    <w:p w:rsidR="00751444" w:rsidRDefault="00751444" w:rsidP="00751444">
      <w:pPr>
        <w:rPr>
          <w:b/>
          <w:bCs/>
          <w:sz w:val="28"/>
          <w:szCs w:val="28"/>
          <w:rtl/>
          <w:lang w:bidi="fa-IR"/>
        </w:rPr>
      </w:pPr>
    </w:p>
    <w:p w:rsidR="00751444" w:rsidRPr="00DE00DC" w:rsidRDefault="00751444" w:rsidP="00DE00DC">
      <w:pPr>
        <w:rPr>
          <w:sz w:val="22"/>
          <w:szCs w:val="22"/>
          <w:rtl/>
          <w:lang w:bidi="fa-IR"/>
        </w:rPr>
      </w:pPr>
      <w:r w:rsidRPr="00DE00DC">
        <w:rPr>
          <w:rFonts w:hint="cs"/>
          <w:sz w:val="22"/>
          <w:szCs w:val="22"/>
          <w:rtl/>
          <w:lang w:bidi="fa-IR"/>
        </w:rPr>
        <w:t xml:space="preserve">برای اینکه چند بلاک از یک گروه یا گروه های </w:t>
      </w:r>
      <w:r w:rsidR="00CD2C18" w:rsidRPr="00DE00DC">
        <w:rPr>
          <w:rFonts w:hint="cs"/>
          <w:sz w:val="22"/>
          <w:szCs w:val="22"/>
          <w:rtl/>
          <w:lang w:bidi="fa-IR"/>
        </w:rPr>
        <w:t xml:space="preserve">مختلف برای یک </w:t>
      </w:r>
      <w:r w:rsidR="00CD2C18" w:rsidRPr="00DE00DC">
        <w:rPr>
          <w:sz w:val="22"/>
          <w:szCs w:val="22"/>
          <w:lang w:bidi="fa-IR"/>
        </w:rPr>
        <w:t xml:space="preserve">Sprite </w:t>
      </w:r>
      <w:r w:rsidR="00CD2C18" w:rsidRPr="00DE00DC">
        <w:rPr>
          <w:rFonts w:hint="cs"/>
          <w:sz w:val="22"/>
          <w:szCs w:val="22"/>
          <w:rtl/>
          <w:lang w:bidi="fa-IR"/>
        </w:rPr>
        <w:t xml:space="preserve"> بتوانند باهم اجرا شوند، باید در کنار هم قرار گیرند. برای این کار کافیست بلاک های موردنظر را به نامحیه کدنویسی </w:t>
      </w:r>
      <w:r w:rsidR="00CD2C18" w:rsidRPr="00DE00DC">
        <w:rPr>
          <w:sz w:val="22"/>
          <w:szCs w:val="22"/>
          <w:lang w:bidi="fa-IR"/>
        </w:rPr>
        <w:t xml:space="preserve">drag </w:t>
      </w:r>
      <w:r w:rsidR="00CD2C18" w:rsidRPr="00DE00DC">
        <w:rPr>
          <w:rFonts w:hint="cs"/>
          <w:sz w:val="22"/>
          <w:szCs w:val="22"/>
          <w:rtl/>
          <w:lang w:bidi="fa-IR"/>
        </w:rPr>
        <w:t xml:space="preserve"> کنیم و به هم بچسبانیم. می بینیم که این بلاک ها مثل قطعات لگو یا پازل به هم می چسبند و حالا وقتی روی آن ها کلیک می کنیم همه ی بلاک ها به ترتیبی که زیر هم قرار گرفته اند، اجرا می شوند.</w:t>
      </w:r>
      <w:r w:rsidR="00DE00DC" w:rsidRPr="00DE00DC">
        <w:rPr>
          <w:rFonts w:hint="cs"/>
          <w:noProof/>
          <w:sz w:val="20"/>
          <w:rtl/>
        </w:rPr>
        <w:t xml:space="preserve"> </w:t>
      </w:r>
      <w:r w:rsidR="00925E56">
        <w:rPr>
          <w:rFonts w:hint="cs"/>
          <w:noProof/>
          <w:sz w:val="20"/>
          <w:rtl/>
          <w:lang w:bidi="fa-IR"/>
        </w:rPr>
        <w:drawing>
          <wp:anchor distT="0" distB="0" distL="114300" distR="114300" simplePos="0" relativeHeight="251925504" behindDoc="1" locked="0" layoutInCell="1" allowOverlap="1">
            <wp:simplePos x="0" y="0"/>
            <wp:positionH relativeFrom="column">
              <wp:posOffset>136415</wp:posOffset>
            </wp:positionH>
            <wp:positionV relativeFrom="page">
              <wp:posOffset>6523200</wp:posOffset>
            </wp:positionV>
            <wp:extent cx="6342380" cy="3337560"/>
            <wp:effectExtent l="0" t="0" r="1270" b="0"/>
            <wp:wrapTight wrapText="bothSides">
              <wp:wrapPolygon edited="0">
                <wp:start x="0" y="0"/>
                <wp:lineTo x="0" y="21452"/>
                <wp:lineTo x="21539" y="21452"/>
                <wp:lineTo x="21539"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8.png"/>
                    <pic:cNvPicPr/>
                  </pic:nvPicPr>
                  <pic:blipFill>
                    <a:blip r:embed="rId34">
                      <a:extLst>
                        <a:ext uri="{28A0092B-C50C-407E-A947-70E740481C1C}">
                          <a14:useLocalDpi xmlns:a14="http://schemas.microsoft.com/office/drawing/2010/main" val="0"/>
                        </a:ext>
                      </a:extLst>
                    </a:blip>
                    <a:stretch>
                      <a:fillRect/>
                    </a:stretch>
                  </pic:blipFill>
                  <pic:spPr>
                    <a:xfrm>
                      <a:off x="0" y="0"/>
                      <a:ext cx="6342380" cy="3337560"/>
                    </a:xfrm>
                    <a:prstGeom prst="rect">
                      <a:avLst/>
                    </a:prstGeom>
                  </pic:spPr>
                </pic:pic>
              </a:graphicData>
            </a:graphic>
          </wp:anchor>
        </w:drawing>
      </w:r>
    </w:p>
    <w:p w:rsidR="00CD2C18" w:rsidRPr="00CD2C18" w:rsidRDefault="00CD2C18" w:rsidP="00CD2C18">
      <w:pPr>
        <w:rPr>
          <w:sz w:val="20"/>
          <w:rtl/>
          <w:lang w:bidi="fa-IR"/>
        </w:rPr>
      </w:pPr>
    </w:p>
    <w:p w:rsidR="00AE7F39" w:rsidRDefault="00BD2064" w:rsidP="00CD2C18">
      <w:pPr>
        <w:rPr>
          <w:sz w:val="20"/>
          <w:rtl/>
          <w:lang w:bidi="fa-IR"/>
        </w:rPr>
      </w:pPr>
      <w:r>
        <w:rPr>
          <w:noProof/>
          <w:sz w:val="20"/>
          <w:rtl/>
          <w:lang w:bidi="fa-IR"/>
        </w:rPr>
        <w:lastRenderedPageBreak/>
        <mc:AlternateContent>
          <mc:Choice Requires="wps">
            <w:drawing>
              <wp:anchor distT="0" distB="0" distL="114300" distR="114300" simplePos="0" relativeHeight="251783168" behindDoc="0" locked="0" layoutInCell="1" allowOverlap="1">
                <wp:simplePos x="0" y="0"/>
                <wp:positionH relativeFrom="column">
                  <wp:posOffset>4463615</wp:posOffset>
                </wp:positionH>
                <wp:positionV relativeFrom="paragraph">
                  <wp:posOffset>-176125</wp:posOffset>
                </wp:positionV>
                <wp:extent cx="2093430" cy="402336"/>
                <wp:effectExtent l="0" t="0" r="21590" b="17145"/>
                <wp:wrapNone/>
                <wp:docPr id="179" name="Rounded Rectangle 179"/>
                <wp:cNvGraphicFramePr/>
                <a:graphic xmlns:a="http://schemas.openxmlformats.org/drawingml/2006/main">
                  <a:graphicData uri="http://schemas.microsoft.com/office/word/2010/wordprocessingShape">
                    <wps:wsp>
                      <wps:cNvSpPr/>
                      <wps:spPr>
                        <a:xfrm>
                          <a:off x="0" y="0"/>
                          <a:ext cx="2093430" cy="40233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2CFA" w:rsidRPr="00BD2064" w:rsidRDefault="00812CFA" w:rsidP="00BD2064">
                            <w:pPr>
                              <w:rPr>
                                <w:color w:val="000000" w:themeColor="text1"/>
                                <w:sz w:val="20"/>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260AAB">
                              <w:rPr>
                                <w:color w:val="000000" w:themeColor="text1"/>
                                <w:sz w:val="22"/>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Duplicate </w:t>
                            </w:r>
                            <w:r w:rsidRPr="00260AAB">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064">
                              <w:rPr>
                                <w:rFonts w:hint="cs"/>
                                <w:color w:val="000000" w:themeColor="text1"/>
                                <w:sz w:val="20"/>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کردن</w:t>
                            </w:r>
                            <w:proofErr w:type="gramEnd"/>
                            <w:r w:rsidRPr="00BD2064">
                              <w:rPr>
                                <w:rFonts w:hint="cs"/>
                                <w:color w:val="000000" w:themeColor="text1"/>
                                <w:sz w:val="20"/>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بلاک های کدنویسی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9" o:spid="_x0000_s1031" style="position:absolute;left:0;text-align:left;margin-left:351.45pt;margin-top:-13.85pt;width:164.85pt;height:31.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" fillcolor="#4f81bd [3204]" strokecolor="#243f60 [1604]" strokeweight="2pt">
                <v:textbox>
                  <w:txbxContent>
                    <w:p w:rsidR="00812CFA" w:rsidRPr="00BD2064" w:rsidRDefault="00812CFA" w:rsidP="00BD2064">
                      <w:pPr>
                        <w:rPr>
                          <w:color w:val="000000" w:themeColor="text1"/>
                          <w:sz w:val="20"/>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0AAB">
                        <w:rPr>
                          <w:color w:val="000000" w:themeColor="text1"/>
                          <w:sz w:val="22"/>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Duplicate </w:t>
                      </w:r>
                      <w:r w:rsidRPr="00260AAB">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064">
                        <w:rPr>
                          <w:rFonts w:hint="cs"/>
                          <w:color w:val="000000" w:themeColor="text1"/>
                          <w:sz w:val="20"/>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کردن بلاک های کدنویسی </w:t>
                      </w:r>
                    </w:p>
                  </w:txbxContent>
                </v:textbox>
              </v:roundrect>
            </w:pict>
          </mc:Fallback>
        </mc:AlternateContent>
      </w:r>
    </w:p>
    <w:p w:rsidR="00CD2C18" w:rsidRDefault="00CD2C18" w:rsidP="00CD2C18">
      <w:pPr>
        <w:rPr>
          <w:sz w:val="20"/>
          <w:lang w:bidi="fa-IR"/>
        </w:rPr>
      </w:pPr>
    </w:p>
    <w:p w:rsidR="00BD2064" w:rsidRPr="00DE00DC" w:rsidRDefault="00BD2064" w:rsidP="00DE00DC">
      <w:pPr>
        <w:rPr>
          <w:sz w:val="22"/>
          <w:szCs w:val="22"/>
          <w:rtl/>
          <w:lang w:bidi="fa-IR"/>
        </w:rPr>
      </w:pPr>
      <w:r w:rsidRPr="00DE00DC">
        <w:rPr>
          <w:rFonts w:hint="cs"/>
          <w:sz w:val="22"/>
          <w:szCs w:val="22"/>
          <w:rtl/>
          <w:lang w:bidi="fa-IR"/>
        </w:rPr>
        <w:t xml:space="preserve">گاهی در کدنویسی نیاز داریم که از یک بلاک یا گروهی از بلاک ها بیشتر از یکی داشته باشیم. برای این کار لازم است روی بلاک مورد نظر که به ناحیه کدنویسی آورده ایم، رایت کلیک کنیم و گزینه </w:t>
      </w:r>
      <w:r w:rsidRPr="00DE00DC">
        <w:rPr>
          <w:sz w:val="22"/>
          <w:szCs w:val="22"/>
          <w:lang w:bidi="fa-IR"/>
        </w:rPr>
        <w:t>Duplicate</w:t>
      </w:r>
      <w:r w:rsidRPr="00DE00DC">
        <w:rPr>
          <w:rFonts w:hint="cs"/>
          <w:sz w:val="22"/>
          <w:szCs w:val="22"/>
          <w:rtl/>
          <w:lang w:bidi="fa-IR"/>
        </w:rPr>
        <w:t xml:space="preserve"> را انتخاب نماییم. لازم به توضیح است چنانچه روی گروهی از بلاک ها این عمل را انجام دهیم تمام</w:t>
      </w:r>
      <w:r w:rsidR="00DE00DC">
        <w:rPr>
          <w:rFonts w:hint="cs"/>
          <w:sz w:val="22"/>
          <w:szCs w:val="22"/>
          <w:rtl/>
          <w:lang w:bidi="fa-IR"/>
        </w:rPr>
        <w:t xml:space="preserve"> دستورات پایینی آن کپی می شوند.</w:t>
      </w:r>
    </w:p>
    <w:p w:rsidR="00AE7F39" w:rsidRDefault="00465280" w:rsidP="000B7F7A">
      <w:pPr>
        <w:ind w:left="536"/>
        <w:rPr>
          <w:sz w:val="20"/>
          <w:rtl/>
          <w:lang w:bidi="fa-IR"/>
        </w:rPr>
      </w:pPr>
      <w:r w:rsidRPr="00DE00DC">
        <w:rPr>
          <w:rFonts w:hint="cs"/>
          <w:noProof/>
          <w:sz w:val="22"/>
          <w:szCs w:val="22"/>
          <w:rtl/>
          <w:lang w:bidi="fa-IR"/>
        </w:rPr>
        <w:drawing>
          <wp:anchor distT="0" distB="0" distL="114300" distR="114300" simplePos="0" relativeHeight="251795456" behindDoc="1" locked="0" layoutInCell="1" allowOverlap="1">
            <wp:simplePos x="0" y="0"/>
            <wp:positionH relativeFrom="column">
              <wp:posOffset>913860</wp:posOffset>
            </wp:positionH>
            <wp:positionV relativeFrom="page">
              <wp:posOffset>1605005</wp:posOffset>
            </wp:positionV>
            <wp:extent cx="5025205" cy="2922463"/>
            <wp:effectExtent l="0" t="0" r="444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8.png"/>
                    <pic:cNvPicPr/>
                  </pic:nvPicPr>
                  <pic:blipFill>
                    <a:blip r:embed="rId35">
                      <a:extLst>
                        <a:ext uri="{28A0092B-C50C-407E-A947-70E740481C1C}">
                          <a14:useLocalDpi xmlns:a14="http://schemas.microsoft.com/office/drawing/2010/main" val="0"/>
                        </a:ext>
                      </a:extLst>
                    </a:blip>
                    <a:stretch>
                      <a:fillRect/>
                    </a:stretch>
                  </pic:blipFill>
                  <pic:spPr>
                    <a:xfrm>
                      <a:off x="0" y="0"/>
                      <a:ext cx="5025205" cy="2922463"/>
                    </a:xfrm>
                    <a:prstGeom prst="rect">
                      <a:avLst/>
                    </a:prstGeom>
                  </pic:spPr>
                </pic:pic>
              </a:graphicData>
            </a:graphic>
            <wp14:sizeRelH relativeFrom="margin">
              <wp14:pctWidth>0</wp14:pctWidth>
            </wp14:sizeRelH>
            <wp14:sizeRelV relativeFrom="margin">
              <wp14:pctHeight>0</wp14:pctHeight>
            </wp14:sizeRelV>
          </wp:anchor>
        </w:drawing>
      </w: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DE00DC" w:rsidRDefault="00DE00DC" w:rsidP="000B7F7A">
      <w:pPr>
        <w:ind w:left="536"/>
        <w:rPr>
          <w:sz w:val="20"/>
          <w:rtl/>
          <w:lang w:bidi="fa-IR"/>
        </w:rPr>
      </w:pPr>
    </w:p>
    <w:p w:rsidR="00465280" w:rsidRDefault="00465280" w:rsidP="000B7F7A">
      <w:pPr>
        <w:ind w:left="536"/>
        <w:rPr>
          <w:sz w:val="20"/>
          <w:rtl/>
          <w:lang w:bidi="fa-IR"/>
        </w:rPr>
      </w:pPr>
    </w:p>
    <w:p w:rsidR="00DE00DC" w:rsidRDefault="00DE00DC" w:rsidP="000B7F7A">
      <w:pPr>
        <w:ind w:left="536"/>
        <w:rPr>
          <w:sz w:val="20"/>
          <w:lang w:bidi="fa-IR"/>
        </w:rPr>
      </w:pPr>
    </w:p>
    <w:p w:rsidR="000B7F7A" w:rsidRDefault="00465280" w:rsidP="00301733">
      <w:pPr>
        <w:ind w:left="536"/>
        <w:rPr>
          <w:sz w:val="22"/>
          <w:szCs w:val="28"/>
          <w:rtl/>
          <w:lang w:bidi="fa-IR"/>
        </w:rPr>
      </w:pPr>
      <w:r>
        <w:rPr>
          <w:rFonts w:hint="cs"/>
          <w:noProof/>
          <w:rtl/>
          <w:lang w:bidi="fa-IR"/>
        </w:rPr>
        <w:drawing>
          <wp:anchor distT="0" distB="0" distL="114300" distR="114300" simplePos="0" relativeHeight="251777024" behindDoc="1" locked="0" layoutInCell="1" allowOverlap="1" wp14:anchorId="7D7E60AE" wp14:editId="744FEDA4">
            <wp:simplePos x="0" y="0"/>
            <wp:positionH relativeFrom="column">
              <wp:posOffset>330025</wp:posOffset>
            </wp:positionH>
            <wp:positionV relativeFrom="margin">
              <wp:posOffset>4498070</wp:posOffset>
            </wp:positionV>
            <wp:extent cx="1403350" cy="4473575"/>
            <wp:effectExtent l="0" t="0" r="6350" b="3175"/>
            <wp:wrapTight wrapText="bothSides">
              <wp:wrapPolygon edited="0">
                <wp:start x="0" y="0"/>
                <wp:lineTo x="0" y="21523"/>
                <wp:lineTo x="21405" y="21523"/>
                <wp:lineTo x="21405"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6-1.png"/>
                    <pic:cNvPicPr/>
                  </pic:nvPicPr>
                  <pic:blipFill>
                    <a:blip r:embed="rId36">
                      <a:extLst>
                        <a:ext uri="{28A0092B-C50C-407E-A947-70E740481C1C}">
                          <a14:useLocalDpi xmlns:a14="http://schemas.microsoft.com/office/drawing/2010/main" val="0"/>
                        </a:ext>
                      </a:extLst>
                    </a:blip>
                    <a:stretch>
                      <a:fillRect/>
                    </a:stretch>
                  </pic:blipFill>
                  <pic:spPr>
                    <a:xfrm>
                      <a:off x="0" y="0"/>
                      <a:ext cx="1403350" cy="4473575"/>
                    </a:xfrm>
                    <a:prstGeom prst="rect">
                      <a:avLst/>
                    </a:prstGeom>
                  </pic:spPr>
                </pic:pic>
              </a:graphicData>
            </a:graphic>
            <wp14:sizeRelH relativeFrom="margin">
              <wp14:pctWidth>0</wp14:pctWidth>
            </wp14:sizeRelH>
            <wp14:sizeRelV relativeFrom="margin">
              <wp14:pctHeight>0</wp14:pctHeight>
            </wp14:sizeRelV>
          </wp:anchor>
        </w:drawing>
      </w:r>
      <w:r w:rsidR="000B7F7A">
        <w:rPr>
          <w:rFonts w:hint="cs"/>
          <w:noProof/>
          <w:rtl/>
          <w:lang w:bidi="fa-IR"/>
        </w:rPr>
        <mc:AlternateContent>
          <mc:Choice Requires="wps">
            <w:drawing>
              <wp:anchor distT="0" distB="0" distL="114300" distR="114300" simplePos="0" relativeHeight="251773952" behindDoc="0" locked="0" layoutInCell="1" allowOverlap="1" wp14:anchorId="395CA54A" wp14:editId="323DD356">
                <wp:simplePos x="0" y="0"/>
                <wp:positionH relativeFrom="margin">
                  <wp:posOffset>5053457</wp:posOffset>
                </wp:positionH>
                <wp:positionV relativeFrom="paragraph">
                  <wp:posOffset>6477</wp:posOffset>
                </wp:positionV>
                <wp:extent cx="1438275" cy="487680"/>
                <wp:effectExtent l="0" t="0" r="28575" b="26670"/>
                <wp:wrapNone/>
                <wp:docPr id="164" name="Rounded Rectangle 164"/>
                <wp:cNvGraphicFramePr/>
                <a:graphic xmlns:a="http://schemas.openxmlformats.org/drawingml/2006/main">
                  <a:graphicData uri="http://schemas.microsoft.com/office/word/2010/wordprocessingShape">
                    <wps:wsp>
                      <wps:cNvSpPr/>
                      <wps:spPr>
                        <a:xfrm>
                          <a:off x="0" y="0"/>
                          <a:ext cx="1438275" cy="48768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12CFA" w:rsidRDefault="00812CFA" w:rsidP="000B7F7A">
                            <w:pPr>
                              <w:rPr>
                                <w:color w:val="000000" w:themeColor="text1"/>
                                <w:sz w:val="28"/>
                                <w:szCs w:val="36"/>
                                <w:rtl/>
                                <w:lang w:bidi="fa-IR"/>
                              </w:rPr>
                            </w:pPr>
                            <w:r w:rsidRPr="00C45BAC">
                              <w:rPr>
                                <w:rFonts w:hint="cs"/>
                                <w:color w:val="000000" w:themeColor="text1"/>
                                <w:sz w:val="28"/>
                                <w:szCs w:val="36"/>
                                <w:rtl/>
                                <w:lang w:bidi="fa-IR"/>
                              </w:rPr>
                              <w:t xml:space="preserve">معرفی </w:t>
                            </w:r>
                            <w:r w:rsidRPr="00C45BAC">
                              <w:rPr>
                                <w:color w:val="000000" w:themeColor="text1"/>
                                <w:sz w:val="28"/>
                                <w:szCs w:val="36"/>
                                <w:lang w:bidi="fa-IR"/>
                              </w:rPr>
                              <w:t>Block</w:t>
                            </w:r>
                          </w:p>
                          <w:p w:rsidR="00812CFA" w:rsidRDefault="00812CFA" w:rsidP="000B7F7A">
                            <w:pPr>
                              <w:rPr>
                                <w:color w:val="000000" w:themeColor="text1"/>
                                <w:sz w:val="28"/>
                                <w:szCs w:val="36"/>
                                <w:rtl/>
                                <w:lang w:bidi="fa-IR"/>
                              </w:rPr>
                            </w:pPr>
                          </w:p>
                          <w:p w:rsidR="00812CFA" w:rsidRDefault="00812CFA" w:rsidP="000B7F7A">
                            <w:pPr>
                              <w:rPr>
                                <w:color w:val="000000" w:themeColor="text1"/>
                                <w:sz w:val="28"/>
                                <w:szCs w:val="36"/>
                                <w:rtl/>
                                <w:lang w:bidi="fa-IR"/>
                              </w:rPr>
                            </w:pPr>
                          </w:p>
                          <w:p w:rsidR="00812CFA" w:rsidRPr="00C45BAC" w:rsidRDefault="00812CFA" w:rsidP="000B7F7A">
                            <w:pPr>
                              <w:rPr>
                                <w:color w:val="000000" w:themeColor="text1"/>
                                <w:sz w:val="28"/>
                                <w:szCs w:val="3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5CA54A" id="Rounded Rectangle 164" o:spid="_x0000_s1032" style="position:absolute;left:0;text-align:left;margin-left:397.9pt;margin-top:.5pt;width:113.25pt;height:38.4pt;z-index:2517739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" fillcolor="#f79646 [3209]" strokecolor="#974706 [1609]" strokeweight="2pt">
                <v:textbox>
                  <w:txbxContent>
                    <w:p w:rsidR="00812CFA" w:rsidRDefault="00812CFA" w:rsidP="000B7F7A">
                      <w:pPr>
                        <w:rPr>
                          <w:color w:val="000000" w:themeColor="text1"/>
                          <w:sz w:val="28"/>
                          <w:szCs w:val="36"/>
                          <w:rtl/>
                          <w:lang w:bidi="fa-IR"/>
                        </w:rPr>
                      </w:pPr>
                      <w:r w:rsidRPr="00C45BAC">
                        <w:rPr>
                          <w:rFonts w:hint="cs"/>
                          <w:color w:val="000000" w:themeColor="text1"/>
                          <w:sz w:val="28"/>
                          <w:szCs w:val="36"/>
                          <w:rtl/>
                          <w:lang w:bidi="fa-IR"/>
                        </w:rPr>
                        <w:t xml:space="preserve">معرفی </w:t>
                      </w:r>
                      <w:r w:rsidRPr="00C45BAC">
                        <w:rPr>
                          <w:color w:val="000000" w:themeColor="text1"/>
                          <w:sz w:val="28"/>
                          <w:szCs w:val="36"/>
                          <w:lang w:bidi="fa-IR"/>
                        </w:rPr>
                        <w:t>Block</w:t>
                      </w:r>
                    </w:p>
                    <w:p w:rsidR="00812CFA" w:rsidRDefault="00812CFA" w:rsidP="000B7F7A">
                      <w:pPr>
                        <w:rPr>
                          <w:color w:val="000000" w:themeColor="text1"/>
                          <w:sz w:val="28"/>
                          <w:szCs w:val="36"/>
                          <w:rtl/>
                          <w:lang w:bidi="fa-IR"/>
                        </w:rPr>
                      </w:pPr>
                    </w:p>
                    <w:p w:rsidR="00812CFA" w:rsidRDefault="00812CFA" w:rsidP="000B7F7A">
                      <w:pPr>
                        <w:rPr>
                          <w:color w:val="000000" w:themeColor="text1"/>
                          <w:sz w:val="28"/>
                          <w:szCs w:val="36"/>
                          <w:rtl/>
                          <w:lang w:bidi="fa-IR"/>
                        </w:rPr>
                      </w:pPr>
                    </w:p>
                    <w:p w:rsidR="00812CFA" w:rsidRPr="00C45BAC" w:rsidRDefault="00812CFA" w:rsidP="000B7F7A">
                      <w:pPr>
                        <w:rPr>
                          <w:color w:val="000000" w:themeColor="text1"/>
                          <w:sz w:val="28"/>
                          <w:szCs w:val="36"/>
                          <w:lang w:bidi="fa-IR"/>
                        </w:rPr>
                      </w:pPr>
                    </w:p>
                  </w:txbxContent>
                </v:textbox>
                <w10:wrap anchorx="margin"/>
              </v:roundrect>
            </w:pict>
          </mc:Fallback>
        </mc:AlternateContent>
      </w:r>
    </w:p>
    <w:p w:rsidR="000B7F7A" w:rsidRDefault="000B7F7A" w:rsidP="000B7F7A">
      <w:pPr>
        <w:ind w:left="536"/>
        <w:rPr>
          <w:sz w:val="22"/>
          <w:szCs w:val="28"/>
          <w:rtl/>
          <w:lang w:bidi="fa-IR"/>
        </w:rPr>
      </w:pPr>
    </w:p>
    <w:p w:rsidR="000B7F7A" w:rsidRPr="00DE00DC" w:rsidRDefault="000B7F7A" w:rsidP="00301733">
      <w:pPr>
        <w:ind w:left="536"/>
        <w:rPr>
          <w:b/>
          <w:bCs/>
          <w:sz w:val="22"/>
          <w:szCs w:val="28"/>
          <w:rtl/>
          <w:lang w:bidi="fa-IR"/>
        </w:rPr>
      </w:pPr>
      <w:r w:rsidRPr="00DE00DC">
        <w:rPr>
          <w:b/>
          <w:bCs/>
          <w:sz w:val="22"/>
          <w:szCs w:val="28"/>
          <w:lang w:bidi="fa-IR"/>
        </w:rPr>
        <w:t xml:space="preserve"> </w:t>
      </w:r>
      <w:r w:rsidRPr="000657E5">
        <w:rPr>
          <w:b/>
          <w:bCs/>
          <w:sz w:val="28"/>
          <w:szCs w:val="36"/>
          <w:lang w:bidi="fa-IR"/>
        </w:rPr>
        <w:t>Block</w:t>
      </w:r>
      <w:r w:rsidRPr="00DE00DC">
        <w:rPr>
          <w:rFonts w:hint="cs"/>
          <w:b/>
          <w:bCs/>
          <w:sz w:val="22"/>
          <w:szCs w:val="28"/>
          <w:rtl/>
          <w:lang w:bidi="fa-IR"/>
        </w:rPr>
        <w:t xml:space="preserve">های </w:t>
      </w:r>
      <w:r w:rsidR="00301733" w:rsidRPr="00DE00DC">
        <w:rPr>
          <w:rFonts w:hint="cs"/>
          <w:b/>
          <w:bCs/>
          <w:sz w:val="22"/>
          <w:szCs w:val="28"/>
          <w:rtl/>
          <w:lang w:bidi="fa-IR"/>
        </w:rPr>
        <w:t>کنترلی</w:t>
      </w:r>
    </w:p>
    <w:p w:rsidR="000B7F7A" w:rsidRPr="00DE00DC" w:rsidRDefault="00301733" w:rsidP="00DE00DC">
      <w:pPr>
        <w:ind w:left="716"/>
        <w:rPr>
          <w:sz w:val="18"/>
          <w:szCs w:val="22"/>
          <w:rtl/>
          <w:lang w:bidi="fa-IR"/>
        </w:rPr>
      </w:pPr>
      <w:r w:rsidRPr="00DE00DC">
        <w:rPr>
          <w:rFonts w:hint="cs"/>
          <w:sz w:val="18"/>
          <w:szCs w:val="22"/>
          <w:rtl/>
          <w:lang w:bidi="fa-IR"/>
        </w:rPr>
        <w:t xml:space="preserve">گروه دستورات </w:t>
      </w:r>
      <w:r w:rsidRPr="00DE00DC">
        <w:rPr>
          <w:rFonts w:hint="cs"/>
          <w:b/>
          <w:bCs/>
          <w:sz w:val="18"/>
          <w:szCs w:val="22"/>
          <w:u w:val="single"/>
          <w:rtl/>
          <w:lang w:bidi="fa-IR"/>
        </w:rPr>
        <w:t>کنترلی</w:t>
      </w:r>
      <w:r w:rsidRPr="00DE00DC">
        <w:rPr>
          <w:rFonts w:hint="cs"/>
          <w:sz w:val="18"/>
          <w:szCs w:val="22"/>
          <w:rtl/>
          <w:lang w:bidi="fa-IR"/>
        </w:rPr>
        <w:t xml:space="preserve"> که با رنگ </w:t>
      </w:r>
      <w:r w:rsidRPr="00DE00DC">
        <w:rPr>
          <w:rFonts w:hint="cs"/>
          <w:b/>
          <w:bCs/>
          <w:sz w:val="18"/>
          <w:szCs w:val="22"/>
          <w:u w:val="single"/>
          <w:rtl/>
          <w:lang w:bidi="fa-IR"/>
        </w:rPr>
        <w:t>نارنجی</w:t>
      </w:r>
      <w:r w:rsidRPr="00DE00DC">
        <w:rPr>
          <w:rFonts w:hint="cs"/>
          <w:sz w:val="18"/>
          <w:szCs w:val="22"/>
          <w:rtl/>
          <w:lang w:bidi="fa-IR"/>
        </w:rPr>
        <w:t xml:space="preserve"> مشخص شده است، مخصوص کنترل کردن کدهای اصلی برنامه می باشد.</w:t>
      </w:r>
    </w:p>
    <w:p w:rsidR="00301733" w:rsidRPr="00DE00DC" w:rsidRDefault="00301733" w:rsidP="000B7F7A">
      <w:pPr>
        <w:ind w:left="716"/>
        <w:rPr>
          <w:sz w:val="18"/>
          <w:szCs w:val="22"/>
          <w:rtl/>
          <w:lang w:bidi="fa-IR"/>
        </w:rPr>
      </w:pPr>
      <w:r w:rsidRPr="00DE00DC">
        <w:rPr>
          <w:rFonts w:hint="cs"/>
          <w:sz w:val="18"/>
          <w:szCs w:val="22"/>
          <w:rtl/>
          <w:lang w:bidi="fa-IR"/>
        </w:rPr>
        <w:t>این دستورات به 3 گروه اصلی تقسیم می شوند.</w:t>
      </w:r>
    </w:p>
    <w:p w:rsidR="00301733" w:rsidRPr="00DE00DC" w:rsidRDefault="00301733" w:rsidP="00AA03C5">
      <w:pPr>
        <w:pStyle w:val="ListParagraph"/>
        <w:numPr>
          <w:ilvl w:val="0"/>
          <w:numId w:val="16"/>
        </w:numPr>
        <w:rPr>
          <w:sz w:val="18"/>
          <w:szCs w:val="22"/>
          <w:lang w:bidi="fa-IR"/>
        </w:rPr>
      </w:pPr>
      <w:r w:rsidRPr="00DE00DC">
        <w:rPr>
          <w:rFonts w:hint="cs"/>
          <w:sz w:val="18"/>
          <w:szCs w:val="22"/>
          <w:rtl/>
          <w:lang w:bidi="fa-IR"/>
        </w:rPr>
        <w:t>بلاک های ایجاد وقفه (توقف)</w:t>
      </w:r>
    </w:p>
    <w:p w:rsidR="00301733" w:rsidRPr="00DE00DC" w:rsidRDefault="00090289" w:rsidP="00AA03C5">
      <w:pPr>
        <w:pStyle w:val="ListParagraph"/>
        <w:numPr>
          <w:ilvl w:val="0"/>
          <w:numId w:val="16"/>
        </w:numPr>
        <w:rPr>
          <w:sz w:val="18"/>
          <w:szCs w:val="22"/>
          <w:lang w:bidi="fa-IR"/>
        </w:rPr>
      </w:pPr>
      <w:r w:rsidRPr="00DE00DC">
        <w:rPr>
          <w:rFonts w:hint="cs"/>
          <w:sz w:val="18"/>
          <w:szCs w:val="22"/>
          <w:rtl/>
          <w:lang w:bidi="fa-IR"/>
        </w:rPr>
        <w:t xml:space="preserve">بلاک های شرطی </w:t>
      </w:r>
    </w:p>
    <w:p w:rsidR="00090289" w:rsidRPr="00DE00DC" w:rsidRDefault="00090289" w:rsidP="00AA03C5">
      <w:pPr>
        <w:pStyle w:val="ListParagraph"/>
        <w:numPr>
          <w:ilvl w:val="0"/>
          <w:numId w:val="16"/>
        </w:numPr>
        <w:rPr>
          <w:sz w:val="18"/>
          <w:szCs w:val="22"/>
          <w:rtl/>
          <w:lang w:bidi="fa-IR"/>
        </w:rPr>
      </w:pPr>
      <w:r w:rsidRPr="00DE00DC">
        <w:rPr>
          <w:rFonts w:hint="cs"/>
          <w:sz w:val="18"/>
          <w:szCs w:val="22"/>
          <w:rtl/>
          <w:lang w:bidi="fa-IR"/>
        </w:rPr>
        <w:t>بلاک های حلقه(تکرار شونده)</w:t>
      </w:r>
    </w:p>
    <w:p w:rsidR="000B7F7A" w:rsidRDefault="00465280" w:rsidP="00090289">
      <w:pPr>
        <w:ind w:left="-569"/>
        <w:rPr>
          <w:sz w:val="48"/>
          <w:szCs w:val="56"/>
          <w:lang w:bidi="fa-IR"/>
        </w:rPr>
      </w:pPr>
      <w:r>
        <w:rPr>
          <w:noProof/>
          <w:sz w:val="48"/>
          <w:szCs w:val="56"/>
          <w:lang w:bidi="fa-IR"/>
        </w:rPr>
        <w:drawing>
          <wp:anchor distT="0" distB="0" distL="114300" distR="114300" simplePos="0" relativeHeight="251778048" behindDoc="1" locked="0" layoutInCell="1" allowOverlap="1" wp14:anchorId="08E160B7" wp14:editId="4947F11F">
            <wp:simplePos x="0" y="0"/>
            <wp:positionH relativeFrom="column">
              <wp:posOffset>4636115</wp:posOffset>
            </wp:positionH>
            <wp:positionV relativeFrom="page">
              <wp:posOffset>7156700</wp:posOffset>
            </wp:positionV>
            <wp:extent cx="762635" cy="485140"/>
            <wp:effectExtent l="0" t="0" r="0" b="0"/>
            <wp:wrapTight wrapText="bothSides">
              <wp:wrapPolygon edited="0">
                <wp:start x="0" y="0"/>
                <wp:lineTo x="0" y="20356"/>
                <wp:lineTo x="21042" y="20356"/>
                <wp:lineTo x="21042"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6-2.png"/>
                    <pic:cNvPicPr/>
                  </pic:nvPicPr>
                  <pic:blipFill>
                    <a:blip r:embed="rId37">
                      <a:extLst>
                        <a:ext uri="{28A0092B-C50C-407E-A947-70E740481C1C}">
                          <a14:useLocalDpi xmlns:a14="http://schemas.microsoft.com/office/drawing/2010/main" val="0"/>
                        </a:ext>
                      </a:extLst>
                    </a:blip>
                    <a:stretch>
                      <a:fillRect/>
                    </a:stretch>
                  </pic:blipFill>
                  <pic:spPr>
                    <a:xfrm>
                      <a:off x="0" y="0"/>
                      <a:ext cx="762635" cy="485140"/>
                    </a:xfrm>
                    <a:prstGeom prst="rect">
                      <a:avLst/>
                    </a:prstGeom>
                  </pic:spPr>
                </pic:pic>
              </a:graphicData>
            </a:graphic>
            <wp14:sizeRelH relativeFrom="margin">
              <wp14:pctWidth>0</wp14:pctWidth>
            </wp14:sizeRelH>
            <wp14:sizeRelV relativeFrom="margin">
              <wp14:pctHeight>0</wp14:pctHeight>
            </wp14:sizeRelV>
          </wp:anchor>
        </w:drawing>
      </w:r>
      <w:r w:rsidR="000B7F7A">
        <w:rPr>
          <w:lang w:bidi="fa-IR"/>
        </w:rPr>
        <w:t xml:space="preserve">               </w:t>
      </w:r>
      <w:r w:rsidR="000B7F7A">
        <w:rPr>
          <w:rFonts w:hint="cs"/>
          <w:rtl/>
          <w:lang w:bidi="fa-IR"/>
        </w:rPr>
        <w:t xml:space="preserve"> </w:t>
      </w:r>
      <w:r w:rsidR="000B7F7A" w:rsidRPr="00A674BB">
        <w:rPr>
          <w:sz w:val="48"/>
          <w:szCs w:val="56"/>
          <w:lang w:bidi="fa-IR"/>
        </w:rPr>
        <w:t xml:space="preserve">Block  </w:t>
      </w:r>
    </w:p>
    <w:p w:rsidR="00465280" w:rsidRDefault="00465280" w:rsidP="000B7F7A">
      <w:pPr>
        <w:ind w:left="536"/>
        <w:rPr>
          <w:sz w:val="22"/>
          <w:szCs w:val="22"/>
          <w:rtl/>
          <w:lang w:bidi="fa-IR"/>
        </w:rPr>
      </w:pPr>
    </w:p>
    <w:p w:rsidR="000B7F7A" w:rsidRPr="00DE00DC" w:rsidRDefault="00090289" w:rsidP="000B7F7A">
      <w:pPr>
        <w:ind w:left="536"/>
        <w:rPr>
          <w:sz w:val="22"/>
          <w:szCs w:val="22"/>
          <w:rtl/>
          <w:lang w:bidi="fa-IR"/>
        </w:rPr>
      </w:pPr>
      <w:r w:rsidRPr="00DE00DC">
        <w:rPr>
          <w:rFonts w:hint="cs"/>
          <w:sz w:val="22"/>
          <w:szCs w:val="22"/>
          <w:rtl/>
          <w:lang w:bidi="fa-IR"/>
        </w:rPr>
        <w:t xml:space="preserve">وقتی روی یک دستور برنامه نویسی کلیک می کنیم ، تنها یک بار اجرا می شود.  اما اگر همین دستور را داخل بلاک  </w:t>
      </w:r>
    </w:p>
    <w:p w:rsidR="00090289" w:rsidRPr="00DE00DC" w:rsidRDefault="00465280" w:rsidP="000B7F7A">
      <w:pPr>
        <w:ind w:left="536"/>
        <w:rPr>
          <w:sz w:val="22"/>
          <w:szCs w:val="22"/>
          <w:rtl/>
          <w:lang w:bidi="fa-IR"/>
        </w:rPr>
      </w:pPr>
      <w:r w:rsidRPr="00DE00DC">
        <w:rPr>
          <w:rFonts w:hint="cs"/>
          <w:noProof/>
          <w:sz w:val="22"/>
          <w:szCs w:val="22"/>
          <w:rtl/>
          <w:lang w:bidi="fa-IR"/>
        </w:rPr>
        <w:drawing>
          <wp:anchor distT="0" distB="0" distL="114300" distR="114300" simplePos="0" relativeHeight="251784192" behindDoc="1" locked="0" layoutInCell="1" allowOverlap="1">
            <wp:simplePos x="0" y="0"/>
            <wp:positionH relativeFrom="column">
              <wp:posOffset>4219820</wp:posOffset>
            </wp:positionH>
            <wp:positionV relativeFrom="page">
              <wp:posOffset>8125495</wp:posOffset>
            </wp:positionV>
            <wp:extent cx="182880" cy="163830"/>
            <wp:effectExtent l="0" t="0" r="7620" b="7620"/>
            <wp:wrapTight wrapText="bothSides">
              <wp:wrapPolygon edited="0">
                <wp:start x="0" y="0"/>
                <wp:lineTo x="0" y="20093"/>
                <wp:lineTo x="20250" y="20093"/>
                <wp:lineTo x="20250"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top.png"/>
                    <pic:cNvPicPr/>
                  </pic:nvPicPr>
                  <pic:blipFill>
                    <a:blip r:embed="rId18">
                      <a:extLst>
                        <a:ext uri="{28A0092B-C50C-407E-A947-70E740481C1C}">
                          <a14:useLocalDpi xmlns:a14="http://schemas.microsoft.com/office/drawing/2010/main" val="0"/>
                        </a:ext>
                      </a:extLst>
                    </a:blip>
                    <a:stretch>
                      <a:fillRect/>
                    </a:stretch>
                  </pic:blipFill>
                  <pic:spPr>
                    <a:xfrm>
                      <a:off x="0" y="0"/>
                      <a:ext cx="182880" cy="163830"/>
                    </a:xfrm>
                    <a:prstGeom prst="rect">
                      <a:avLst/>
                    </a:prstGeom>
                  </pic:spPr>
                </pic:pic>
              </a:graphicData>
            </a:graphic>
            <wp14:sizeRelV relativeFrom="margin">
              <wp14:pctHeight>0</wp14:pctHeight>
            </wp14:sizeRelV>
          </wp:anchor>
        </w:drawing>
      </w:r>
      <w:proofErr w:type="gramStart"/>
      <w:r w:rsidR="00090289" w:rsidRPr="00DE00DC">
        <w:rPr>
          <w:sz w:val="22"/>
          <w:szCs w:val="22"/>
          <w:lang w:bidi="fa-IR"/>
        </w:rPr>
        <w:t>Forever</w:t>
      </w:r>
      <w:r w:rsidR="0004726F" w:rsidRPr="00DE00DC">
        <w:rPr>
          <w:rFonts w:hint="cs"/>
          <w:sz w:val="22"/>
          <w:szCs w:val="22"/>
          <w:rtl/>
          <w:lang w:bidi="fa-IR"/>
        </w:rPr>
        <w:t xml:space="preserve">  قرار</w:t>
      </w:r>
      <w:proofErr w:type="gramEnd"/>
      <w:r w:rsidR="0004726F" w:rsidRPr="00DE00DC">
        <w:rPr>
          <w:rFonts w:hint="cs"/>
          <w:sz w:val="22"/>
          <w:szCs w:val="22"/>
          <w:rtl/>
          <w:lang w:bidi="fa-IR"/>
        </w:rPr>
        <w:t xml:space="preserve"> دهیم تا ز</w:t>
      </w:r>
      <w:r w:rsidR="00090289" w:rsidRPr="00DE00DC">
        <w:rPr>
          <w:noProof/>
          <w:sz w:val="52"/>
          <w:szCs w:val="72"/>
          <w:lang w:bidi="fa-IR"/>
        </w:rPr>
        <w:drawing>
          <wp:anchor distT="0" distB="0" distL="114300" distR="114300" simplePos="0" relativeHeight="251790336" behindDoc="1" locked="0" layoutInCell="1" allowOverlap="1" wp14:anchorId="3DE05E28" wp14:editId="6388E93D">
            <wp:simplePos x="0" y="0"/>
            <wp:positionH relativeFrom="column">
              <wp:posOffset>7278370</wp:posOffset>
            </wp:positionH>
            <wp:positionV relativeFrom="page">
              <wp:posOffset>8240395</wp:posOffset>
            </wp:positionV>
            <wp:extent cx="956945" cy="609600"/>
            <wp:effectExtent l="0" t="0" r="0" b="0"/>
            <wp:wrapTight wrapText="bothSides">
              <wp:wrapPolygon edited="0">
                <wp:start x="0" y="0"/>
                <wp:lineTo x="0" y="20925"/>
                <wp:lineTo x="21070" y="20925"/>
                <wp:lineTo x="21070"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6-2.png"/>
                    <pic:cNvPicPr/>
                  </pic:nvPicPr>
                  <pic:blipFill>
                    <a:blip r:embed="rId37">
                      <a:extLst>
                        <a:ext uri="{28A0092B-C50C-407E-A947-70E740481C1C}">
                          <a14:useLocalDpi xmlns:a14="http://schemas.microsoft.com/office/drawing/2010/main" val="0"/>
                        </a:ext>
                      </a:extLst>
                    </a:blip>
                    <a:stretch>
                      <a:fillRect/>
                    </a:stretch>
                  </pic:blipFill>
                  <pic:spPr>
                    <a:xfrm>
                      <a:off x="0" y="0"/>
                      <a:ext cx="956945" cy="609600"/>
                    </a:xfrm>
                    <a:prstGeom prst="rect">
                      <a:avLst/>
                    </a:prstGeom>
                  </pic:spPr>
                </pic:pic>
              </a:graphicData>
            </a:graphic>
            <wp14:sizeRelH relativeFrom="margin">
              <wp14:pctWidth>0</wp14:pctWidth>
            </wp14:sizeRelH>
            <wp14:sizeRelV relativeFrom="margin">
              <wp14:pctHeight>0</wp14:pctHeight>
            </wp14:sizeRelV>
          </wp:anchor>
        </w:drawing>
      </w:r>
      <w:r w:rsidR="0004726F" w:rsidRPr="00DE00DC">
        <w:rPr>
          <w:rFonts w:hint="cs"/>
          <w:sz w:val="22"/>
          <w:szCs w:val="22"/>
          <w:rtl/>
          <w:lang w:bidi="fa-IR"/>
        </w:rPr>
        <w:t>م</w:t>
      </w:r>
      <w:r w:rsidR="00090289" w:rsidRPr="00DE00DC">
        <w:rPr>
          <w:rFonts w:hint="cs"/>
          <w:sz w:val="22"/>
          <w:szCs w:val="22"/>
          <w:rtl/>
          <w:lang w:bidi="fa-IR"/>
        </w:rPr>
        <w:t xml:space="preserve">انی که کلید  را فشار ندهیم ، کد اجرا می شود . </w:t>
      </w:r>
    </w:p>
    <w:p w:rsidR="00090289" w:rsidRPr="00DE00DC" w:rsidRDefault="00090289" w:rsidP="00090289">
      <w:pPr>
        <w:ind w:left="536"/>
        <w:rPr>
          <w:sz w:val="22"/>
          <w:szCs w:val="22"/>
          <w:rtl/>
          <w:lang w:bidi="fa-IR"/>
        </w:rPr>
      </w:pPr>
      <w:proofErr w:type="gramStart"/>
      <w:r w:rsidRPr="00DE00DC">
        <w:rPr>
          <w:sz w:val="22"/>
          <w:szCs w:val="22"/>
          <w:lang w:bidi="fa-IR"/>
        </w:rPr>
        <w:t xml:space="preserve">Forever </w:t>
      </w:r>
      <w:r w:rsidRPr="00DE00DC">
        <w:rPr>
          <w:rFonts w:hint="cs"/>
          <w:sz w:val="22"/>
          <w:szCs w:val="22"/>
          <w:rtl/>
          <w:lang w:bidi="fa-IR"/>
        </w:rPr>
        <w:t xml:space="preserve"> به</w:t>
      </w:r>
      <w:proofErr w:type="gramEnd"/>
      <w:r w:rsidRPr="00DE00DC">
        <w:rPr>
          <w:rFonts w:hint="cs"/>
          <w:sz w:val="22"/>
          <w:szCs w:val="22"/>
          <w:rtl/>
          <w:lang w:bidi="fa-IR"/>
        </w:rPr>
        <w:t xml:space="preserve"> معنای همیشگی و دائمی است و بلاک </w:t>
      </w:r>
      <w:r w:rsidRPr="00DE00DC">
        <w:rPr>
          <w:sz w:val="22"/>
          <w:szCs w:val="22"/>
          <w:lang w:bidi="fa-IR"/>
        </w:rPr>
        <w:t xml:space="preserve">Forever </w:t>
      </w:r>
      <w:r w:rsidRPr="00DE00DC">
        <w:rPr>
          <w:rFonts w:hint="cs"/>
          <w:sz w:val="22"/>
          <w:szCs w:val="22"/>
          <w:rtl/>
          <w:lang w:bidi="fa-IR"/>
        </w:rPr>
        <w:t xml:space="preserve"> را حلقه بینهایت نیز می گویند.</w:t>
      </w:r>
      <w:r w:rsidRPr="00DE00DC">
        <w:rPr>
          <w:sz w:val="22"/>
          <w:szCs w:val="22"/>
          <w:lang w:bidi="fa-IR"/>
        </w:rPr>
        <w:t xml:space="preserve"> </w:t>
      </w:r>
      <w:r w:rsidRPr="00DE00DC">
        <w:rPr>
          <w:rFonts w:hint="cs"/>
          <w:sz w:val="22"/>
          <w:szCs w:val="22"/>
          <w:rtl/>
          <w:lang w:bidi="fa-IR"/>
        </w:rPr>
        <w:t>بنابراین برای اجرای یک دستور به تعداد نامشخص و تا زمانی که خودمان نمی خواهیم متوقف شود از این بلاک استفاده می کنیم.</w:t>
      </w:r>
    </w:p>
    <w:p w:rsidR="00090289" w:rsidRDefault="00465280" w:rsidP="00090289">
      <w:pPr>
        <w:ind w:left="-569"/>
        <w:rPr>
          <w:sz w:val="48"/>
          <w:szCs w:val="56"/>
          <w:lang w:bidi="fa-IR"/>
        </w:rPr>
      </w:pPr>
      <w:r>
        <w:rPr>
          <w:noProof/>
          <w:sz w:val="48"/>
          <w:szCs w:val="56"/>
          <w:lang w:bidi="fa-IR"/>
        </w:rPr>
        <w:drawing>
          <wp:anchor distT="0" distB="0" distL="114300" distR="114300" simplePos="0" relativeHeight="251793408" behindDoc="1" locked="0" layoutInCell="1" allowOverlap="1">
            <wp:simplePos x="0" y="0"/>
            <wp:positionH relativeFrom="column">
              <wp:posOffset>4664730</wp:posOffset>
            </wp:positionH>
            <wp:positionV relativeFrom="page">
              <wp:posOffset>8956455</wp:posOffset>
            </wp:positionV>
            <wp:extent cx="755650" cy="350520"/>
            <wp:effectExtent l="0" t="0" r="6350" b="0"/>
            <wp:wrapTight wrapText="bothSides">
              <wp:wrapPolygon edited="0">
                <wp:start x="0" y="0"/>
                <wp:lineTo x="0" y="19957"/>
                <wp:lineTo x="21237" y="19957"/>
                <wp:lineTo x="21237"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wait.png"/>
                    <pic:cNvPicPr/>
                  </pic:nvPicPr>
                  <pic:blipFill>
                    <a:blip r:embed="rId38">
                      <a:extLst>
                        <a:ext uri="{28A0092B-C50C-407E-A947-70E740481C1C}">
                          <a14:useLocalDpi xmlns:a14="http://schemas.microsoft.com/office/drawing/2010/main" val="0"/>
                        </a:ext>
                      </a:extLst>
                    </a:blip>
                    <a:stretch>
                      <a:fillRect/>
                    </a:stretch>
                  </pic:blipFill>
                  <pic:spPr>
                    <a:xfrm>
                      <a:off x="0" y="0"/>
                      <a:ext cx="755650" cy="350520"/>
                    </a:xfrm>
                    <a:prstGeom prst="rect">
                      <a:avLst/>
                    </a:prstGeom>
                  </pic:spPr>
                </pic:pic>
              </a:graphicData>
            </a:graphic>
            <wp14:sizeRelH relativeFrom="margin">
              <wp14:pctWidth>0</wp14:pctWidth>
            </wp14:sizeRelH>
            <wp14:sizeRelV relativeFrom="margin">
              <wp14:pctHeight>0</wp14:pctHeight>
            </wp14:sizeRelV>
          </wp:anchor>
        </w:drawing>
      </w:r>
      <w:r w:rsidR="00090289">
        <w:rPr>
          <w:lang w:bidi="fa-IR"/>
        </w:rPr>
        <w:t xml:space="preserve">               </w:t>
      </w:r>
      <w:r w:rsidR="00090289">
        <w:rPr>
          <w:rFonts w:hint="cs"/>
          <w:rtl/>
          <w:lang w:bidi="fa-IR"/>
        </w:rPr>
        <w:t xml:space="preserve"> </w:t>
      </w:r>
      <w:r w:rsidR="00090289" w:rsidRPr="00A674BB">
        <w:rPr>
          <w:sz w:val="48"/>
          <w:szCs w:val="56"/>
          <w:lang w:bidi="fa-IR"/>
        </w:rPr>
        <w:t xml:space="preserve">Block  </w:t>
      </w:r>
      <w:r w:rsidR="00090289">
        <w:rPr>
          <w:noProof/>
          <w:sz w:val="48"/>
          <w:szCs w:val="56"/>
          <w:lang w:bidi="fa-IR"/>
        </w:rPr>
        <w:drawing>
          <wp:anchor distT="0" distB="0" distL="114300" distR="114300" simplePos="0" relativeHeight="251792384" behindDoc="1" locked="0" layoutInCell="1" allowOverlap="1" wp14:anchorId="430A9EAE" wp14:editId="09764BB6">
            <wp:simplePos x="0" y="0"/>
            <wp:positionH relativeFrom="column">
              <wp:posOffset>7278370</wp:posOffset>
            </wp:positionH>
            <wp:positionV relativeFrom="page">
              <wp:posOffset>9527540</wp:posOffset>
            </wp:positionV>
            <wp:extent cx="956945" cy="609600"/>
            <wp:effectExtent l="0" t="0" r="0" b="0"/>
            <wp:wrapTight wrapText="bothSides">
              <wp:wrapPolygon edited="0">
                <wp:start x="0" y="0"/>
                <wp:lineTo x="0" y="20925"/>
                <wp:lineTo x="21070" y="20925"/>
                <wp:lineTo x="21070"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6-2.png"/>
                    <pic:cNvPicPr/>
                  </pic:nvPicPr>
                  <pic:blipFill>
                    <a:blip r:embed="rId37">
                      <a:extLst>
                        <a:ext uri="{28A0092B-C50C-407E-A947-70E740481C1C}">
                          <a14:useLocalDpi xmlns:a14="http://schemas.microsoft.com/office/drawing/2010/main" val="0"/>
                        </a:ext>
                      </a:extLst>
                    </a:blip>
                    <a:stretch>
                      <a:fillRect/>
                    </a:stretch>
                  </pic:blipFill>
                  <pic:spPr>
                    <a:xfrm>
                      <a:off x="0" y="0"/>
                      <a:ext cx="956945" cy="609600"/>
                    </a:xfrm>
                    <a:prstGeom prst="rect">
                      <a:avLst/>
                    </a:prstGeom>
                  </pic:spPr>
                </pic:pic>
              </a:graphicData>
            </a:graphic>
            <wp14:sizeRelH relativeFrom="margin">
              <wp14:pctWidth>0</wp14:pctWidth>
            </wp14:sizeRelH>
            <wp14:sizeRelV relativeFrom="margin">
              <wp14:pctHeight>0</wp14:pctHeight>
            </wp14:sizeRelV>
          </wp:anchor>
        </w:drawing>
      </w:r>
      <w:r w:rsidR="00090289">
        <w:rPr>
          <w:noProof/>
          <w:sz w:val="48"/>
          <w:szCs w:val="56"/>
          <w:lang w:bidi="fa-IR"/>
        </w:rPr>
        <w:drawing>
          <wp:anchor distT="0" distB="0" distL="114300" distR="114300" simplePos="0" relativeHeight="251788288" behindDoc="1" locked="0" layoutInCell="1" allowOverlap="1" wp14:anchorId="3D42588D" wp14:editId="354BEC05">
            <wp:simplePos x="0" y="0"/>
            <wp:positionH relativeFrom="column">
              <wp:posOffset>7278370</wp:posOffset>
            </wp:positionH>
            <wp:positionV relativeFrom="page">
              <wp:posOffset>9673590</wp:posOffset>
            </wp:positionV>
            <wp:extent cx="956945" cy="609600"/>
            <wp:effectExtent l="0" t="0" r="0" b="0"/>
            <wp:wrapTight wrapText="bothSides">
              <wp:wrapPolygon edited="0">
                <wp:start x="0" y="0"/>
                <wp:lineTo x="0" y="20925"/>
                <wp:lineTo x="21070" y="20925"/>
                <wp:lineTo x="21070"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6-2.png"/>
                    <pic:cNvPicPr/>
                  </pic:nvPicPr>
                  <pic:blipFill>
                    <a:blip r:embed="rId37">
                      <a:extLst>
                        <a:ext uri="{28A0092B-C50C-407E-A947-70E740481C1C}">
                          <a14:useLocalDpi xmlns:a14="http://schemas.microsoft.com/office/drawing/2010/main" val="0"/>
                        </a:ext>
                      </a:extLst>
                    </a:blip>
                    <a:stretch>
                      <a:fillRect/>
                    </a:stretch>
                  </pic:blipFill>
                  <pic:spPr>
                    <a:xfrm>
                      <a:off x="0" y="0"/>
                      <a:ext cx="956945" cy="609600"/>
                    </a:xfrm>
                    <a:prstGeom prst="rect">
                      <a:avLst/>
                    </a:prstGeom>
                  </pic:spPr>
                </pic:pic>
              </a:graphicData>
            </a:graphic>
            <wp14:sizeRelH relativeFrom="margin">
              <wp14:pctWidth>0</wp14:pctWidth>
            </wp14:sizeRelH>
            <wp14:sizeRelV relativeFrom="margin">
              <wp14:pctHeight>0</wp14:pctHeight>
            </wp14:sizeRelV>
          </wp:anchor>
        </w:drawing>
      </w:r>
    </w:p>
    <w:p w:rsidR="000B7F7A" w:rsidRPr="00B9347B" w:rsidRDefault="000B7F7A" w:rsidP="000B7F7A">
      <w:pPr>
        <w:ind w:left="536"/>
        <w:rPr>
          <w:sz w:val="20"/>
          <w:rtl/>
          <w:lang w:bidi="fa-IR"/>
        </w:rPr>
      </w:pPr>
    </w:p>
    <w:p w:rsidR="00AA03C5" w:rsidRPr="00DE00DC" w:rsidRDefault="00AA03C5" w:rsidP="00AA03C5">
      <w:pPr>
        <w:ind w:left="536"/>
        <w:rPr>
          <w:sz w:val="22"/>
          <w:szCs w:val="22"/>
          <w:rtl/>
          <w:lang w:bidi="fa-IR"/>
        </w:rPr>
      </w:pPr>
      <w:r w:rsidRPr="00DE00DC">
        <w:rPr>
          <w:rFonts w:hint="cs"/>
          <w:sz w:val="22"/>
          <w:szCs w:val="22"/>
          <w:rtl/>
          <w:lang w:bidi="fa-IR"/>
        </w:rPr>
        <w:t xml:space="preserve">برای ایجاد وقفه(توقف) در هنگام اجرای بلاک های مختلف از این بلاک استفاده می شود. با مشخص کردن عدد ثانیه در دایره قبل از </w:t>
      </w:r>
      <w:r w:rsidRPr="00DE00DC">
        <w:rPr>
          <w:sz w:val="22"/>
          <w:szCs w:val="22"/>
          <w:lang w:bidi="fa-IR"/>
        </w:rPr>
        <w:t>sec</w:t>
      </w:r>
      <w:r w:rsidRPr="00DE00DC">
        <w:rPr>
          <w:rFonts w:hint="cs"/>
          <w:sz w:val="22"/>
          <w:szCs w:val="22"/>
          <w:rtl/>
          <w:lang w:bidi="fa-IR"/>
        </w:rPr>
        <w:t xml:space="preserve"> ، اجرای دستور بعدی به اندازه عدد ثانیه با تاخیر می افتد.</w:t>
      </w:r>
    </w:p>
    <w:p w:rsidR="0004726F" w:rsidRDefault="0004726F" w:rsidP="0004726F">
      <w:pPr>
        <w:ind w:left="536"/>
        <w:rPr>
          <w:sz w:val="20"/>
          <w:lang w:bidi="fa-IR"/>
        </w:rPr>
      </w:pPr>
    </w:p>
    <w:p w:rsidR="0004726F" w:rsidRDefault="0004726F" w:rsidP="0004726F">
      <w:pPr>
        <w:ind w:left="536"/>
        <w:rPr>
          <w:sz w:val="22"/>
          <w:szCs w:val="28"/>
          <w:rtl/>
          <w:lang w:bidi="fa-IR"/>
        </w:rPr>
      </w:pPr>
      <w:r>
        <w:rPr>
          <w:rFonts w:hint="cs"/>
          <w:noProof/>
          <w:rtl/>
          <w:lang w:bidi="fa-IR"/>
        </w:rPr>
        <w:lastRenderedPageBreak/>
        <mc:AlternateContent>
          <mc:Choice Requires="wps">
            <w:drawing>
              <wp:anchor distT="0" distB="0" distL="114300" distR="114300" simplePos="0" relativeHeight="251797504" behindDoc="0" locked="0" layoutInCell="1" allowOverlap="1" wp14:anchorId="40E0A579" wp14:editId="0538DFC3">
                <wp:simplePos x="0" y="0"/>
                <wp:positionH relativeFrom="margin">
                  <wp:align>right</wp:align>
                </wp:positionH>
                <wp:positionV relativeFrom="paragraph">
                  <wp:posOffset>-202450</wp:posOffset>
                </wp:positionV>
                <wp:extent cx="1438275" cy="487680"/>
                <wp:effectExtent l="0" t="0" r="28575" b="26670"/>
                <wp:wrapNone/>
                <wp:docPr id="189" name="Rounded Rectangle 189"/>
                <wp:cNvGraphicFramePr/>
                <a:graphic xmlns:a="http://schemas.openxmlformats.org/drawingml/2006/main">
                  <a:graphicData uri="http://schemas.microsoft.com/office/word/2010/wordprocessingShape">
                    <wps:wsp>
                      <wps:cNvSpPr/>
                      <wps:spPr>
                        <a:xfrm>
                          <a:off x="0" y="0"/>
                          <a:ext cx="1438275" cy="48768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12CFA" w:rsidRDefault="00812CFA" w:rsidP="0004726F">
                            <w:pPr>
                              <w:rPr>
                                <w:color w:val="000000" w:themeColor="text1"/>
                                <w:sz w:val="28"/>
                                <w:szCs w:val="36"/>
                                <w:rtl/>
                                <w:lang w:bidi="fa-IR"/>
                              </w:rPr>
                            </w:pPr>
                            <w:r w:rsidRPr="00C45BAC">
                              <w:rPr>
                                <w:rFonts w:hint="cs"/>
                                <w:color w:val="000000" w:themeColor="text1"/>
                                <w:sz w:val="28"/>
                                <w:szCs w:val="36"/>
                                <w:rtl/>
                                <w:lang w:bidi="fa-IR"/>
                              </w:rPr>
                              <w:t xml:space="preserve">معرفی </w:t>
                            </w:r>
                            <w:r w:rsidRPr="00C45BAC">
                              <w:rPr>
                                <w:color w:val="000000" w:themeColor="text1"/>
                                <w:sz w:val="28"/>
                                <w:szCs w:val="36"/>
                                <w:lang w:bidi="fa-IR"/>
                              </w:rPr>
                              <w:t>Block</w:t>
                            </w:r>
                          </w:p>
                          <w:p w:rsidR="00812CFA" w:rsidRDefault="00812CFA" w:rsidP="0004726F">
                            <w:pPr>
                              <w:rPr>
                                <w:color w:val="000000" w:themeColor="text1"/>
                                <w:sz w:val="28"/>
                                <w:szCs w:val="36"/>
                                <w:rtl/>
                                <w:lang w:bidi="fa-IR"/>
                              </w:rPr>
                            </w:pPr>
                          </w:p>
                          <w:p w:rsidR="00812CFA" w:rsidRDefault="00812CFA" w:rsidP="0004726F">
                            <w:pPr>
                              <w:rPr>
                                <w:color w:val="000000" w:themeColor="text1"/>
                                <w:sz w:val="28"/>
                                <w:szCs w:val="36"/>
                                <w:rtl/>
                                <w:lang w:bidi="fa-IR"/>
                              </w:rPr>
                            </w:pPr>
                          </w:p>
                          <w:p w:rsidR="00812CFA" w:rsidRPr="00C45BAC" w:rsidRDefault="00812CFA" w:rsidP="0004726F">
                            <w:pPr>
                              <w:rPr>
                                <w:color w:val="000000" w:themeColor="text1"/>
                                <w:sz w:val="28"/>
                                <w:szCs w:val="3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E0A579" id="Rounded Rectangle 189" o:spid="_x0000_s1033" style="position:absolute;left:0;text-align:left;margin-left:62.05pt;margin-top:-15.95pt;width:113.25pt;height:38.4pt;z-index:25179750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" fillcolor="#f79646 [3209]" strokecolor="#974706 [1609]" strokeweight="2pt">
                <v:textbox>
                  <w:txbxContent>
                    <w:p w:rsidR="00812CFA" w:rsidRDefault="00812CFA" w:rsidP="0004726F">
                      <w:pPr>
                        <w:rPr>
                          <w:color w:val="000000" w:themeColor="text1"/>
                          <w:sz w:val="28"/>
                          <w:szCs w:val="36"/>
                          <w:rtl/>
                          <w:lang w:bidi="fa-IR"/>
                        </w:rPr>
                      </w:pPr>
                      <w:r w:rsidRPr="00C45BAC">
                        <w:rPr>
                          <w:rFonts w:hint="cs"/>
                          <w:color w:val="000000" w:themeColor="text1"/>
                          <w:sz w:val="28"/>
                          <w:szCs w:val="36"/>
                          <w:rtl/>
                          <w:lang w:bidi="fa-IR"/>
                        </w:rPr>
                        <w:t xml:space="preserve">معرفی </w:t>
                      </w:r>
                      <w:r w:rsidRPr="00C45BAC">
                        <w:rPr>
                          <w:color w:val="000000" w:themeColor="text1"/>
                          <w:sz w:val="28"/>
                          <w:szCs w:val="36"/>
                          <w:lang w:bidi="fa-IR"/>
                        </w:rPr>
                        <w:t>Block</w:t>
                      </w:r>
                    </w:p>
                    <w:p w:rsidR="00812CFA" w:rsidRDefault="00812CFA" w:rsidP="0004726F">
                      <w:pPr>
                        <w:rPr>
                          <w:color w:val="000000" w:themeColor="text1"/>
                          <w:sz w:val="28"/>
                          <w:szCs w:val="36"/>
                          <w:rtl/>
                          <w:lang w:bidi="fa-IR"/>
                        </w:rPr>
                      </w:pPr>
                    </w:p>
                    <w:p w:rsidR="00812CFA" w:rsidRDefault="00812CFA" w:rsidP="0004726F">
                      <w:pPr>
                        <w:rPr>
                          <w:color w:val="000000" w:themeColor="text1"/>
                          <w:sz w:val="28"/>
                          <w:szCs w:val="36"/>
                          <w:rtl/>
                          <w:lang w:bidi="fa-IR"/>
                        </w:rPr>
                      </w:pPr>
                    </w:p>
                    <w:p w:rsidR="00812CFA" w:rsidRPr="00C45BAC" w:rsidRDefault="00812CFA" w:rsidP="0004726F">
                      <w:pPr>
                        <w:rPr>
                          <w:color w:val="000000" w:themeColor="text1"/>
                          <w:sz w:val="28"/>
                          <w:szCs w:val="36"/>
                          <w:lang w:bidi="fa-IR"/>
                        </w:rPr>
                      </w:pPr>
                    </w:p>
                  </w:txbxContent>
                </v:textbox>
                <w10:wrap anchorx="margin"/>
              </v:roundrect>
            </w:pict>
          </mc:Fallback>
        </mc:AlternateContent>
      </w:r>
    </w:p>
    <w:p w:rsidR="0004726F" w:rsidRDefault="00942972" w:rsidP="0004726F">
      <w:pPr>
        <w:ind w:left="536"/>
        <w:rPr>
          <w:sz w:val="22"/>
          <w:szCs w:val="28"/>
          <w:rtl/>
          <w:lang w:bidi="fa-IR"/>
        </w:rPr>
      </w:pPr>
      <w:r>
        <w:rPr>
          <w:rFonts w:hint="cs"/>
          <w:noProof/>
          <w:rtl/>
          <w:lang w:bidi="fa-IR"/>
        </w:rPr>
        <w:drawing>
          <wp:anchor distT="0" distB="0" distL="114300" distR="114300" simplePos="0" relativeHeight="251807744" behindDoc="1" locked="0" layoutInCell="1" allowOverlap="1" wp14:anchorId="50287816" wp14:editId="3B93C134">
            <wp:simplePos x="0" y="0"/>
            <wp:positionH relativeFrom="margin">
              <wp:posOffset>91440</wp:posOffset>
            </wp:positionH>
            <wp:positionV relativeFrom="margin">
              <wp:posOffset>1080008</wp:posOffset>
            </wp:positionV>
            <wp:extent cx="1403350" cy="3534410"/>
            <wp:effectExtent l="0" t="0" r="6350" b="8890"/>
            <wp:wrapTight wrapText="bothSides">
              <wp:wrapPolygon edited="0">
                <wp:start x="0" y="0"/>
                <wp:lineTo x="0" y="21538"/>
                <wp:lineTo x="21405" y="21538"/>
                <wp:lineTo x="21405"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6-1.png"/>
                    <pic:cNvPicPr/>
                  </pic:nvPicPr>
                  <pic:blipFill>
                    <a:blip r:embed="rId39">
                      <a:extLst>
                        <a:ext uri="{28A0092B-C50C-407E-A947-70E740481C1C}">
                          <a14:useLocalDpi xmlns:a14="http://schemas.microsoft.com/office/drawing/2010/main" val="0"/>
                        </a:ext>
                      </a:extLst>
                    </a:blip>
                    <a:stretch>
                      <a:fillRect/>
                    </a:stretch>
                  </pic:blipFill>
                  <pic:spPr>
                    <a:xfrm>
                      <a:off x="0" y="0"/>
                      <a:ext cx="1403350" cy="3534410"/>
                    </a:xfrm>
                    <a:prstGeom prst="rect">
                      <a:avLst/>
                    </a:prstGeom>
                  </pic:spPr>
                </pic:pic>
              </a:graphicData>
            </a:graphic>
            <wp14:sizeRelH relativeFrom="margin">
              <wp14:pctWidth>0</wp14:pctWidth>
            </wp14:sizeRelH>
            <wp14:sizeRelV relativeFrom="margin">
              <wp14:pctHeight>0</wp14:pctHeight>
            </wp14:sizeRelV>
          </wp:anchor>
        </w:drawing>
      </w:r>
    </w:p>
    <w:p w:rsidR="0004726F" w:rsidRPr="00BD238E" w:rsidRDefault="0004726F" w:rsidP="00E76A77">
      <w:pPr>
        <w:ind w:left="536"/>
        <w:rPr>
          <w:b/>
          <w:bCs/>
          <w:sz w:val="28"/>
          <w:szCs w:val="36"/>
          <w:lang w:bidi="fa-IR"/>
        </w:rPr>
      </w:pPr>
      <w:r w:rsidRPr="00BD238E">
        <w:rPr>
          <w:b/>
          <w:bCs/>
          <w:sz w:val="28"/>
          <w:szCs w:val="36"/>
          <w:lang w:bidi="fa-IR"/>
        </w:rPr>
        <w:t xml:space="preserve"> Block</w:t>
      </w:r>
      <w:r w:rsidRPr="00BD238E">
        <w:rPr>
          <w:rFonts w:hint="cs"/>
          <w:b/>
          <w:bCs/>
          <w:sz w:val="28"/>
          <w:szCs w:val="36"/>
          <w:rtl/>
          <w:lang w:bidi="fa-IR"/>
        </w:rPr>
        <w:t xml:space="preserve">های </w:t>
      </w:r>
      <w:r w:rsidR="00E76A77" w:rsidRPr="00BD238E">
        <w:rPr>
          <w:rFonts w:hint="cs"/>
          <w:b/>
          <w:bCs/>
          <w:sz w:val="28"/>
          <w:szCs w:val="36"/>
          <w:rtl/>
          <w:lang w:bidi="fa-IR"/>
        </w:rPr>
        <w:t xml:space="preserve">شروع کننده یا </w:t>
      </w:r>
      <w:r w:rsidR="00E76A77" w:rsidRPr="00BD238E">
        <w:rPr>
          <w:b/>
          <w:bCs/>
          <w:sz w:val="28"/>
          <w:szCs w:val="36"/>
          <w:lang w:bidi="fa-IR"/>
        </w:rPr>
        <w:t>Events</w:t>
      </w:r>
    </w:p>
    <w:p w:rsidR="0004726F" w:rsidRPr="00DE00DC" w:rsidRDefault="00E76A77" w:rsidP="00E76A77">
      <w:pPr>
        <w:ind w:left="716"/>
        <w:rPr>
          <w:sz w:val="18"/>
          <w:szCs w:val="22"/>
          <w:rtl/>
          <w:lang w:bidi="fa-IR"/>
        </w:rPr>
      </w:pPr>
      <w:r w:rsidRPr="00DE00DC">
        <w:rPr>
          <w:rFonts w:hint="cs"/>
          <w:sz w:val="18"/>
          <w:szCs w:val="22"/>
          <w:rtl/>
          <w:lang w:bidi="fa-IR"/>
        </w:rPr>
        <w:t xml:space="preserve">تا کنون یاد گرفتیم که برای اجرای یک کد نوشته شده برای یک </w:t>
      </w:r>
      <w:r w:rsidRPr="00DE00DC">
        <w:rPr>
          <w:sz w:val="18"/>
          <w:szCs w:val="22"/>
          <w:lang w:bidi="fa-IR"/>
        </w:rPr>
        <w:t xml:space="preserve">Sprite </w:t>
      </w:r>
      <w:r w:rsidRPr="00DE00DC">
        <w:rPr>
          <w:rFonts w:hint="cs"/>
          <w:sz w:val="18"/>
          <w:szCs w:val="22"/>
          <w:rtl/>
          <w:lang w:bidi="fa-IR"/>
        </w:rPr>
        <w:t xml:space="preserve"> باید روی آن کد کلیک کنیم. اما همانطور که می دانید چنانچه برنامه را به صورت تمام صفحه اجرا کنیم دیگر به کدهای نوشته شده دسترسی نداریم که بتوانیم با کلیک کردن، آن ها را اجرا کنیم ؛ یا چنانچه بخواهیم 2 گروه مختلف از کدهایی را که زیر هم نوشتهایم همزمان اجرا کنیم چطور هر دو را باهم کلیک کنیم ؟؟</w:t>
      </w:r>
    </w:p>
    <w:p w:rsidR="00E76A77" w:rsidRPr="00DE00DC" w:rsidRDefault="00E76A77" w:rsidP="00E76A77">
      <w:pPr>
        <w:ind w:left="716"/>
        <w:rPr>
          <w:sz w:val="18"/>
          <w:szCs w:val="22"/>
          <w:rtl/>
          <w:lang w:bidi="fa-IR"/>
        </w:rPr>
      </w:pPr>
      <w:r w:rsidRPr="00DE00DC">
        <w:rPr>
          <w:rFonts w:hint="cs"/>
          <w:sz w:val="18"/>
          <w:szCs w:val="22"/>
          <w:rtl/>
          <w:lang w:bidi="fa-IR"/>
        </w:rPr>
        <w:t>پس برای اجرای کدها چه باید کرد؟؟!!</w:t>
      </w:r>
    </w:p>
    <w:p w:rsidR="00E76A77" w:rsidRPr="00DE00DC" w:rsidRDefault="00E76A77" w:rsidP="00E76A77">
      <w:pPr>
        <w:ind w:left="716"/>
        <w:rPr>
          <w:sz w:val="18"/>
          <w:szCs w:val="22"/>
          <w:rtl/>
          <w:lang w:bidi="fa-IR"/>
        </w:rPr>
      </w:pPr>
      <w:r w:rsidRPr="00DE00DC">
        <w:rPr>
          <w:rFonts w:hint="cs"/>
          <w:sz w:val="18"/>
          <w:szCs w:val="22"/>
          <w:rtl/>
          <w:lang w:bidi="fa-IR"/>
        </w:rPr>
        <w:t xml:space="preserve">در اسکرچ یک گروه از دستورات برنامه نویسی وجود دارد که به آن ها دستورات </w:t>
      </w:r>
      <w:r w:rsidRPr="00DE00DC">
        <w:rPr>
          <w:rFonts w:hint="cs"/>
          <w:b/>
          <w:bCs/>
          <w:sz w:val="18"/>
          <w:szCs w:val="22"/>
          <w:u w:val="single"/>
          <w:rtl/>
          <w:lang w:bidi="fa-IR"/>
        </w:rPr>
        <w:t>شروع کننده</w:t>
      </w:r>
      <w:r w:rsidRPr="00DE00DC">
        <w:rPr>
          <w:rFonts w:hint="cs"/>
          <w:sz w:val="18"/>
          <w:szCs w:val="22"/>
          <w:rtl/>
          <w:lang w:bidi="fa-IR"/>
        </w:rPr>
        <w:t xml:space="preserve"> یا </w:t>
      </w:r>
      <w:r w:rsidRPr="00DE00DC">
        <w:rPr>
          <w:b/>
          <w:bCs/>
          <w:sz w:val="18"/>
          <w:szCs w:val="22"/>
          <w:u w:val="single"/>
          <w:lang w:bidi="fa-IR"/>
        </w:rPr>
        <w:t>Event</w:t>
      </w:r>
      <w:r w:rsidRPr="00DE00DC">
        <w:rPr>
          <w:sz w:val="18"/>
          <w:szCs w:val="22"/>
          <w:lang w:bidi="fa-IR"/>
        </w:rPr>
        <w:t xml:space="preserve"> </w:t>
      </w:r>
      <w:r w:rsidRPr="00DE00DC">
        <w:rPr>
          <w:rFonts w:hint="cs"/>
          <w:sz w:val="18"/>
          <w:szCs w:val="22"/>
          <w:rtl/>
          <w:lang w:bidi="fa-IR"/>
        </w:rPr>
        <w:t xml:space="preserve"> می گویند. این گروه از دستورات با رنگ </w:t>
      </w:r>
      <w:r w:rsidRPr="00DE00DC">
        <w:rPr>
          <w:rFonts w:hint="cs"/>
          <w:b/>
          <w:bCs/>
          <w:sz w:val="18"/>
          <w:szCs w:val="22"/>
          <w:u w:val="single"/>
          <w:rtl/>
          <w:lang w:bidi="fa-IR"/>
        </w:rPr>
        <w:t>قهوه ای</w:t>
      </w:r>
      <w:r w:rsidRPr="00DE00DC">
        <w:rPr>
          <w:rFonts w:hint="cs"/>
          <w:sz w:val="18"/>
          <w:szCs w:val="22"/>
          <w:rtl/>
          <w:lang w:bidi="fa-IR"/>
        </w:rPr>
        <w:t xml:space="preserve"> مشخص شده اند.</w:t>
      </w:r>
    </w:p>
    <w:p w:rsidR="0004726F" w:rsidRPr="00DE00DC" w:rsidRDefault="00E76A77" w:rsidP="0004726F">
      <w:pPr>
        <w:ind w:left="716"/>
        <w:rPr>
          <w:sz w:val="18"/>
          <w:szCs w:val="22"/>
          <w:rtl/>
          <w:lang w:bidi="fa-IR"/>
        </w:rPr>
      </w:pPr>
      <w:r w:rsidRPr="00DE00DC">
        <w:rPr>
          <w:rFonts w:hint="cs"/>
          <w:sz w:val="18"/>
          <w:szCs w:val="22"/>
          <w:rtl/>
          <w:lang w:bidi="fa-IR"/>
        </w:rPr>
        <w:t>بنابراین به خاطر داشته باشید که همیشه ابتدای همه ی کدها، باید دستورات شروع کننده قرار بگیرند . در بالای این دستورات هیچ دستور دیگری قرار نمی گیرد و بنابراین این گروه از دستورات لبه اتصال در بالای خود ندارند.</w:t>
      </w:r>
    </w:p>
    <w:p w:rsidR="00E76A77" w:rsidRDefault="00E76A77" w:rsidP="0004726F">
      <w:pPr>
        <w:ind w:left="-569"/>
        <w:rPr>
          <w:lang w:bidi="fa-IR"/>
        </w:rPr>
      </w:pPr>
    </w:p>
    <w:p w:rsidR="0004726F" w:rsidRDefault="00465280" w:rsidP="003D233A">
      <w:pPr>
        <w:ind w:left="-569"/>
        <w:rPr>
          <w:sz w:val="48"/>
          <w:szCs w:val="56"/>
          <w:lang w:bidi="fa-IR"/>
        </w:rPr>
      </w:pPr>
      <w:r>
        <w:rPr>
          <w:noProof/>
          <w:sz w:val="48"/>
          <w:szCs w:val="56"/>
          <w:lang w:bidi="fa-IR"/>
        </w:rPr>
        <w:drawing>
          <wp:anchor distT="0" distB="0" distL="114300" distR="114300" simplePos="0" relativeHeight="251808768" behindDoc="1" locked="0" layoutInCell="1" allowOverlap="1">
            <wp:simplePos x="0" y="0"/>
            <wp:positionH relativeFrom="column">
              <wp:posOffset>4345960</wp:posOffset>
            </wp:positionH>
            <wp:positionV relativeFrom="page">
              <wp:posOffset>3655550</wp:posOffset>
            </wp:positionV>
            <wp:extent cx="1029970" cy="452120"/>
            <wp:effectExtent l="0" t="0" r="0" b="5080"/>
            <wp:wrapTight wrapText="bothSides">
              <wp:wrapPolygon edited="0">
                <wp:start x="0" y="0"/>
                <wp:lineTo x="0" y="20933"/>
                <wp:lineTo x="21174" y="20933"/>
                <wp:lineTo x="21174"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een flag.png"/>
                    <pic:cNvPicPr/>
                  </pic:nvPicPr>
                  <pic:blipFill>
                    <a:blip r:embed="rId40">
                      <a:extLst>
                        <a:ext uri="{28A0092B-C50C-407E-A947-70E740481C1C}">
                          <a14:useLocalDpi xmlns:a14="http://schemas.microsoft.com/office/drawing/2010/main" val="0"/>
                        </a:ext>
                      </a:extLst>
                    </a:blip>
                    <a:stretch>
                      <a:fillRect/>
                    </a:stretch>
                  </pic:blipFill>
                  <pic:spPr>
                    <a:xfrm>
                      <a:off x="0" y="0"/>
                      <a:ext cx="1029970" cy="452120"/>
                    </a:xfrm>
                    <a:prstGeom prst="rect">
                      <a:avLst/>
                    </a:prstGeom>
                  </pic:spPr>
                </pic:pic>
              </a:graphicData>
            </a:graphic>
          </wp:anchor>
        </w:drawing>
      </w:r>
      <w:r w:rsidR="00CA59C6">
        <w:rPr>
          <w:noProof/>
          <w:sz w:val="48"/>
          <w:szCs w:val="56"/>
        </w:rPr>
        <w:t xml:space="preserve"> </w:t>
      </w:r>
      <w:r w:rsidR="0004726F">
        <w:rPr>
          <w:lang w:bidi="fa-IR"/>
        </w:rPr>
        <w:t xml:space="preserve">               </w:t>
      </w:r>
      <w:r w:rsidR="0004726F">
        <w:rPr>
          <w:rFonts w:hint="cs"/>
          <w:rtl/>
          <w:lang w:bidi="fa-IR"/>
        </w:rPr>
        <w:t xml:space="preserve"> </w:t>
      </w:r>
      <w:r w:rsidR="0004726F" w:rsidRPr="00A674BB">
        <w:rPr>
          <w:sz w:val="48"/>
          <w:szCs w:val="56"/>
          <w:lang w:bidi="fa-IR"/>
        </w:rPr>
        <w:t xml:space="preserve">Block  </w:t>
      </w:r>
      <w:r w:rsidR="00942972">
        <w:rPr>
          <w:rFonts w:hint="cs"/>
          <w:sz w:val="48"/>
          <w:szCs w:val="56"/>
          <w:rtl/>
          <w:lang w:bidi="fa-IR"/>
        </w:rPr>
        <w:t xml:space="preserve"> </w:t>
      </w:r>
    </w:p>
    <w:p w:rsidR="00D17923" w:rsidRDefault="00D17923" w:rsidP="00942972">
      <w:pPr>
        <w:ind w:left="536"/>
        <w:rPr>
          <w:sz w:val="20"/>
          <w:lang w:bidi="fa-IR"/>
        </w:rPr>
      </w:pPr>
    </w:p>
    <w:p w:rsidR="00942972" w:rsidRPr="00D008B0" w:rsidRDefault="00465280" w:rsidP="00942972">
      <w:pPr>
        <w:ind w:left="536"/>
        <w:rPr>
          <w:sz w:val="22"/>
          <w:szCs w:val="22"/>
          <w:rtl/>
          <w:lang w:bidi="fa-IR"/>
        </w:rPr>
      </w:pPr>
      <w:r w:rsidRPr="00D008B0">
        <w:rPr>
          <w:rFonts w:hint="cs"/>
          <w:noProof/>
          <w:sz w:val="22"/>
          <w:szCs w:val="22"/>
          <w:rtl/>
          <w:lang w:bidi="fa-IR"/>
        </w:rPr>
        <w:drawing>
          <wp:anchor distT="0" distB="0" distL="114300" distR="114300" simplePos="0" relativeHeight="251824128" behindDoc="1" locked="0" layoutInCell="1" allowOverlap="1">
            <wp:simplePos x="0" y="0"/>
            <wp:positionH relativeFrom="column">
              <wp:posOffset>1581785</wp:posOffset>
            </wp:positionH>
            <wp:positionV relativeFrom="page">
              <wp:posOffset>4144645</wp:posOffset>
            </wp:positionV>
            <wp:extent cx="205740" cy="218440"/>
            <wp:effectExtent l="0" t="0" r="3810" b="0"/>
            <wp:wrapTight wrapText="bothSides">
              <wp:wrapPolygon edited="0">
                <wp:start x="0" y="0"/>
                <wp:lineTo x="0" y="18837"/>
                <wp:lineTo x="20000" y="18837"/>
                <wp:lineTo x="20000"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een.png"/>
                    <pic:cNvPicPr/>
                  </pic:nvPicPr>
                  <pic:blipFill>
                    <a:blip r:embed="rId17">
                      <a:extLst>
                        <a:ext uri="{28A0092B-C50C-407E-A947-70E740481C1C}">
                          <a14:useLocalDpi xmlns:a14="http://schemas.microsoft.com/office/drawing/2010/main" val="0"/>
                        </a:ext>
                      </a:extLst>
                    </a:blip>
                    <a:stretch>
                      <a:fillRect/>
                    </a:stretch>
                  </pic:blipFill>
                  <pic:spPr>
                    <a:xfrm>
                      <a:off x="0" y="0"/>
                      <a:ext cx="205740" cy="218440"/>
                    </a:xfrm>
                    <a:prstGeom prst="rect">
                      <a:avLst/>
                    </a:prstGeom>
                  </pic:spPr>
                </pic:pic>
              </a:graphicData>
            </a:graphic>
          </wp:anchor>
        </w:drawing>
      </w:r>
      <w:r w:rsidR="003D233A" w:rsidRPr="00D008B0">
        <w:rPr>
          <w:rFonts w:hint="cs"/>
          <w:sz w:val="22"/>
          <w:szCs w:val="22"/>
          <w:rtl/>
          <w:lang w:bidi="fa-IR"/>
        </w:rPr>
        <w:t xml:space="preserve">همانطور که در معرفی محیط برنامه اسکرچ توضیح داده شد، در بالای صفحه گوشه سمت راست علامت </w:t>
      </w:r>
      <w:r w:rsidR="003D233A" w:rsidRPr="00D008B0">
        <w:rPr>
          <w:rFonts w:hint="cs"/>
          <w:noProof/>
          <w:sz w:val="22"/>
          <w:szCs w:val="22"/>
          <w:rtl/>
          <w:lang w:bidi="fa-IR"/>
        </w:rPr>
        <w:drawing>
          <wp:anchor distT="0" distB="0" distL="114300" distR="114300" simplePos="0" relativeHeight="251815936" behindDoc="1" locked="0" layoutInCell="1" allowOverlap="1" wp14:anchorId="4968390A" wp14:editId="3E611285">
            <wp:simplePos x="0" y="0"/>
            <wp:positionH relativeFrom="column">
              <wp:posOffset>7896225</wp:posOffset>
            </wp:positionH>
            <wp:positionV relativeFrom="page">
              <wp:posOffset>4067810</wp:posOffset>
            </wp:positionV>
            <wp:extent cx="179705" cy="191135"/>
            <wp:effectExtent l="0" t="0" r="0" b="0"/>
            <wp:wrapTight wrapText="bothSides">
              <wp:wrapPolygon edited="0">
                <wp:start x="0" y="0"/>
                <wp:lineTo x="0" y="19375"/>
                <wp:lineTo x="18318" y="19375"/>
                <wp:lineTo x="18318"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een.png"/>
                    <pic:cNvPicPr/>
                  </pic:nvPicPr>
                  <pic:blipFill>
                    <a:blip r:embed="rId17">
                      <a:extLst>
                        <a:ext uri="{28A0092B-C50C-407E-A947-70E740481C1C}">
                          <a14:useLocalDpi xmlns:a14="http://schemas.microsoft.com/office/drawing/2010/main" val="0"/>
                        </a:ext>
                      </a:extLst>
                    </a:blip>
                    <a:stretch>
                      <a:fillRect/>
                    </a:stretch>
                  </pic:blipFill>
                  <pic:spPr>
                    <a:xfrm>
                      <a:off x="0" y="0"/>
                      <a:ext cx="179705" cy="191135"/>
                    </a:xfrm>
                    <a:prstGeom prst="rect">
                      <a:avLst/>
                    </a:prstGeom>
                  </pic:spPr>
                </pic:pic>
              </a:graphicData>
            </a:graphic>
            <wp14:sizeRelH relativeFrom="margin">
              <wp14:pctWidth>0</wp14:pctWidth>
            </wp14:sizeRelH>
            <wp14:sizeRelV relativeFrom="margin">
              <wp14:pctHeight>0</wp14:pctHeight>
            </wp14:sizeRelV>
          </wp:anchor>
        </w:drawing>
      </w:r>
    </w:p>
    <w:p w:rsidR="003D233A" w:rsidRPr="00D008B0" w:rsidRDefault="00465280" w:rsidP="00942972">
      <w:pPr>
        <w:ind w:left="536"/>
        <w:rPr>
          <w:sz w:val="22"/>
          <w:szCs w:val="22"/>
          <w:rtl/>
          <w:lang w:bidi="fa-IR"/>
        </w:rPr>
      </w:pPr>
      <w:r w:rsidRPr="00D008B0">
        <w:rPr>
          <w:rFonts w:hint="cs"/>
          <w:noProof/>
          <w:sz w:val="22"/>
          <w:szCs w:val="22"/>
          <w:rtl/>
          <w:lang w:bidi="fa-IR"/>
        </w:rPr>
        <w:drawing>
          <wp:anchor distT="0" distB="0" distL="114300" distR="114300" simplePos="0" relativeHeight="251823104" behindDoc="1" locked="0" layoutInCell="1" allowOverlap="1" wp14:anchorId="183735A4" wp14:editId="191181C3">
            <wp:simplePos x="0" y="0"/>
            <wp:positionH relativeFrom="margin">
              <wp:posOffset>1785015</wp:posOffset>
            </wp:positionH>
            <wp:positionV relativeFrom="page">
              <wp:posOffset>4485680</wp:posOffset>
            </wp:positionV>
            <wp:extent cx="702945" cy="308610"/>
            <wp:effectExtent l="0" t="0" r="1905" b="0"/>
            <wp:wrapTight wrapText="bothSides">
              <wp:wrapPolygon edited="0">
                <wp:start x="0" y="0"/>
                <wp:lineTo x="0" y="20000"/>
                <wp:lineTo x="21073" y="20000"/>
                <wp:lineTo x="2107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een flag.png"/>
                    <pic:cNvPicPr/>
                  </pic:nvPicPr>
                  <pic:blipFill>
                    <a:blip r:embed="rId40">
                      <a:extLst>
                        <a:ext uri="{28A0092B-C50C-407E-A947-70E740481C1C}">
                          <a14:useLocalDpi xmlns:a14="http://schemas.microsoft.com/office/drawing/2010/main" val="0"/>
                        </a:ext>
                      </a:extLst>
                    </a:blip>
                    <a:stretch>
                      <a:fillRect/>
                    </a:stretch>
                  </pic:blipFill>
                  <pic:spPr>
                    <a:xfrm>
                      <a:off x="0" y="0"/>
                      <a:ext cx="702945" cy="308610"/>
                    </a:xfrm>
                    <a:prstGeom prst="rect">
                      <a:avLst/>
                    </a:prstGeom>
                  </pic:spPr>
                </pic:pic>
              </a:graphicData>
            </a:graphic>
            <wp14:sizeRelH relativeFrom="margin">
              <wp14:pctWidth>0</wp14:pctWidth>
            </wp14:sizeRelH>
          </wp:anchor>
        </w:drawing>
      </w:r>
      <w:r w:rsidR="003D233A" w:rsidRPr="00D008B0">
        <w:rPr>
          <w:rFonts w:hint="cs"/>
          <w:sz w:val="22"/>
          <w:szCs w:val="22"/>
          <w:rtl/>
          <w:lang w:bidi="fa-IR"/>
        </w:rPr>
        <w:t>وجود دارد که برای اجرای برنامه است.</w:t>
      </w:r>
    </w:p>
    <w:p w:rsidR="003D233A" w:rsidRPr="00D008B0" w:rsidRDefault="003D233A" w:rsidP="00942972">
      <w:pPr>
        <w:ind w:left="536"/>
        <w:rPr>
          <w:sz w:val="22"/>
          <w:szCs w:val="22"/>
          <w:rtl/>
          <w:lang w:bidi="fa-IR"/>
        </w:rPr>
      </w:pPr>
      <w:r w:rsidRPr="00D008B0">
        <w:rPr>
          <w:rFonts w:hint="cs"/>
          <w:sz w:val="22"/>
          <w:szCs w:val="22"/>
          <w:rtl/>
          <w:lang w:bidi="fa-IR"/>
        </w:rPr>
        <w:t xml:space="preserve">وقتی می خواهیم اجرای برنامه با فشرده شدن علامت </w:t>
      </w:r>
      <w:r w:rsidRPr="00D008B0">
        <w:rPr>
          <w:rFonts w:hint="cs"/>
          <w:noProof/>
          <w:sz w:val="22"/>
          <w:szCs w:val="22"/>
          <w:rtl/>
          <w:lang w:bidi="fa-IR"/>
        </w:rPr>
        <w:drawing>
          <wp:anchor distT="0" distB="0" distL="114300" distR="114300" simplePos="0" relativeHeight="251813888" behindDoc="1" locked="0" layoutInCell="1" allowOverlap="1" wp14:anchorId="3615A536" wp14:editId="776FE78C">
            <wp:simplePos x="0" y="0"/>
            <wp:positionH relativeFrom="column">
              <wp:posOffset>8048625</wp:posOffset>
            </wp:positionH>
            <wp:positionV relativeFrom="page">
              <wp:posOffset>4596765</wp:posOffset>
            </wp:positionV>
            <wp:extent cx="179705" cy="191135"/>
            <wp:effectExtent l="0" t="0" r="0" b="0"/>
            <wp:wrapTight wrapText="bothSides">
              <wp:wrapPolygon edited="0">
                <wp:start x="0" y="0"/>
                <wp:lineTo x="0" y="19375"/>
                <wp:lineTo x="18318" y="19375"/>
                <wp:lineTo x="18318"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een.png"/>
                    <pic:cNvPicPr/>
                  </pic:nvPicPr>
                  <pic:blipFill>
                    <a:blip r:embed="rId17">
                      <a:extLst>
                        <a:ext uri="{28A0092B-C50C-407E-A947-70E740481C1C}">
                          <a14:useLocalDpi xmlns:a14="http://schemas.microsoft.com/office/drawing/2010/main" val="0"/>
                        </a:ext>
                      </a:extLst>
                    </a:blip>
                    <a:stretch>
                      <a:fillRect/>
                    </a:stretch>
                  </pic:blipFill>
                  <pic:spPr>
                    <a:xfrm>
                      <a:off x="0" y="0"/>
                      <a:ext cx="179705" cy="191135"/>
                    </a:xfrm>
                    <a:prstGeom prst="rect">
                      <a:avLst/>
                    </a:prstGeom>
                  </pic:spPr>
                </pic:pic>
              </a:graphicData>
            </a:graphic>
            <wp14:sizeRelH relativeFrom="margin">
              <wp14:pctWidth>0</wp14:pctWidth>
            </wp14:sizeRelH>
            <wp14:sizeRelV relativeFrom="margin">
              <wp14:pctHeight>0</wp14:pctHeight>
            </wp14:sizeRelV>
          </wp:anchor>
        </w:drawing>
      </w:r>
      <w:r w:rsidRPr="00D008B0">
        <w:rPr>
          <w:rFonts w:hint="cs"/>
          <w:noProof/>
          <w:sz w:val="22"/>
          <w:szCs w:val="22"/>
          <w:rtl/>
          <w:lang w:bidi="fa-IR"/>
        </w:rPr>
        <w:drawing>
          <wp:anchor distT="0" distB="0" distL="114300" distR="114300" simplePos="0" relativeHeight="251811840" behindDoc="1" locked="0" layoutInCell="1" allowOverlap="1" wp14:anchorId="0D050B90" wp14:editId="15993E79">
            <wp:simplePos x="0" y="0"/>
            <wp:positionH relativeFrom="column">
              <wp:posOffset>7896225</wp:posOffset>
            </wp:positionH>
            <wp:positionV relativeFrom="page">
              <wp:posOffset>4444365</wp:posOffset>
            </wp:positionV>
            <wp:extent cx="179705" cy="191135"/>
            <wp:effectExtent l="0" t="0" r="0" b="0"/>
            <wp:wrapTight wrapText="bothSides">
              <wp:wrapPolygon edited="0">
                <wp:start x="0" y="0"/>
                <wp:lineTo x="0" y="19375"/>
                <wp:lineTo x="18318" y="19375"/>
                <wp:lineTo x="1831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een.png"/>
                    <pic:cNvPicPr/>
                  </pic:nvPicPr>
                  <pic:blipFill>
                    <a:blip r:embed="rId17">
                      <a:extLst>
                        <a:ext uri="{28A0092B-C50C-407E-A947-70E740481C1C}">
                          <a14:useLocalDpi xmlns:a14="http://schemas.microsoft.com/office/drawing/2010/main" val="0"/>
                        </a:ext>
                      </a:extLst>
                    </a:blip>
                    <a:stretch>
                      <a:fillRect/>
                    </a:stretch>
                  </pic:blipFill>
                  <pic:spPr>
                    <a:xfrm>
                      <a:off x="0" y="0"/>
                      <a:ext cx="179705" cy="191135"/>
                    </a:xfrm>
                    <a:prstGeom prst="rect">
                      <a:avLst/>
                    </a:prstGeom>
                  </pic:spPr>
                </pic:pic>
              </a:graphicData>
            </a:graphic>
            <wp14:sizeRelH relativeFrom="margin">
              <wp14:pctWidth>0</wp14:pctWidth>
            </wp14:sizeRelH>
            <wp14:sizeRelV relativeFrom="margin">
              <wp14:pctHeight>0</wp14:pctHeight>
            </wp14:sizeRelV>
          </wp:anchor>
        </w:drawing>
      </w:r>
      <w:r w:rsidRPr="00D008B0">
        <w:rPr>
          <w:rFonts w:hint="cs"/>
          <w:sz w:val="22"/>
          <w:szCs w:val="22"/>
          <w:rtl/>
          <w:lang w:bidi="fa-IR"/>
        </w:rPr>
        <w:t xml:space="preserve"> باشد ، باید دستور شروع کننده </w:t>
      </w:r>
    </w:p>
    <w:p w:rsidR="00942972" w:rsidRPr="00D008B0" w:rsidRDefault="00925E56" w:rsidP="0004726F">
      <w:pPr>
        <w:ind w:left="-569"/>
        <w:rPr>
          <w:sz w:val="18"/>
          <w:szCs w:val="22"/>
          <w:lang w:bidi="fa-IR"/>
        </w:rPr>
      </w:pPr>
      <w:r>
        <w:rPr>
          <w:noProof/>
          <w:sz w:val="48"/>
          <w:szCs w:val="56"/>
          <w:lang w:bidi="fa-IR"/>
        </w:rPr>
        <w:drawing>
          <wp:anchor distT="0" distB="0" distL="114300" distR="114300" simplePos="0" relativeHeight="251825152" behindDoc="1" locked="0" layoutInCell="1" allowOverlap="1">
            <wp:simplePos x="0" y="0"/>
            <wp:positionH relativeFrom="column">
              <wp:posOffset>3775584</wp:posOffset>
            </wp:positionH>
            <wp:positionV relativeFrom="page">
              <wp:posOffset>5034343</wp:posOffset>
            </wp:positionV>
            <wp:extent cx="1686560" cy="481965"/>
            <wp:effectExtent l="0" t="0" r="8890" b="0"/>
            <wp:wrapTight wrapText="bothSides">
              <wp:wrapPolygon edited="0">
                <wp:start x="244" y="854"/>
                <wp:lineTo x="0" y="6830"/>
                <wp:lineTo x="0" y="17075"/>
                <wp:lineTo x="244" y="20490"/>
                <wp:lineTo x="19762" y="20490"/>
                <wp:lineTo x="20006" y="20490"/>
                <wp:lineTo x="21470" y="16221"/>
                <wp:lineTo x="21226" y="6830"/>
                <wp:lineTo x="20006" y="854"/>
                <wp:lineTo x="244" y="854"/>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pacekey.png"/>
                    <pic:cNvPicPr/>
                  </pic:nvPicPr>
                  <pic:blipFill>
                    <a:blip r:embed="rId41">
                      <a:clrChange>
                        <a:clrFrom>
                          <a:srgbClr val="DDDEDE"/>
                        </a:clrFrom>
                        <a:clrTo>
                          <a:srgbClr val="DDDEDE">
                            <a:alpha val="0"/>
                          </a:srgbClr>
                        </a:clrTo>
                      </a:clrChange>
                      <a:extLst>
                        <a:ext uri="{28A0092B-C50C-407E-A947-70E740481C1C}">
                          <a14:useLocalDpi xmlns:a14="http://schemas.microsoft.com/office/drawing/2010/main" val="0"/>
                        </a:ext>
                      </a:extLst>
                    </a:blip>
                    <a:stretch>
                      <a:fillRect/>
                    </a:stretch>
                  </pic:blipFill>
                  <pic:spPr>
                    <a:xfrm>
                      <a:off x="0" y="0"/>
                      <a:ext cx="1686560" cy="481965"/>
                    </a:xfrm>
                    <a:prstGeom prst="rect">
                      <a:avLst/>
                    </a:prstGeom>
                  </pic:spPr>
                </pic:pic>
              </a:graphicData>
            </a:graphic>
            <wp14:sizeRelH relativeFrom="margin">
              <wp14:pctWidth>0</wp14:pctWidth>
            </wp14:sizeRelH>
            <wp14:sizeRelV relativeFrom="margin">
              <wp14:pctHeight>0</wp14:pctHeight>
            </wp14:sizeRelV>
          </wp:anchor>
        </w:drawing>
      </w:r>
      <w:r w:rsidR="003D233A" w:rsidRPr="00D008B0">
        <w:rPr>
          <w:sz w:val="52"/>
          <w:szCs w:val="72"/>
          <w:rtl/>
          <w:lang w:bidi="fa-IR"/>
        </w:rPr>
        <w:tab/>
      </w:r>
      <w:r w:rsidR="003D233A" w:rsidRPr="00D008B0">
        <w:rPr>
          <w:rFonts w:hint="cs"/>
          <w:sz w:val="18"/>
          <w:szCs w:val="22"/>
          <w:rtl/>
          <w:lang w:bidi="fa-IR"/>
        </w:rPr>
        <w:t xml:space="preserve">           را در ابتدای همه ی کدهای برنامه قرار دهیم.</w:t>
      </w:r>
    </w:p>
    <w:p w:rsidR="003D233A" w:rsidRDefault="003D233A" w:rsidP="003D233A">
      <w:pPr>
        <w:ind w:left="-569"/>
        <w:rPr>
          <w:sz w:val="48"/>
          <w:szCs w:val="56"/>
          <w:lang w:bidi="fa-IR"/>
        </w:rPr>
      </w:pPr>
      <w:r w:rsidRPr="00A674BB">
        <w:rPr>
          <w:sz w:val="48"/>
          <w:szCs w:val="56"/>
          <w:lang w:bidi="fa-IR"/>
        </w:rPr>
        <w:t>Block</w:t>
      </w:r>
      <w:r w:rsidR="00D17923">
        <w:rPr>
          <w:sz w:val="48"/>
          <w:szCs w:val="56"/>
          <w:lang w:bidi="fa-IR"/>
        </w:rPr>
        <w:t xml:space="preserve">      </w:t>
      </w:r>
      <w:r w:rsidRPr="00A674BB">
        <w:rPr>
          <w:sz w:val="48"/>
          <w:szCs w:val="56"/>
          <w:lang w:bidi="fa-IR"/>
        </w:rPr>
        <w:t xml:space="preserve">  </w:t>
      </w:r>
      <w:r>
        <w:rPr>
          <w:rFonts w:hint="cs"/>
          <w:sz w:val="48"/>
          <w:szCs w:val="56"/>
          <w:rtl/>
          <w:lang w:bidi="fa-IR"/>
        </w:rPr>
        <w:t xml:space="preserve"> </w:t>
      </w:r>
    </w:p>
    <w:p w:rsidR="00D17923" w:rsidRDefault="00D17923" w:rsidP="003D233A">
      <w:pPr>
        <w:ind w:left="536"/>
        <w:rPr>
          <w:sz w:val="20"/>
          <w:lang w:bidi="fa-IR"/>
        </w:rPr>
      </w:pPr>
    </w:p>
    <w:p w:rsidR="000B7F7A" w:rsidRPr="00D008B0" w:rsidRDefault="00465280" w:rsidP="00F50438">
      <w:pPr>
        <w:ind w:left="536"/>
        <w:rPr>
          <w:sz w:val="22"/>
          <w:szCs w:val="22"/>
          <w:rtl/>
          <w:lang w:bidi="fa-IR"/>
        </w:rPr>
      </w:pPr>
      <w:r w:rsidRPr="00D008B0">
        <w:rPr>
          <w:noProof/>
          <w:sz w:val="22"/>
          <w:szCs w:val="22"/>
          <w:lang w:bidi="fa-IR"/>
        </w:rPr>
        <w:drawing>
          <wp:anchor distT="0" distB="0" distL="114300" distR="114300" simplePos="0" relativeHeight="251826176" behindDoc="1" locked="0" layoutInCell="1" allowOverlap="1">
            <wp:simplePos x="0" y="0"/>
            <wp:positionH relativeFrom="margin">
              <wp:posOffset>-6985</wp:posOffset>
            </wp:positionH>
            <wp:positionV relativeFrom="page">
              <wp:posOffset>5725930</wp:posOffset>
            </wp:positionV>
            <wp:extent cx="450215" cy="300355"/>
            <wp:effectExtent l="0" t="0" r="6985" b="4445"/>
            <wp:wrapTight wrapText="bothSides">
              <wp:wrapPolygon edited="0">
                <wp:start x="0" y="0"/>
                <wp:lineTo x="0" y="20550"/>
                <wp:lineTo x="21021" y="20550"/>
                <wp:lineTo x="21021"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rrowkey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0215" cy="300355"/>
                    </a:xfrm>
                    <a:prstGeom prst="rect">
                      <a:avLst/>
                    </a:prstGeom>
                  </pic:spPr>
                </pic:pic>
              </a:graphicData>
            </a:graphic>
            <wp14:sizeRelH relativeFrom="margin">
              <wp14:pctWidth>0</wp14:pctWidth>
            </wp14:sizeRelH>
            <wp14:sizeRelV relativeFrom="margin">
              <wp14:pctHeight>0</wp14:pctHeight>
            </wp14:sizeRelV>
          </wp:anchor>
        </w:drawing>
      </w:r>
      <w:r w:rsidR="003D233A" w:rsidRPr="00D008B0">
        <w:rPr>
          <w:rFonts w:hint="cs"/>
          <w:noProof/>
          <w:sz w:val="22"/>
          <w:szCs w:val="22"/>
          <w:rtl/>
          <w:lang w:bidi="fa-IR"/>
        </w:rPr>
        <w:drawing>
          <wp:anchor distT="0" distB="0" distL="114300" distR="114300" simplePos="0" relativeHeight="251821056" behindDoc="1" locked="0" layoutInCell="1" allowOverlap="1" wp14:anchorId="3C4F82D7" wp14:editId="515B5922">
            <wp:simplePos x="0" y="0"/>
            <wp:positionH relativeFrom="column">
              <wp:posOffset>8048625</wp:posOffset>
            </wp:positionH>
            <wp:positionV relativeFrom="page">
              <wp:posOffset>4596765</wp:posOffset>
            </wp:positionV>
            <wp:extent cx="179705" cy="191135"/>
            <wp:effectExtent l="0" t="0" r="0" b="0"/>
            <wp:wrapTight wrapText="bothSides">
              <wp:wrapPolygon edited="0">
                <wp:start x="0" y="0"/>
                <wp:lineTo x="0" y="19375"/>
                <wp:lineTo x="18318" y="19375"/>
                <wp:lineTo x="18318"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een.png"/>
                    <pic:cNvPicPr/>
                  </pic:nvPicPr>
                  <pic:blipFill>
                    <a:blip r:embed="rId17">
                      <a:extLst>
                        <a:ext uri="{28A0092B-C50C-407E-A947-70E740481C1C}">
                          <a14:useLocalDpi xmlns:a14="http://schemas.microsoft.com/office/drawing/2010/main" val="0"/>
                        </a:ext>
                      </a:extLst>
                    </a:blip>
                    <a:stretch>
                      <a:fillRect/>
                    </a:stretch>
                  </pic:blipFill>
                  <pic:spPr>
                    <a:xfrm>
                      <a:off x="0" y="0"/>
                      <a:ext cx="179705" cy="191135"/>
                    </a:xfrm>
                    <a:prstGeom prst="rect">
                      <a:avLst/>
                    </a:prstGeom>
                  </pic:spPr>
                </pic:pic>
              </a:graphicData>
            </a:graphic>
            <wp14:sizeRelH relativeFrom="margin">
              <wp14:pctWidth>0</wp14:pctWidth>
            </wp14:sizeRelH>
            <wp14:sizeRelV relativeFrom="margin">
              <wp14:pctHeight>0</wp14:pctHeight>
            </wp14:sizeRelV>
          </wp:anchor>
        </w:drawing>
      </w:r>
      <w:r w:rsidR="003D233A" w:rsidRPr="00D008B0">
        <w:rPr>
          <w:rFonts w:hint="cs"/>
          <w:noProof/>
          <w:sz w:val="22"/>
          <w:szCs w:val="22"/>
          <w:rtl/>
          <w:lang w:bidi="fa-IR"/>
        </w:rPr>
        <w:drawing>
          <wp:anchor distT="0" distB="0" distL="114300" distR="114300" simplePos="0" relativeHeight="251820032" behindDoc="1" locked="0" layoutInCell="1" allowOverlap="1" wp14:anchorId="38773DD3" wp14:editId="518BA4A3">
            <wp:simplePos x="0" y="0"/>
            <wp:positionH relativeFrom="column">
              <wp:posOffset>7896225</wp:posOffset>
            </wp:positionH>
            <wp:positionV relativeFrom="page">
              <wp:posOffset>4444365</wp:posOffset>
            </wp:positionV>
            <wp:extent cx="179705" cy="191135"/>
            <wp:effectExtent l="0" t="0" r="0" b="0"/>
            <wp:wrapTight wrapText="bothSides">
              <wp:wrapPolygon edited="0">
                <wp:start x="0" y="0"/>
                <wp:lineTo x="0" y="19375"/>
                <wp:lineTo x="18318" y="19375"/>
                <wp:lineTo x="18318"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een.png"/>
                    <pic:cNvPicPr/>
                  </pic:nvPicPr>
                  <pic:blipFill>
                    <a:blip r:embed="rId17">
                      <a:extLst>
                        <a:ext uri="{28A0092B-C50C-407E-A947-70E740481C1C}">
                          <a14:useLocalDpi xmlns:a14="http://schemas.microsoft.com/office/drawing/2010/main" val="0"/>
                        </a:ext>
                      </a:extLst>
                    </a:blip>
                    <a:stretch>
                      <a:fillRect/>
                    </a:stretch>
                  </pic:blipFill>
                  <pic:spPr>
                    <a:xfrm>
                      <a:off x="0" y="0"/>
                      <a:ext cx="179705" cy="191135"/>
                    </a:xfrm>
                    <a:prstGeom prst="rect">
                      <a:avLst/>
                    </a:prstGeom>
                  </pic:spPr>
                </pic:pic>
              </a:graphicData>
            </a:graphic>
            <wp14:sizeRelH relativeFrom="margin">
              <wp14:pctWidth>0</wp14:pctWidth>
            </wp14:sizeRelH>
            <wp14:sizeRelV relativeFrom="margin">
              <wp14:pctHeight>0</wp14:pctHeight>
            </wp14:sizeRelV>
          </wp:anchor>
        </w:drawing>
      </w:r>
      <w:r w:rsidR="0004726F" w:rsidRPr="00D008B0">
        <w:rPr>
          <w:noProof/>
          <w:sz w:val="52"/>
          <w:szCs w:val="72"/>
          <w:lang w:bidi="fa-IR"/>
        </w:rPr>
        <w:drawing>
          <wp:anchor distT="0" distB="0" distL="114300" distR="114300" simplePos="0" relativeHeight="251803648" behindDoc="1" locked="0" layoutInCell="1" allowOverlap="1" wp14:anchorId="54F6D9DE" wp14:editId="1D10FC2E">
            <wp:simplePos x="0" y="0"/>
            <wp:positionH relativeFrom="column">
              <wp:posOffset>7278370</wp:posOffset>
            </wp:positionH>
            <wp:positionV relativeFrom="page">
              <wp:posOffset>9527540</wp:posOffset>
            </wp:positionV>
            <wp:extent cx="956945" cy="609600"/>
            <wp:effectExtent l="0" t="0" r="0" b="0"/>
            <wp:wrapTight wrapText="bothSides">
              <wp:wrapPolygon edited="0">
                <wp:start x="0" y="0"/>
                <wp:lineTo x="0" y="20925"/>
                <wp:lineTo x="21070" y="20925"/>
                <wp:lineTo x="21070"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6-2.png"/>
                    <pic:cNvPicPr/>
                  </pic:nvPicPr>
                  <pic:blipFill>
                    <a:blip r:embed="rId37">
                      <a:extLst>
                        <a:ext uri="{28A0092B-C50C-407E-A947-70E740481C1C}">
                          <a14:useLocalDpi xmlns:a14="http://schemas.microsoft.com/office/drawing/2010/main" val="0"/>
                        </a:ext>
                      </a:extLst>
                    </a:blip>
                    <a:stretch>
                      <a:fillRect/>
                    </a:stretch>
                  </pic:blipFill>
                  <pic:spPr>
                    <a:xfrm>
                      <a:off x="0" y="0"/>
                      <a:ext cx="956945" cy="609600"/>
                    </a:xfrm>
                    <a:prstGeom prst="rect">
                      <a:avLst/>
                    </a:prstGeom>
                  </pic:spPr>
                </pic:pic>
              </a:graphicData>
            </a:graphic>
            <wp14:sizeRelH relativeFrom="margin">
              <wp14:pctWidth>0</wp14:pctWidth>
            </wp14:sizeRelH>
            <wp14:sizeRelV relativeFrom="margin">
              <wp14:pctHeight>0</wp14:pctHeight>
            </wp14:sizeRelV>
          </wp:anchor>
        </w:drawing>
      </w:r>
      <w:r w:rsidR="0004726F" w:rsidRPr="00D008B0">
        <w:rPr>
          <w:noProof/>
          <w:sz w:val="52"/>
          <w:szCs w:val="72"/>
          <w:lang w:bidi="fa-IR"/>
        </w:rPr>
        <w:drawing>
          <wp:anchor distT="0" distB="0" distL="114300" distR="114300" simplePos="0" relativeHeight="251801600" behindDoc="1" locked="0" layoutInCell="1" allowOverlap="1" wp14:anchorId="2FA74515" wp14:editId="3F11FE56">
            <wp:simplePos x="0" y="0"/>
            <wp:positionH relativeFrom="column">
              <wp:posOffset>7278370</wp:posOffset>
            </wp:positionH>
            <wp:positionV relativeFrom="page">
              <wp:posOffset>9673590</wp:posOffset>
            </wp:positionV>
            <wp:extent cx="956945" cy="609600"/>
            <wp:effectExtent l="0" t="0" r="0" b="0"/>
            <wp:wrapTight wrapText="bothSides">
              <wp:wrapPolygon edited="0">
                <wp:start x="0" y="0"/>
                <wp:lineTo x="0" y="20925"/>
                <wp:lineTo x="21070" y="20925"/>
                <wp:lineTo x="21070"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6-2.png"/>
                    <pic:cNvPicPr/>
                  </pic:nvPicPr>
                  <pic:blipFill>
                    <a:blip r:embed="rId37">
                      <a:extLst>
                        <a:ext uri="{28A0092B-C50C-407E-A947-70E740481C1C}">
                          <a14:useLocalDpi xmlns:a14="http://schemas.microsoft.com/office/drawing/2010/main" val="0"/>
                        </a:ext>
                      </a:extLst>
                    </a:blip>
                    <a:stretch>
                      <a:fillRect/>
                    </a:stretch>
                  </pic:blipFill>
                  <pic:spPr>
                    <a:xfrm>
                      <a:off x="0" y="0"/>
                      <a:ext cx="956945" cy="609600"/>
                    </a:xfrm>
                    <a:prstGeom prst="rect">
                      <a:avLst/>
                    </a:prstGeom>
                  </pic:spPr>
                </pic:pic>
              </a:graphicData>
            </a:graphic>
            <wp14:sizeRelH relativeFrom="margin">
              <wp14:pctWidth>0</wp14:pctWidth>
            </wp14:sizeRelH>
            <wp14:sizeRelV relativeFrom="margin">
              <wp14:pctHeight>0</wp14:pctHeight>
            </wp14:sizeRelV>
          </wp:anchor>
        </w:drawing>
      </w:r>
      <w:r w:rsidR="00223A72" w:rsidRPr="00D008B0">
        <w:rPr>
          <w:sz w:val="24"/>
          <w:szCs w:val="32"/>
          <w:lang w:bidi="fa-IR"/>
        </w:rPr>
        <w:t xml:space="preserve"> </w:t>
      </w:r>
      <w:r w:rsidR="00D17923" w:rsidRPr="00D008B0">
        <w:rPr>
          <w:rFonts w:hint="cs"/>
          <w:sz w:val="22"/>
          <w:szCs w:val="22"/>
          <w:rtl/>
          <w:lang w:bidi="fa-IR"/>
        </w:rPr>
        <w:t xml:space="preserve">گاهی می خواهیم پس از فشرده شدن یک کلید خاص روی صفحه کلید، اتفاقی رخ دهد؛مثلا با فشرده شدن کلید </w:t>
      </w:r>
      <w:r w:rsidR="00D17923" w:rsidRPr="00D008B0">
        <w:rPr>
          <w:sz w:val="22"/>
          <w:szCs w:val="22"/>
          <w:lang w:bidi="fa-IR"/>
        </w:rPr>
        <w:t>Space</w:t>
      </w:r>
      <w:r w:rsidR="00D17923" w:rsidRPr="00D008B0">
        <w:rPr>
          <w:rFonts w:hint="cs"/>
          <w:sz w:val="22"/>
          <w:szCs w:val="22"/>
          <w:rtl/>
          <w:lang w:bidi="fa-IR"/>
        </w:rPr>
        <w:t xml:space="preserve"> برنامه شروع شود و یا بافشرده شدن ک</w:t>
      </w:r>
      <w:r w:rsidR="00223A72" w:rsidRPr="00D008B0">
        <w:rPr>
          <w:rFonts w:hint="cs"/>
          <w:sz w:val="22"/>
          <w:szCs w:val="22"/>
          <w:rtl/>
          <w:lang w:bidi="fa-IR"/>
        </w:rPr>
        <w:t>لیدهای جهت</w:t>
      </w:r>
      <w:r w:rsidR="00223A72" w:rsidRPr="00D008B0">
        <w:rPr>
          <w:sz w:val="22"/>
          <w:szCs w:val="22"/>
          <w:lang w:bidi="fa-IR"/>
        </w:rPr>
        <w:t xml:space="preserve"> Sprite </w:t>
      </w:r>
      <w:r w:rsidR="00223A72" w:rsidRPr="00D008B0">
        <w:rPr>
          <w:rFonts w:hint="cs"/>
          <w:sz w:val="22"/>
          <w:szCs w:val="22"/>
          <w:rtl/>
          <w:lang w:bidi="fa-IR"/>
        </w:rPr>
        <w:t xml:space="preserve"> مان روی صفحه حرکت کند و یا...</w:t>
      </w:r>
    </w:p>
    <w:p w:rsidR="00F50438" w:rsidRDefault="00CE10BE" w:rsidP="00223A72">
      <w:pPr>
        <w:ind w:left="536"/>
        <w:rPr>
          <w:noProof/>
          <w:sz w:val="16"/>
          <w:rtl/>
        </w:rPr>
      </w:pPr>
      <w:r w:rsidRPr="00F50438">
        <w:rPr>
          <w:rFonts w:hint="cs"/>
          <w:noProof/>
          <w:sz w:val="16"/>
          <w:rtl/>
          <w:lang w:bidi="fa-IR"/>
        </w:rPr>
        <w:drawing>
          <wp:anchor distT="0" distB="0" distL="114300" distR="114300" simplePos="0" relativeHeight="251827200" behindDoc="1" locked="0" layoutInCell="1" allowOverlap="1">
            <wp:simplePos x="0" y="0"/>
            <wp:positionH relativeFrom="column">
              <wp:posOffset>3066415</wp:posOffset>
            </wp:positionH>
            <wp:positionV relativeFrom="page">
              <wp:posOffset>5968190</wp:posOffset>
            </wp:positionV>
            <wp:extent cx="972185" cy="359410"/>
            <wp:effectExtent l="0" t="0" r="0" b="2540"/>
            <wp:wrapTight wrapText="bothSides">
              <wp:wrapPolygon edited="0">
                <wp:start x="0" y="0"/>
                <wp:lineTo x="0" y="20608"/>
                <wp:lineTo x="21163" y="20608"/>
                <wp:lineTo x="21163"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spacekey.png"/>
                    <pic:cNvPicPr/>
                  </pic:nvPicPr>
                  <pic:blipFill>
                    <a:blip r:embed="rId41">
                      <a:extLst>
                        <a:ext uri="{28A0092B-C50C-407E-A947-70E740481C1C}">
                          <a14:useLocalDpi xmlns:a14="http://schemas.microsoft.com/office/drawing/2010/main" val="0"/>
                        </a:ext>
                      </a:extLst>
                    </a:blip>
                    <a:stretch>
                      <a:fillRect/>
                    </a:stretch>
                  </pic:blipFill>
                  <pic:spPr>
                    <a:xfrm>
                      <a:off x="0" y="0"/>
                      <a:ext cx="972185" cy="359410"/>
                    </a:xfrm>
                    <a:prstGeom prst="rect">
                      <a:avLst/>
                    </a:prstGeom>
                  </pic:spPr>
                </pic:pic>
              </a:graphicData>
            </a:graphic>
            <wp14:sizeRelH relativeFrom="margin">
              <wp14:pctWidth>0</wp14:pctWidth>
            </wp14:sizeRelH>
            <wp14:sizeRelV relativeFrom="margin">
              <wp14:pctHeight>0</wp14:pctHeight>
            </wp14:sizeRelV>
          </wp:anchor>
        </w:drawing>
      </w:r>
      <w:r w:rsidR="00F50438" w:rsidRPr="00F50438">
        <w:rPr>
          <w:rFonts w:hint="cs"/>
          <w:noProof/>
          <w:sz w:val="16"/>
          <w:rtl/>
        </w:rPr>
        <w:t xml:space="preserve"> </w:t>
      </w:r>
    </w:p>
    <w:p w:rsidR="00223A72" w:rsidRPr="00D008B0" w:rsidRDefault="00223A72" w:rsidP="00223A72">
      <w:pPr>
        <w:ind w:left="536"/>
        <w:rPr>
          <w:sz w:val="18"/>
          <w:szCs w:val="22"/>
          <w:rtl/>
          <w:lang w:bidi="fa-IR"/>
        </w:rPr>
      </w:pPr>
      <w:r w:rsidRPr="00D008B0">
        <w:rPr>
          <w:rFonts w:hint="cs"/>
          <w:sz w:val="18"/>
          <w:szCs w:val="22"/>
          <w:rtl/>
          <w:lang w:bidi="fa-IR"/>
        </w:rPr>
        <w:t xml:space="preserve">برای این لازم </w:t>
      </w:r>
      <w:r w:rsidR="00F50438" w:rsidRPr="00D008B0">
        <w:rPr>
          <w:rFonts w:hint="cs"/>
          <w:sz w:val="18"/>
          <w:szCs w:val="22"/>
          <w:rtl/>
          <w:lang w:bidi="fa-IR"/>
        </w:rPr>
        <w:t>است از دستور شروع کننده  استفاده کنیم و کلید مورد نظر را از لیست انتخاب نماییم و در بدنه این بلاک مشخص کنیم که با فشرده شدن این کلید خاص چه اتفاقی می خواهیم رخ دهد.</w:t>
      </w:r>
    </w:p>
    <w:p w:rsidR="00F50438" w:rsidRDefault="00CE10BE" w:rsidP="00223A72">
      <w:pPr>
        <w:ind w:left="536"/>
        <w:rPr>
          <w:sz w:val="16"/>
          <w:rtl/>
          <w:lang w:bidi="fa-IR"/>
        </w:rPr>
      </w:pPr>
      <w:r>
        <w:rPr>
          <w:noProof/>
          <w:sz w:val="48"/>
          <w:szCs w:val="56"/>
          <w:lang w:bidi="fa-IR"/>
        </w:rPr>
        <w:drawing>
          <wp:anchor distT="0" distB="0" distL="114300" distR="114300" simplePos="0" relativeHeight="251830272" behindDoc="1" locked="0" layoutInCell="1" allowOverlap="1">
            <wp:simplePos x="0" y="0"/>
            <wp:positionH relativeFrom="column">
              <wp:posOffset>3678555</wp:posOffset>
            </wp:positionH>
            <wp:positionV relativeFrom="page">
              <wp:posOffset>6688670</wp:posOffset>
            </wp:positionV>
            <wp:extent cx="1691640" cy="530225"/>
            <wp:effectExtent l="0" t="0" r="3810" b="3175"/>
            <wp:wrapTight wrapText="bothSides">
              <wp:wrapPolygon edited="0">
                <wp:start x="0" y="0"/>
                <wp:lineTo x="0" y="20953"/>
                <wp:lineTo x="21405" y="20953"/>
                <wp:lineTo x="21405"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spriteclicked.png"/>
                    <pic:cNvPicPr/>
                  </pic:nvPicPr>
                  <pic:blipFill>
                    <a:blip r:embed="rId43">
                      <a:extLst>
                        <a:ext uri="{28A0092B-C50C-407E-A947-70E740481C1C}">
                          <a14:useLocalDpi xmlns:a14="http://schemas.microsoft.com/office/drawing/2010/main" val="0"/>
                        </a:ext>
                      </a:extLst>
                    </a:blip>
                    <a:stretch>
                      <a:fillRect/>
                    </a:stretch>
                  </pic:blipFill>
                  <pic:spPr>
                    <a:xfrm>
                      <a:off x="0" y="0"/>
                      <a:ext cx="1691640" cy="530225"/>
                    </a:xfrm>
                    <a:prstGeom prst="rect">
                      <a:avLst/>
                    </a:prstGeom>
                  </pic:spPr>
                </pic:pic>
              </a:graphicData>
            </a:graphic>
            <wp14:sizeRelH relativeFrom="margin">
              <wp14:pctWidth>0</wp14:pctWidth>
            </wp14:sizeRelH>
            <wp14:sizeRelV relativeFrom="margin">
              <wp14:pctHeight>0</wp14:pctHeight>
            </wp14:sizeRelV>
          </wp:anchor>
        </w:drawing>
      </w:r>
    </w:p>
    <w:p w:rsidR="00F50438" w:rsidRDefault="00F50438" w:rsidP="00F50438">
      <w:pPr>
        <w:ind w:left="-569"/>
        <w:rPr>
          <w:sz w:val="48"/>
          <w:szCs w:val="56"/>
          <w:lang w:bidi="fa-IR"/>
        </w:rPr>
      </w:pPr>
      <w:r>
        <w:rPr>
          <w:rFonts w:hint="cs"/>
          <w:sz w:val="48"/>
          <w:szCs w:val="56"/>
          <w:rtl/>
          <w:lang w:bidi="fa-IR"/>
        </w:rPr>
        <w:t xml:space="preserve"> </w:t>
      </w:r>
      <w:r w:rsidRPr="00A674BB">
        <w:rPr>
          <w:sz w:val="48"/>
          <w:szCs w:val="56"/>
          <w:lang w:bidi="fa-IR"/>
        </w:rPr>
        <w:t>Block</w:t>
      </w:r>
      <w:r>
        <w:rPr>
          <w:sz w:val="48"/>
          <w:szCs w:val="56"/>
          <w:lang w:bidi="fa-IR"/>
        </w:rPr>
        <w:t xml:space="preserve">    </w:t>
      </w:r>
      <w:r w:rsidRPr="00A674BB">
        <w:rPr>
          <w:sz w:val="48"/>
          <w:szCs w:val="56"/>
          <w:lang w:bidi="fa-IR"/>
        </w:rPr>
        <w:t xml:space="preserve">  </w:t>
      </w:r>
      <w:r>
        <w:rPr>
          <w:rFonts w:hint="cs"/>
          <w:sz w:val="48"/>
          <w:szCs w:val="56"/>
          <w:rtl/>
          <w:lang w:bidi="fa-IR"/>
        </w:rPr>
        <w:t xml:space="preserve">  </w:t>
      </w:r>
    </w:p>
    <w:p w:rsidR="00F50438" w:rsidRPr="00F50438" w:rsidRDefault="00F50438" w:rsidP="00223A72">
      <w:pPr>
        <w:ind w:left="536"/>
        <w:rPr>
          <w:sz w:val="16"/>
          <w:rtl/>
          <w:lang w:bidi="fa-IR"/>
        </w:rPr>
      </w:pPr>
    </w:p>
    <w:p w:rsidR="000B7F7A" w:rsidRPr="00D008B0" w:rsidRDefault="00465280" w:rsidP="00892A2A">
      <w:pPr>
        <w:ind w:left="536"/>
        <w:rPr>
          <w:sz w:val="22"/>
          <w:szCs w:val="22"/>
          <w:rtl/>
          <w:lang w:bidi="fa-IR"/>
        </w:rPr>
      </w:pPr>
      <w:r w:rsidRPr="00D008B0">
        <w:rPr>
          <w:rFonts w:hint="cs"/>
          <w:noProof/>
          <w:sz w:val="22"/>
          <w:szCs w:val="22"/>
          <w:rtl/>
          <w:lang w:bidi="fa-IR"/>
        </w:rPr>
        <w:drawing>
          <wp:anchor distT="0" distB="0" distL="114300" distR="114300" simplePos="0" relativeHeight="251831296" behindDoc="1" locked="0" layoutInCell="1" allowOverlap="1">
            <wp:simplePos x="0" y="0"/>
            <wp:positionH relativeFrom="margin">
              <wp:posOffset>5125920</wp:posOffset>
            </wp:positionH>
            <wp:positionV relativeFrom="page">
              <wp:posOffset>7725195</wp:posOffset>
            </wp:positionV>
            <wp:extent cx="1007745" cy="381000"/>
            <wp:effectExtent l="0" t="0" r="1905" b="0"/>
            <wp:wrapTight wrapText="bothSides">
              <wp:wrapPolygon edited="0">
                <wp:start x="0" y="0"/>
                <wp:lineTo x="0" y="20520"/>
                <wp:lineTo x="21233" y="20520"/>
                <wp:lineTo x="21233"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priteclicked.png"/>
                    <pic:cNvPicPr/>
                  </pic:nvPicPr>
                  <pic:blipFill>
                    <a:blip r:embed="rId43">
                      <a:extLst>
                        <a:ext uri="{28A0092B-C50C-407E-A947-70E740481C1C}">
                          <a14:useLocalDpi xmlns:a14="http://schemas.microsoft.com/office/drawing/2010/main" val="0"/>
                        </a:ext>
                      </a:extLst>
                    </a:blip>
                    <a:stretch>
                      <a:fillRect/>
                    </a:stretch>
                  </pic:blipFill>
                  <pic:spPr>
                    <a:xfrm>
                      <a:off x="0" y="0"/>
                      <a:ext cx="1007745" cy="381000"/>
                    </a:xfrm>
                    <a:prstGeom prst="rect">
                      <a:avLst/>
                    </a:prstGeom>
                  </pic:spPr>
                </pic:pic>
              </a:graphicData>
            </a:graphic>
            <wp14:sizeRelH relativeFrom="margin">
              <wp14:pctWidth>0</wp14:pctWidth>
            </wp14:sizeRelH>
            <wp14:sizeRelV relativeFrom="margin">
              <wp14:pctHeight>0</wp14:pctHeight>
            </wp14:sizeRelV>
          </wp:anchor>
        </w:drawing>
      </w:r>
      <w:r w:rsidR="00F50438" w:rsidRPr="00D008B0">
        <w:rPr>
          <w:rFonts w:hint="cs"/>
          <w:sz w:val="22"/>
          <w:szCs w:val="22"/>
          <w:rtl/>
          <w:lang w:bidi="fa-IR"/>
        </w:rPr>
        <w:t xml:space="preserve">گاهی شروع شدن برنامه </w:t>
      </w:r>
      <w:r w:rsidR="00B34DDF" w:rsidRPr="00D008B0">
        <w:rPr>
          <w:rFonts w:hint="cs"/>
          <w:sz w:val="22"/>
          <w:szCs w:val="22"/>
          <w:rtl/>
          <w:lang w:bidi="fa-IR"/>
        </w:rPr>
        <w:t xml:space="preserve"> و یا رخ دادن اتفاقی خاص به کلیک کردن یک </w:t>
      </w:r>
      <w:r w:rsidR="00B34DDF" w:rsidRPr="00D008B0">
        <w:rPr>
          <w:sz w:val="22"/>
          <w:szCs w:val="22"/>
          <w:lang w:bidi="fa-IR"/>
        </w:rPr>
        <w:t>S</w:t>
      </w:r>
      <w:r w:rsidR="00892A2A" w:rsidRPr="00D008B0">
        <w:rPr>
          <w:sz w:val="22"/>
          <w:szCs w:val="22"/>
          <w:lang w:bidi="fa-IR"/>
        </w:rPr>
        <w:t xml:space="preserve">prite </w:t>
      </w:r>
      <w:r w:rsidR="00892A2A" w:rsidRPr="00D008B0">
        <w:rPr>
          <w:rFonts w:hint="cs"/>
          <w:sz w:val="22"/>
          <w:szCs w:val="22"/>
          <w:rtl/>
          <w:lang w:bidi="fa-IR"/>
        </w:rPr>
        <w:t xml:space="preserve"> مربوط می شود. مثلا وقتی می خواهیم وقتی روی یک </w:t>
      </w:r>
      <w:r w:rsidR="00892A2A" w:rsidRPr="00D008B0">
        <w:rPr>
          <w:sz w:val="22"/>
          <w:szCs w:val="22"/>
          <w:lang w:bidi="fa-IR"/>
        </w:rPr>
        <w:t xml:space="preserve">Sprite </w:t>
      </w:r>
      <w:r w:rsidR="00892A2A" w:rsidRPr="00D008B0">
        <w:rPr>
          <w:rFonts w:hint="cs"/>
          <w:sz w:val="22"/>
          <w:szCs w:val="22"/>
          <w:rtl/>
          <w:lang w:bidi="fa-IR"/>
        </w:rPr>
        <w:t xml:space="preserve"> کلیک کردیم برنامه شروع به کار کند و یا رنگ </w:t>
      </w:r>
      <w:r w:rsidR="00892A2A" w:rsidRPr="00D008B0">
        <w:rPr>
          <w:sz w:val="22"/>
          <w:szCs w:val="22"/>
          <w:lang w:bidi="fa-IR"/>
        </w:rPr>
        <w:t>Sprite</w:t>
      </w:r>
      <w:r w:rsidR="00892A2A" w:rsidRPr="00D008B0">
        <w:rPr>
          <w:rFonts w:hint="cs"/>
          <w:sz w:val="22"/>
          <w:szCs w:val="22"/>
          <w:rtl/>
          <w:lang w:bidi="fa-IR"/>
        </w:rPr>
        <w:t xml:space="preserve"> تغییر کند و یا صدایی پخش شود و یا... . در همه ی این موارد باید از دستور شروع کننده                              استفاده کنیم و در زیر آن مشخص کنیم که می خواهیم وقتی این </w:t>
      </w:r>
      <w:r w:rsidR="00892A2A" w:rsidRPr="00D008B0">
        <w:rPr>
          <w:sz w:val="22"/>
          <w:szCs w:val="22"/>
          <w:lang w:bidi="fa-IR"/>
        </w:rPr>
        <w:t>Sprite</w:t>
      </w:r>
      <w:r w:rsidR="00892A2A" w:rsidRPr="00D008B0">
        <w:rPr>
          <w:rFonts w:hint="cs"/>
          <w:sz w:val="22"/>
          <w:szCs w:val="22"/>
          <w:rtl/>
          <w:lang w:bidi="fa-IR"/>
        </w:rPr>
        <w:t xml:space="preserve"> کلیک شد چه اتفاقی رخ دهد. </w:t>
      </w:r>
    </w:p>
    <w:p w:rsidR="00892A2A" w:rsidRDefault="00892A2A" w:rsidP="00892A2A">
      <w:pPr>
        <w:ind w:left="536"/>
        <w:rPr>
          <w:sz w:val="20"/>
          <w:rtl/>
          <w:lang w:bidi="fa-IR"/>
        </w:rPr>
      </w:pPr>
    </w:p>
    <w:p w:rsidR="00892A2A" w:rsidRPr="00892A2A" w:rsidRDefault="00CE10BE" w:rsidP="00892A2A">
      <w:pPr>
        <w:ind w:left="536"/>
        <w:rPr>
          <w:sz w:val="20"/>
          <w:rtl/>
          <w:lang w:bidi="fa-IR"/>
        </w:rPr>
      </w:pPr>
      <w:r>
        <w:rPr>
          <w:rFonts w:hint="cs"/>
          <w:noProof/>
          <w:sz w:val="20"/>
          <w:rtl/>
          <w:lang w:bidi="fa-IR"/>
        </w:rPr>
        <w:drawing>
          <wp:anchor distT="0" distB="0" distL="114300" distR="114300" simplePos="0" relativeHeight="251832320" behindDoc="1" locked="0" layoutInCell="1" allowOverlap="1">
            <wp:simplePos x="0" y="0"/>
            <wp:positionH relativeFrom="margin">
              <wp:posOffset>2238375</wp:posOffset>
            </wp:positionH>
            <wp:positionV relativeFrom="page">
              <wp:posOffset>8107045</wp:posOffset>
            </wp:positionV>
            <wp:extent cx="2217420" cy="2204085"/>
            <wp:effectExtent l="0" t="0" r="0" b="5715"/>
            <wp:wrapTight wrapText="bothSides">
              <wp:wrapPolygon edited="0">
                <wp:start x="0" y="0"/>
                <wp:lineTo x="0" y="21469"/>
                <wp:lineTo x="21340" y="21469"/>
                <wp:lineTo x="21340"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11-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17420" cy="2204085"/>
                    </a:xfrm>
                    <a:prstGeom prst="rect">
                      <a:avLst/>
                    </a:prstGeom>
                  </pic:spPr>
                </pic:pic>
              </a:graphicData>
            </a:graphic>
            <wp14:sizeRelH relativeFrom="margin">
              <wp14:pctWidth>0</wp14:pctWidth>
            </wp14:sizeRelH>
            <wp14:sizeRelV relativeFrom="margin">
              <wp14:pctHeight>0</wp14:pctHeight>
            </wp14:sizeRelV>
          </wp:anchor>
        </w:drawing>
      </w:r>
    </w:p>
    <w:p w:rsidR="000B7F7A" w:rsidRDefault="000B7F7A" w:rsidP="00C7636D">
      <w:pPr>
        <w:ind w:left="536"/>
        <w:rPr>
          <w:sz w:val="22"/>
          <w:szCs w:val="28"/>
          <w:rtl/>
          <w:lang w:bidi="fa-IR"/>
        </w:rPr>
      </w:pPr>
    </w:p>
    <w:p w:rsidR="000B7F7A" w:rsidRDefault="000B7F7A" w:rsidP="00C7636D">
      <w:pPr>
        <w:ind w:left="536"/>
        <w:rPr>
          <w:sz w:val="22"/>
          <w:szCs w:val="28"/>
          <w:rtl/>
          <w:lang w:bidi="fa-IR"/>
        </w:rPr>
      </w:pPr>
    </w:p>
    <w:p w:rsidR="000B7F7A" w:rsidRDefault="000B7F7A" w:rsidP="00C7636D">
      <w:pPr>
        <w:ind w:left="536"/>
        <w:rPr>
          <w:sz w:val="22"/>
          <w:szCs w:val="28"/>
          <w:rtl/>
          <w:lang w:bidi="fa-IR"/>
        </w:rPr>
      </w:pPr>
    </w:p>
    <w:p w:rsidR="000B7F7A" w:rsidRDefault="000B7F7A" w:rsidP="00C7636D">
      <w:pPr>
        <w:ind w:left="536"/>
        <w:rPr>
          <w:sz w:val="22"/>
          <w:szCs w:val="28"/>
          <w:rtl/>
          <w:lang w:bidi="fa-IR"/>
        </w:rPr>
      </w:pPr>
    </w:p>
    <w:p w:rsidR="00465280" w:rsidRDefault="00465280" w:rsidP="00C7636D">
      <w:pPr>
        <w:ind w:left="536"/>
        <w:rPr>
          <w:sz w:val="22"/>
          <w:szCs w:val="28"/>
          <w:rtl/>
          <w:lang w:bidi="fa-IR"/>
        </w:rPr>
      </w:pPr>
    </w:p>
    <w:p w:rsidR="00465280" w:rsidRDefault="00465280" w:rsidP="00C7636D">
      <w:pPr>
        <w:ind w:left="536"/>
        <w:rPr>
          <w:sz w:val="22"/>
          <w:szCs w:val="28"/>
          <w:rtl/>
          <w:lang w:bidi="fa-IR"/>
        </w:rPr>
      </w:pPr>
    </w:p>
    <w:p w:rsidR="00892A2A" w:rsidRPr="00CE10BE" w:rsidRDefault="00BD238E" w:rsidP="00892A2A">
      <w:pPr>
        <w:ind w:left="536"/>
        <w:rPr>
          <w:sz w:val="28"/>
          <w:szCs w:val="36"/>
          <w:lang w:bidi="fa-IR"/>
        </w:rPr>
      </w:pPr>
      <w:r w:rsidRPr="00CE10BE">
        <w:rPr>
          <w:rFonts w:hint="cs"/>
          <w:noProof/>
          <w:sz w:val="28"/>
          <w:szCs w:val="36"/>
          <w:rtl/>
          <w:lang w:bidi="fa-IR"/>
        </w:rPr>
        <w:lastRenderedPageBreak/>
        <mc:AlternateContent>
          <mc:Choice Requires="wps">
            <w:drawing>
              <wp:anchor distT="0" distB="0" distL="114300" distR="114300" simplePos="0" relativeHeight="251930624" behindDoc="1" locked="0" layoutInCell="1" allowOverlap="1">
                <wp:simplePos x="0" y="0"/>
                <wp:positionH relativeFrom="column">
                  <wp:posOffset>2467170</wp:posOffset>
                </wp:positionH>
                <wp:positionV relativeFrom="paragraph">
                  <wp:posOffset>7845</wp:posOffset>
                </wp:positionV>
                <wp:extent cx="3700800" cy="403200"/>
                <wp:effectExtent l="0" t="0" r="13970" b="16510"/>
                <wp:wrapNone/>
                <wp:docPr id="48" name="Rounded Rectangle 48"/>
                <wp:cNvGraphicFramePr/>
                <a:graphic xmlns:a="http://schemas.openxmlformats.org/drawingml/2006/main">
                  <a:graphicData uri="http://schemas.microsoft.com/office/word/2010/wordprocessingShape">
                    <wps:wsp>
                      <wps:cNvSpPr/>
                      <wps:spPr>
                        <a:xfrm>
                          <a:off x="0" y="0"/>
                          <a:ext cx="3700800" cy="403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E7CFCB" id="Rounded Rectangle 48" o:spid="_x0000_s1026" style="position:absolute;margin-left:194.25pt;margin-top:.6pt;width:291.4pt;height:31.75pt;z-index:-251385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" fillcolor="#4f81bd [3204]" strokecolor="#243f60 [1604]" strokeweight="2pt"/>
            </w:pict>
          </mc:Fallback>
        </mc:AlternateContent>
      </w:r>
      <w:r w:rsidR="00D008B0" w:rsidRPr="00CE10BE">
        <w:rPr>
          <w:rFonts w:hint="cs"/>
          <w:sz w:val="28"/>
          <w:szCs w:val="36"/>
          <w:rtl/>
          <w:lang w:bidi="fa-IR"/>
        </w:rPr>
        <w:t>ا</w:t>
      </w:r>
      <w:r w:rsidR="00892A2A" w:rsidRPr="00CE10BE">
        <w:rPr>
          <w:rFonts w:hint="cs"/>
          <w:sz w:val="28"/>
          <w:szCs w:val="36"/>
          <w:rtl/>
          <w:lang w:bidi="fa-IR"/>
        </w:rPr>
        <w:t xml:space="preserve">صطلاحات </w:t>
      </w:r>
      <w:r w:rsidR="00892A2A" w:rsidRPr="00CE10BE">
        <w:rPr>
          <w:sz w:val="28"/>
          <w:szCs w:val="36"/>
          <w:lang w:bidi="fa-IR"/>
        </w:rPr>
        <w:t xml:space="preserve"> Shrink</w:t>
      </w:r>
      <w:r w:rsidR="00892A2A" w:rsidRPr="00CE10BE">
        <w:rPr>
          <w:rFonts w:hint="cs"/>
          <w:sz w:val="28"/>
          <w:szCs w:val="36"/>
          <w:rtl/>
          <w:lang w:bidi="fa-IR"/>
        </w:rPr>
        <w:t>،</w:t>
      </w:r>
      <w:r w:rsidR="00892A2A" w:rsidRPr="00CE10BE">
        <w:rPr>
          <w:sz w:val="28"/>
          <w:szCs w:val="36"/>
          <w:lang w:bidi="fa-IR"/>
        </w:rPr>
        <w:t xml:space="preserve"> Grow</w:t>
      </w:r>
      <w:r w:rsidR="00892A2A" w:rsidRPr="00CE10BE">
        <w:rPr>
          <w:rFonts w:hint="cs"/>
          <w:sz w:val="28"/>
          <w:szCs w:val="36"/>
          <w:rtl/>
          <w:lang w:bidi="fa-IR"/>
        </w:rPr>
        <w:t>،</w:t>
      </w:r>
      <w:r w:rsidR="00892A2A" w:rsidRPr="00CE10BE">
        <w:rPr>
          <w:sz w:val="28"/>
          <w:szCs w:val="36"/>
          <w:lang w:bidi="fa-IR"/>
        </w:rPr>
        <w:t xml:space="preserve"> Delete</w:t>
      </w:r>
      <w:r w:rsidR="00892A2A" w:rsidRPr="00CE10BE">
        <w:rPr>
          <w:rFonts w:hint="cs"/>
          <w:sz w:val="28"/>
          <w:szCs w:val="36"/>
          <w:rtl/>
          <w:lang w:bidi="fa-IR"/>
        </w:rPr>
        <w:t>،</w:t>
      </w:r>
      <w:r w:rsidR="00892A2A" w:rsidRPr="00CE10BE">
        <w:rPr>
          <w:sz w:val="28"/>
          <w:szCs w:val="36"/>
          <w:lang w:bidi="fa-IR"/>
        </w:rPr>
        <w:t>Duplicate</w:t>
      </w:r>
      <w:r w:rsidR="00892A2A" w:rsidRPr="00CE10BE">
        <w:rPr>
          <w:rFonts w:hint="cs"/>
          <w:sz w:val="28"/>
          <w:szCs w:val="36"/>
          <w:rtl/>
          <w:lang w:bidi="fa-IR"/>
        </w:rPr>
        <w:t xml:space="preserve">         </w:t>
      </w:r>
    </w:p>
    <w:p w:rsidR="00BD1AFD" w:rsidRDefault="00CE10BE" w:rsidP="00CE10BE">
      <w:pPr>
        <w:ind w:left="536"/>
        <w:rPr>
          <w:lang w:bidi="fa-IR"/>
        </w:rPr>
      </w:pPr>
      <w:r>
        <w:rPr>
          <w:rFonts w:hint="cs"/>
          <w:noProof/>
          <w:lang w:bidi="fa-IR"/>
        </w:rPr>
        <w:drawing>
          <wp:anchor distT="0" distB="0" distL="114300" distR="114300" simplePos="0" relativeHeight="251841536" behindDoc="1" locked="0" layoutInCell="1" allowOverlap="1">
            <wp:simplePos x="0" y="0"/>
            <wp:positionH relativeFrom="column">
              <wp:posOffset>128360</wp:posOffset>
            </wp:positionH>
            <wp:positionV relativeFrom="page">
              <wp:posOffset>1050210</wp:posOffset>
            </wp:positionV>
            <wp:extent cx="5887085" cy="504825"/>
            <wp:effectExtent l="0" t="0" r="0" b="9525"/>
            <wp:wrapTight wrapText="bothSides">
              <wp:wrapPolygon edited="0">
                <wp:start x="0" y="0"/>
                <wp:lineTo x="0" y="21192"/>
                <wp:lineTo x="21528" y="21192"/>
                <wp:lineTo x="21528"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y.png"/>
                    <pic:cNvPicPr/>
                  </pic:nvPicPr>
                  <pic:blipFill>
                    <a:blip r:embed="rId45">
                      <a:extLst>
                        <a:ext uri="{28A0092B-C50C-407E-A947-70E740481C1C}">
                          <a14:useLocalDpi xmlns:a14="http://schemas.microsoft.com/office/drawing/2010/main" val="0"/>
                        </a:ext>
                      </a:extLst>
                    </a:blip>
                    <a:stretch>
                      <a:fillRect/>
                    </a:stretch>
                  </pic:blipFill>
                  <pic:spPr>
                    <a:xfrm>
                      <a:off x="0" y="0"/>
                      <a:ext cx="5887085" cy="504825"/>
                    </a:xfrm>
                    <a:prstGeom prst="rect">
                      <a:avLst/>
                    </a:prstGeom>
                  </pic:spPr>
                </pic:pic>
              </a:graphicData>
            </a:graphic>
          </wp:anchor>
        </w:drawing>
      </w:r>
      <w:r w:rsidRPr="00CE10BE">
        <w:rPr>
          <w:rFonts w:hint="cs"/>
          <w:sz w:val="18"/>
          <w:szCs w:val="22"/>
          <w:rtl/>
          <w:lang w:bidi="fa-IR"/>
        </w:rPr>
        <w:t xml:space="preserve">  </w:t>
      </w:r>
      <w:r w:rsidR="00892A2A" w:rsidRPr="00CE10BE">
        <w:rPr>
          <w:rFonts w:hint="cs"/>
          <w:sz w:val="18"/>
          <w:szCs w:val="22"/>
          <w:rtl/>
          <w:lang w:bidi="fa-IR"/>
        </w:rPr>
        <w:t>روی نوار طوسی رنگ بالای صفحه علامت هایی دیده می شود.</w:t>
      </w:r>
    </w:p>
    <w:p w:rsidR="00BD1AFD" w:rsidRPr="008F1515" w:rsidRDefault="00892A2A" w:rsidP="008F1515">
      <w:pPr>
        <w:ind w:left="706" w:hanging="706"/>
        <w:rPr>
          <w:sz w:val="18"/>
          <w:szCs w:val="22"/>
          <w:rtl/>
          <w:lang w:bidi="fa-IR"/>
        </w:rPr>
      </w:pPr>
      <w:r w:rsidRPr="008F1515">
        <w:rPr>
          <w:rFonts w:hint="cs"/>
          <w:sz w:val="18"/>
          <w:szCs w:val="22"/>
          <w:rtl/>
          <w:lang w:bidi="fa-IR"/>
        </w:rPr>
        <w:t xml:space="preserve">               علامت </w:t>
      </w:r>
      <w:r w:rsidRPr="008F1515">
        <w:rPr>
          <w:noProof/>
          <w:sz w:val="18"/>
          <w:szCs w:val="22"/>
          <w:lang w:bidi="fa-IR"/>
        </w:rPr>
        <w:drawing>
          <wp:inline distT="0" distB="0" distL="0" distR="0" wp14:anchorId="5E36675F" wp14:editId="6828986D">
            <wp:extent cx="200851" cy="179331"/>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een.png"/>
                    <pic:cNvPicPr/>
                  </pic:nvPicPr>
                  <pic:blipFill>
                    <a:blip r:embed="rId46">
                      <a:extLst>
                        <a:ext uri="{28A0092B-C50C-407E-A947-70E740481C1C}">
                          <a14:useLocalDpi xmlns:a14="http://schemas.microsoft.com/office/drawing/2010/main" val="0"/>
                        </a:ext>
                      </a:extLst>
                    </a:blip>
                    <a:stretch>
                      <a:fillRect/>
                    </a:stretch>
                  </pic:blipFill>
                  <pic:spPr>
                    <a:xfrm>
                      <a:off x="0" y="0"/>
                      <a:ext cx="200851" cy="179331"/>
                    </a:xfrm>
                    <a:prstGeom prst="rect">
                      <a:avLst/>
                    </a:prstGeom>
                  </pic:spPr>
                </pic:pic>
              </a:graphicData>
            </a:graphic>
          </wp:inline>
        </w:drawing>
      </w:r>
      <w:r w:rsidRPr="008F1515">
        <w:rPr>
          <w:rFonts w:hint="cs"/>
          <w:sz w:val="18"/>
          <w:szCs w:val="22"/>
          <w:rtl/>
          <w:lang w:bidi="fa-IR"/>
        </w:rPr>
        <w:t xml:space="preserve">  برا</w:t>
      </w:r>
      <w:r w:rsidR="00BD1AFD" w:rsidRPr="008F1515">
        <w:rPr>
          <w:rFonts w:hint="cs"/>
          <w:sz w:val="18"/>
          <w:szCs w:val="22"/>
          <w:rtl/>
          <w:lang w:bidi="fa-IR"/>
        </w:rPr>
        <w:t xml:space="preserve">ی کپی کردن یک </w:t>
      </w:r>
      <w:r w:rsidR="00BD1AFD" w:rsidRPr="008F1515">
        <w:rPr>
          <w:sz w:val="18"/>
          <w:szCs w:val="22"/>
          <w:lang w:bidi="fa-IR"/>
        </w:rPr>
        <w:t>Sprite</w:t>
      </w:r>
      <w:r w:rsidR="00BD1AFD" w:rsidRPr="008F1515">
        <w:rPr>
          <w:rFonts w:hint="cs"/>
          <w:sz w:val="18"/>
          <w:szCs w:val="22"/>
          <w:rtl/>
          <w:lang w:bidi="fa-IR"/>
        </w:rPr>
        <w:t xml:space="preserve"> استفاده می شود. چنانچه ابتدا این علامت را کلیک کنیم روی هر </w:t>
      </w:r>
      <w:r w:rsidR="00BD1AFD" w:rsidRPr="008F1515">
        <w:rPr>
          <w:sz w:val="18"/>
          <w:szCs w:val="22"/>
          <w:lang w:bidi="fa-IR"/>
        </w:rPr>
        <w:t xml:space="preserve">Sprite </w:t>
      </w:r>
      <w:r w:rsidR="00BD1AFD" w:rsidRPr="008F1515">
        <w:rPr>
          <w:rFonts w:hint="cs"/>
          <w:sz w:val="18"/>
          <w:szCs w:val="22"/>
          <w:rtl/>
          <w:lang w:bidi="fa-IR"/>
        </w:rPr>
        <w:t xml:space="preserve"> موجود در صفحه یا </w:t>
      </w:r>
      <w:r w:rsidR="00BD1AFD" w:rsidRPr="008F1515">
        <w:rPr>
          <w:sz w:val="18"/>
          <w:szCs w:val="22"/>
          <w:lang w:bidi="fa-IR"/>
        </w:rPr>
        <w:t>Stage</w:t>
      </w:r>
      <w:r w:rsidR="00BD1AFD" w:rsidRPr="008F1515">
        <w:rPr>
          <w:rFonts w:hint="cs"/>
          <w:sz w:val="18"/>
          <w:szCs w:val="22"/>
          <w:rtl/>
          <w:lang w:bidi="fa-IR"/>
        </w:rPr>
        <w:t xml:space="preserve"> بزنیم آن </w:t>
      </w:r>
      <w:r w:rsidR="00BD1AFD" w:rsidRPr="008F1515">
        <w:rPr>
          <w:sz w:val="18"/>
          <w:szCs w:val="22"/>
          <w:lang w:bidi="fa-IR"/>
        </w:rPr>
        <w:t>Sprite</w:t>
      </w:r>
      <w:r w:rsidR="00BD1AFD" w:rsidRPr="008F1515">
        <w:rPr>
          <w:rFonts w:hint="cs"/>
          <w:sz w:val="18"/>
          <w:szCs w:val="22"/>
          <w:rtl/>
          <w:lang w:bidi="fa-IR"/>
        </w:rPr>
        <w:t xml:space="preserve"> کپی می شود که با </w:t>
      </w:r>
      <w:r w:rsidR="00BD1AFD" w:rsidRPr="008F1515">
        <w:rPr>
          <w:sz w:val="18"/>
          <w:szCs w:val="22"/>
          <w:lang w:bidi="fa-IR"/>
        </w:rPr>
        <w:t xml:space="preserve">drag </w:t>
      </w:r>
      <w:r w:rsidR="00BD1AFD" w:rsidRPr="008F1515">
        <w:rPr>
          <w:rFonts w:hint="cs"/>
          <w:sz w:val="18"/>
          <w:szCs w:val="22"/>
          <w:rtl/>
          <w:lang w:bidi="fa-IR"/>
        </w:rPr>
        <w:t xml:space="preserve"> کردن ،</w:t>
      </w:r>
      <w:r w:rsidR="00BD1AFD" w:rsidRPr="008F1515">
        <w:rPr>
          <w:sz w:val="18"/>
          <w:szCs w:val="22"/>
          <w:lang w:bidi="fa-IR"/>
        </w:rPr>
        <w:t xml:space="preserve">Sprite </w:t>
      </w:r>
      <w:r w:rsidR="00BD1AFD" w:rsidRPr="008F1515">
        <w:rPr>
          <w:rFonts w:hint="cs"/>
          <w:sz w:val="18"/>
          <w:szCs w:val="22"/>
          <w:rtl/>
          <w:lang w:bidi="fa-IR"/>
        </w:rPr>
        <w:t xml:space="preserve"> جدید از</w:t>
      </w:r>
      <w:r w:rsidR="00BD1AFD" w:rsidRPr="008F1515">
        <w:rPr>
          <w:sz w:val="18"/>
          <w:szCs w:val="22"/>
          <w:lang w:bidi="fa-IR"/>
        </w:rPr>
        <w:t xml:space="preserve"> Sprite </w:t>
      </w:r>
      <w:r w:rsidR="00BD1AFD" w:rsidRPr="008F1515">
        <w:rPr>
          <w:rFonts w:hint="cs"/>
          <w:sz w:val="18"/>
          <w:szCs w:val="22"/>
          <w:rtl/>
          <w:lang w:bidi="fa-IR"/>
        </w:rPr>
        <w:t>زیرین خود جدا می شود.</w:t>
      </w:r>
      <w:r w:rsidR="008F1515">
        <w:rPr>
          <w:rFonts w:hint="cs"/>
          <w:sz w:val="18"/>
          <w:szCs w:val="22"/>
          <w:rtl/>
          <w:lang w:bidi="fa-IR"/>
        </w:rPr>
        <w:t xml:space="preserve"> راه </w:t>
      </w:r>
      <w:r w:rsidR="00BD1AFD" w:rsidRPr="008F1515">
        <w:rPr>
          <w:rFonts w:hint="cs"/>
          <w:sz w:val="18"/>
          <w:szCs w:val="22"/>
          <w:rtl/>
          <w:lang w:bidi="fa-IR"/>
        </w:rPr>
        <w:t xml:space="preserve"> دیگر </w:t>
      </w:r>
      <w:r w:rsidR="00BD1AFD" w:rsidRPr="008F1515">
        <w:rPr>
          <w:sz w:val="18"/>
          <w:szCs w:val="22"/>
          <w:lang w:bidi="fa-IR"/>
        </w:rPr>
        <w:t>Duplicate</w:t>
      </w:r>
      <w:r w:rsidR="00BD1AFD" w:rsidRPr="008F1515">
        <w:rPr>
          <w:rFonts w:hint="cs"/>
          <w:sz w:val="18"/>
          <w:szCs w:val="22"/>
          <w:rtl/>
          <w:lang w:bidi="fa-IR"/>
        </w:rPr>
        <w:t xml:space="preserve"> کردن یک </w:t>
      </w:r>
      <w:r w:rsidR="00BD1AFD" w:rsidRPr="008F1515">
        <w:rPr>
          <w:sz w:val="18"/>
          <w:szCs w:val="22"/>
          <w:lang w:bidi="fa-IR"/>
        </w:rPr>
        <w:t>Sprite</w:t>
      </w:r>
      <w:r w:rsidR="00BD1AFD" w:rsidRPr="008F1515">
        <w:rPr>
          <w:rFonts w:hint="cs"/>
          <w:sz w:val="18"/>
          <w:szCs w:val="22"/>
          <w:rtl/>
          <w:lang w:bidi="fa-IR"/>
        </w:rPr>
        <w:t xml:space="preserve"> ، رایت کلیک کردن روی آن و انتخاب گزینه </w:t>
      </w:r>
      <w:r w:rsidR="00BD1AFD" w:rsidRPr="008F1515">
        <w:rPr>
          <w:sz w:val="18"/>
          <w:szCs w:val="22"/>
          <w:lang w:bidi="fa-IR"/>
        </w:rPr>
        <w:t>Duplicate</w:t>
      </w:r>
      <w:r w:rsidR="00BD1AFD" w:rsidRPr="008F1515">
        <w:rPr>
          <w:rFonts w:hint="cs"/>
          <w:sz w:val="18"/>
          <w:szCs w:val="22"/>
          <w:rtl/>
          <w:lang w:bidi="fa-IR"/>
        </w:rPr>
        <w:t xml:space="preserve"> است.</w:t>
      </w:r>
    </w:p>
    <w:p w:rsidR="00BD1AFD" w:rsidRDefault="006C7D03" w:rsidP="00BD1AFD">
      <w:pPr>
        <w:ind w:left="706" w:hanging="706"/>
        <w:rPr>
          <w:rtl/>
          <w:lang w:bidi="fa-IR"/>
        </w:rPr>
      </w:pPr>
      <w:r>
        <w:rPr>
          <w:noProof/>
          <w:rtl/>
          <w:lang w:bidi="fa-IR"/>
        </w:rPr>
        <mc:AlternateContent>
          <mc:Choice Requires="wps">
            <w:drawing>
              <wp:anchor distT="0" distB="0" distL="114300" distR="114300" simplePos="0" relativeHeight="251656190" behindDoc="1" locked="0" layoutInCell="1" allowOverlap="1">
                <wp:simplePos x="0" y="0"/>
                <wp:positionH relativeFrom="column">
                  <wp:posOffset>5654353</wp:posOffset>
                </wp:positionH>
                <wp:positionV relativeFrom="paragraph">
                  <wp:posOffset>76727</wp:posOffset>
                </wp:positionV>
                <wp:extent cx="540823" cy="392805"/>
                <wp:effectExtent l="57150" t="38100" r="31115" b="102870"/>
                <wp:wrapNone/>
                <wp:docPr id="228" name="5-Point Star 228"/>
                <wp:cNvGraphicFramePr/>
                <a:graphic xmlns:a="http://schemas.openxmlformats.org/drawingml/2006/main">
                  <a:graphicData uri="http://schemas.microsoft.com/office/word/2010/wordprocessingShape">
                    <wps:wsp>
                      <wps:cNvSpPr/>
                      <wps:spPr>
                        <a:xfrm>
                          <a:off x="0" y="0"/>
                          <a:ext cx="540823" cy="392805"/>
                        </a:xfrm>
                        <a:prstGeom prst="star5">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CB24" id="5-Point Star 228" o:spid="_x0000_s1026" style="position:absolute;margin-left:445.2pt;margin-top:6.05pt;width:42.6pt;height:30.9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0823,39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" path="m1,150038r206576,1l270412,r63834,150039l540822,150038,373698,242766r63837,150038l270412,300074,103288,392804,167125,242766,1,150038xe" fillcolor="#215a69 [1640]" strokecolor="#40a7c2 [3048]">
                <v:fill color2="#3da5c1 [3016]" rotate="t" angle="180" colors="0 #2787a0;52429f #36b1d2;1 #34b3d6" focus="100%" type="gradient">
                  <o:fill v:ext="view" type="gradientUnscaled"/>
                </v:fill>
                <v:shadow on="t" color="black" opacity="22937f" origin=",.5" offset="0,.63889mm"/>
                <v:path arrowok="t" o:connecttype="custom" o:connectlocs="1,150038;206577,150039;270412,0;334246,150039;540822,150038;373698,242766;437535,392804;270412,300074;103288,392804;167125,242766;1,150038" o:connectangles="0,0,0,0,0,0,0,0,0,0,0"/>
              </v:shape>
            </w:pict>
          </mc:Fallback>
        </mc:AlternateContent>
      </w:r>
    </w:p>
    <w:p w:rsidR="00BD1AFD" w:rsidRPr="008F1515" w:rsidRDefault="00BD1AFD" w:rsidP="006C7D03">
      <w:pPr>
        <w:ind w:left="716"/>
        <w:rPr>
          <w:b/>
          <w:bCs/>
          <w:sz w:val="18"/>
          <w:szCs w:val="22"/>
          <w:rtl/>
          <w:lang w:bidi="fa-IR"/>
        </w:rPr>
      </w:pPr>
      <w:r w:rsidRPr="008F1515">
        <w:rPr>
          <w:rFonts w:hint="cs"/>
          <w:b/>
          <w:bCs/>
          <w:color w:val="FF0000"/>
          <w:sz w:val="16"/>
          <w:rtl/>
          <w:lang w:bidi="fa-IR"/>
        </w:rPr>
        <w:t>نکته</w:t>
      </w:r>
      <w:r w:rsidRPr="008F1515">
        <w:rPr>
          <w:rFonts w:hint="cs"/>
          <w:b/>
          <w:bCs/>
          <w:color w:val="FF0000"/>
          <w:sz w:val="18"/>
          <w:szCs w:val="22"/>
          <w:rtl/>
          <w:lang w:bidi="fa-IR"/>
        </w:rPr>
        <w:t xml:space="preserve"> </w:t>
      </w:r>
      <w:r w:rsidR="006C7D03" w:rsidRPr="008F1515">
        <w:rPr>
          <w:rFonts w:hint="cs"/>
          <w:b/>
          <w:bCs/>
          <w:color w:val="FF0000"/>
          <w:sz w:val="18"/>
          <w:szCs w:val="22"/>
          <w:rtl/>
          <w:lang w:bidi="fa-IR"/>
        </w:rPr>
        <w:t xml:space="preserve">  </w:t>
      </w:r>
      <w:r w:rsidRPr="008F1515">
        <w:rPr>
          <w:rFonts w:hint="cs"/>
          <w:b/>
          <w:bCs/>
          <w:sz w:val="18"/>
          <w:szCs w:val="22"/>
          <w:rtl/>
          <w:lang w:bidi="fa-IR"/>
        </w:rPr>
        <w:t xml:space="preserve">باید توجه کنیم که وقتی یک </w:t>
      </w:r>
      <w:r w:rsidRPr="008F1515">
        <w:rPr>
          <w:b/>
          <w:bCs/>
          <w:sz w:val="18"/>
          <w:szCs w:val="22"/>
          <w:lang w:bidi="fa-IR"/>
        </w:rPr>
        <w:t xml:space="preserve">Sprite </w:t>
      </w:r>
      <w:r w:rsidRPr="008F1515">
        <w:rPr>
          <w:rFonts w:hint="cs"/>
          <w:b/>
          <w:bCs/>
          <w:sz w:val="18"/>
          <w:szCs w:val="22"/>
          <w:rtl/>
          <w:lang w:bidi="fa-IR"/>
        </w:rPr>
        <w:t xml:space="preserve"> را کپی می کنیم، تمام کدهای مربوط به آن نیز کپی می شود و چنانچه نمی خواهیم که </w:t>
      </w:r>
      <w:r w:rsidRPr="008F1515">
        <w:rPr>
          <w:b/>
          <w:bCs/>
          <w:sz w:val="18"/>
          <w:szCs w:val="22"/>
          <w:lang w:bidi="fa-IR"/>
        </w:rPr>
        <w:t>Sprite</w:t>
      </w:r>
      <w:r w:rsidRPr="008F1515">
        <w:rPr>
          <w:rFonts w:hint="cs"/>
          <w:b/>
          <w:bCs/>
          <w:sz w:val="18"/>
          <w:szCs w:val="22"/>
          <w:rtl/>
          <w:lang w:bidi="fa-IR"/>
        </w:rPr>
        <w:t xml:space="preserve"> جدید همان کدهای </w:t>
      </w:r>
      <w:r w:rsidRPr="008F1515">
        <w:rPr>
          <w:b/>
          <w:bCs/>
          <w:sz w:val="18"/>
          <w:szCs w:val="22"/>
          <w:lang w:bidi="fa-IR"/>
        </w:rPr>
        <w:t xml:space="preserve">Sprite </w:t>
      </w:r>
      <w:r w:rsidRPr="008F1515">
        <w:rPr>
          <w:rFonts w:hint="cs"/>
          <w:b/>
          <w:bCs/>
          <w:sz w:val="18"/>
          <w:szCs w:val="22"/>
          <w:rtl/>
          <w:lang w:bidi="fa-IR"/>
        </w:rPr>
        <w:t xml:space="preserve"> قبلی را داشته باشد</w:t>
      </w:r>
      <w:r w:rsidR="006C7D03" w:rsidRPr="008F1515">
        <w:rPr>
          <w:rFonts w:hint="cs"/>
          <w:b/>
          <w:bCs/>
          <w:sz w:val="18"/>
          <w:szCs w:val="22"/>
          <w:rtl/>
          <w:lang w:bidi="fa-IR"/>
        </w:rPr>
        <w:t>، باید در ناحیه کدنویسی آنها را تغییر دهیم یا پاک کنیم.</w:t>
      </w:r>
    </w:p>
    <w:p w:rsidR="00BD1AFD" w:rsidRDefault="00BD1AFD" w:rsidP="00BD1AFD">
      <w:pPr>
        <w:ind w:left="706" w:hanging="706"/>
        <w:rPr>
          <w:rtl/>
          <w:lang w:bidi="fa-IR"/>
        </w:rPr>
      </w:pPr>
    </w:p>
    <w:p w:rsidR="00892A2A" w:rsidRPr="008F1515" w:rsidRDefault="00892A2A" w:rsidP="008F1515">
      <w:pPr>
        <w:ind w:left="706"/>
        <w:rPr>
          <w:sz w:val="22"/>
          <w:szCs w:val="22"/>
          <w:rtl/>
          <w:lang w:bidi="fa-IR"/>
        </w:rPr>
      </w:pPr>
      <w:r w:rsidRPr="008F1515">
        <w:rPr>
          <w:rFonts w:hint="cs"/>
          <w:sz w:val="22"/>
          <w:szCs w:val="22"/>
          <w:rtl/>
          <w:lang w:bidi="fa-IR"/>
        </w:rPr>
        <w:t xml:space="preserve">    علامت </w:t>
      </w:r>
      <w:r w:rsidRPr="008F1515">
        <w:rPr>
          <w:rFonts w:hint="cs"/>
          <w:noProof/>
          <w:sz w:val="22"/>
          <w:szCs w:val="22"/>
          <w:rtl/>
          <w:lang w:bidi="fa-IR"/>
        </w:rPr>
        <w:drawing>
          <wp:inline distT="0" distB="0" distL="0" distR="0" wp14:anchorId="786C8388" wp14:editId="75FEF4DC">
            <wp:extent cx="211473" cy="169178"/>
            <wp:effectExtent l="0" t="0" r="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top.png"/>
                    <pic:cNvPicPr/>
                  </pic:nvPicPr>
                  <pic:blipFill>
                    <a:blip r:embed="rId47">
                      <a:extLst>
                        <a:ext uri="{28A0092B-C50C-407E-A947-70E740481C1C}">
                          <a14:useLocalDpi xmlns:a14="http://schemas.microsoft.com/office/drawing/2010/main" val="0"/>
                        </a:ext>
                      </a:extLst>
                    </a:blip>
                    <a:stretch>
                      <a:fillRect/>
                    </a:stretch>
                  </pic:blipFill>
                  <pic:spPr>
                    <a:xfrm>
                      <a:off x="0" y="0"/>
                      <a:ext cx="213867" cy="171093"/>
                    </a:xfrm>
                    <a:prstGeom prst="rect">
                      <a:avLst/>
                    </a:prstGeom>
                  </pic:spPr>
                </pic:pic>
              </a:graphicData>
            </a:graphic>
          </wp:inline>
        </w:drawing>
      </w:r>
      <w:r w:rsidRPr="008F1515">
        <w:rPr>
          <w:rFonts w:hint="cs"/>
          <w:sz w:val="22"/>
          <w:szCs w:val="22"/>
          <w:rtl/>
          <w:lang w:bidi="fa-IR"/>
        </w:rPr>
        <w:t xml:space="preserve">   برای </w:t>
      </w:r>
      <w:r w:rsidR="009834B4" w:rsidRPr="008F1515">
        <w:rPr>
          <w:sz w:val="22"/>
          <w:szCs w:val="22"/>
          <w:lang w:bidi="fa-IR"/>
        </w:rPr>
        <w:t xml:space="preserve">Delete </w:t>
      </w:r>
      <w:r w:rsidR="009834B4" w:rsidRPr="008F1515">
        <w:rPr>
          <w:rFonts w:hint="cs"/>
          <w:sz w:val="22"/>
          <w:szCs w:val="22"/>
          <w:rtl/>
          <w:lang w:bidi="fa-IR"/>
        </w:rPr>
        <w:t xml:space="preserve"> یا حذف کردن یک </w:t>
      </w:r>
      <w:r w:rsidR="009834B4" w:rsidRPr="008F1515">
        <w:rPr>
          <w:sz w:val="22"/>
          <w:szCs w:val="22"/>
          <w:lang w:bidi="fa-IR"/>
        </w:rPr>
        <w:t>Sprite</w:t>
      </w:r>
      <w:r w:rsidR="009834B4" w:rsidRPr="008F1515">
        <w:rPr>
          <w:rFonts w:hint="cs"/>
          <w:sz w:val="22"/>
          <w:szCs w:val="22"/>
          <w:rtl/>
          <w:lang w:bidi="fa-IR"/>
        </w:rPr>
        <w:t xml:space="preserve"> است .راه دیگر دسترسی به آن رایت کلیک کردن روی </w:t>
      </w:r>
      <w:r w:rsidR="009834B4" w:rsidRPr="008F1515">
        <w:rPr>
          <w:sz w:val="22"/>
          <w:szCs w:val="22"/>
          <w:lang w:bidi="fa-IR"/>
        </w:rPr>
        <w:t>Sprite</w:t>
      </w:r>
      <w:r w:rsidR="009834B4" w:rsidRPr="008F1515">
        <w:rPr>
          <w:rFonts w:hint="cs"/>
          <w:sz w:val="22"/>
          <w:szCs w:val="22"/>
          <w:rtl/>
          <w:lang w:bidi="fa-IR"/>
        </w:rPr>
        <w:t xml:space="preserve"> و انتخاب گزینه </w:t>
      </w:r>
      <w:r w:rsidR="009834B4" w:rsidRPr="008F1515">
        <w:rPr>
          <w:sz w:val="22"/>
          <w:szCs w:val="22"/>
          <w:lang w:bidi="fa-IR"/>
        </w:rPr>
        <w:t xml:space="preserve">Delete </w:t>
      </w:r>
      <w:r w:rsidR="009834B4" w:rsidRPr="008F1515">
        <w:rPr>
          <w:rFonts w:hint="cs"/>
          <w:sz w:val="22"/>
          <w:szCs w:val="22"/>
          <w:rtl/>
          <w:lang w:bidi="fa-IR"/>
        </w:rPr>
        <w:t xml:space="preserve"> است.</w:t>
      </w:r>
    </w:p>
    <w:p w:rsidR="00892A2A" w:rsidRPr="008F1515" w:rsidRDefault="00CE10BE" w:rsidP="008F1515">
      <w:pPr>
        <w:ind w:left="706"/>
        <w:rPr>
          <w:sz w:val="22"/>
          <w:szCs w:val="22"/>
          <w:rtl/>
          <w:lang w:bidi="fa-IR"/>
        </w:rPr>
      </w:pPr>
      <w:r w:rsidRPr="008F1515">
        <w:rPr>
          <w:rFonts w:hint="cs"/>
          <w:noProof/>
          <w:sz w:val="22"/>
          <w:szCs w:val="22"/>
          <w:rtl/>
          <w:lang w:bidi="fa-IR"/>
        </w:rPr>
        <w:drawing>
          <wp:anchor distT="0" distB="0" distL="114300" distR="114300" simplePos="0" relativeHeight="251838464" behindDoc="1" locked="0" layoutInCell="1" allowOverlap="1">
            <wp:simplePos x="0" y="0"/>
            <wp:positionH relativeFrom="column">
              <wp:posOffset>207880</wp:posOffset>
            </wp:positionH>
            <wp:positionV relativeFrom="page">
              <wp:posOffset>3697575</wp:posOffset>
            </wp:positionV>
            <wp:extent cx="894715" cy="287655"/>
            <wp:effectExtent l="0" t="0" r="635" b="0"/>
            <wp:wrapTight wrapText="bothSides">
              <wp:wrapPolygon edited="0">
                <wp:start x="0" y="0"/>
                <wp:lineTo x="0" y="20026"/>
                <wp:lineTo x="21155" y="20026"/>
                <wp:lineTo x="21155"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hangesize.png"/>
                    <pic:cNvPicPr/>
                  </pic:nvPicPr>
                  <pic:blipFill>
                    <a:blip r:embed="rId48">
                      <a:extLst>
                        <a:ext uri="{28A0092B-C50C-407E-A947-70E740481C1C}">
                          <a14:useLocalDpi xmlns:a14="http://schemas.microsoft.com/office/drawing/2010/main" val="0"/>
                        </a:ext>
                      </a:extLst>
                    </a:blip>
                    <a:stretch>
                      <a:fillRect/>
                    </a:stretch>
                  </pic:blipFill>
                  <pic:spPr>
                    <a:xfrm>
                      <a:off x="0" y="0"/>
                      <a:ext cx="894715" cy="287655"/>
                    </a:xfrm>
                    <a:prstGeom prst="rect">
                      <a:avLst/>
                    </a:prstGeom>
                  </pic:spPr>
                </pic:pic>
              </a:graphicData>
            </a:graphic>
            <wp14:sizeRelH relativeFrom="margin">
              <wp14:pctWidth>0</wp14:pctWidth>
            </wp14:sizeRelH>
            <wp14:sizeRelV relativeFrom="margin">
              <wp14:pctHeight>0</wp14:pctHeight>
            </wp14:sizeRelV>
          </wp:anchor>
        </w:drawing>
      </w:r>
      <w:r w:rsidR="00892A2A" w:rsidRPr="008F1515">
        <w:rPr>
          <w:rFonts w:hint="cs"/>
          <w:sz w:val="22"/>
          <w:szCs w:val="22"/>
          <w:rtl/>
          <w:lang w:bidi="fa-IR"/>
        </w:rPr>
        <w:t xml:space="preserve">    علامت </w:t>
      </w:r>
      <w:r w:rsidR="00892A2A" w:rsidRPr="008F1515">
        <w:rPr>
          <w:rFonts w:hint="cs"/>
          <w:noProof/>
          <w:sz w:val="22"/>
          <w:szCs w:val="22"/>
          <w:rtl/>
          <w:lang w:bidi="fa-IR"/>
        </w:rPr>
        <w:drawing>
          <wp:inline distT="0" distB="0" distL="0" distR="0" wp14:anchorId="510490E2" wp14:editId="37371CC6">
            <wp:extent cx="199342" cy="1906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ull.png"/>
                    <pic:cNvPicPr/>
                  </pic:nvPicPr>
                  <pic:blipFill>
                    <a:blip r:embed="rId49">
                      <a:extLst>
                        <a:ext uri="{28A0092B-C50C-407E-A947-70E740481C1C}">
                          <a14:useLocalDpi xmlns:a14="http://schemas.microsoft.com/office/drawing/2010/main" val="0"/>
                        </a:ext>
                      </a:extLst>
                    </a:blip>
                    <a:stretch>
                      <a:fillRect/>
                    </a:stretch>
                  </pic:blipFill>
                  <pic:spPr>
                    <a:xfrm>
                      <a:off x="0" y="0"/>
                      <a:ext cx="199342" cy="190675"/>
                    </a:xfrm>
                    <a:prstGeom prst="rect">
                      <a:avLst/>
                    </a:prstGeom>
                  </pic:spPr>
                </pic:pic>
              </a:graphicData>
            </a:graphic>
          </wp:inline>
        </w:drawing>
      </w:r>
      <w:r w:rsidR="00892A2A" w:rsidRPr="008F1515">
        <w:rPr>
          <w:rFonts w:hint="cs"/>
          <w:sz w:val="22"/>
          <w:szCs w:val="22"/>
          <w:rtl/>
          <w:lang w:bidi="fa-IR"/>
        </w:rPr>
        <w:t xml:space="preserve"> </w:t>
      </w:r>
      <w:r w:rsidR="009834B4" w:rsidRPr="008F1515">
        <w:rPr>
          <w:rFonts w:hint="cs"/>
          <w:sz w:val="22"/>
          <w:szCs w:val="22"/>
          <w:rtl/>
          <w:lang w:bidi="fa-IR"/>
        </w:rPr>
        <w:t xml:space="preserve">یا </w:t>
      </w:r>
      <w:r w:rsidR="009834B4" w:rsidRPr="008F1515">
        <w:rPr>
          <w:sz w:val="22"/>
          <w:szCs w:val="22"/>
          <w:lang w:bidi="fa-IR"/>
        </w:rPr>
        <w:t xml:space="preserve">Grow </w:t>
      </w:r>
      <w:r w:rsidR="009834B4" w:rsidRPr="008F1515">
        <w:rPr>
          <w:rFonts w:hint="cs"/>
          <w:sz w:val="22"/>
          <w:szCs w:val="22"/>
          <w:rtl/>
          <w:lang w:bidi="fa-IR"/>
        </w:rPr>
        <w:t xml:space="preserve"> برای بزرگ کردن سایز یک </w:t>
      </w:r>
      <w:r w:rsidR="009834B4" w:rsidRPr="008F1515">
        <w:rPr>
          <w:sz w:val="22"/>
          <w:szCs w:val="22"/>
          <w:lang w:bidi="fa-IR"/>
        </w:rPr>
        <w:t xml:space="preserve">Sprite </w:t>
      </w:r>
      <w:r w:rsidR="009834B4" w:rsidRPr="008F1515">
        <w:rPr>
          <w:rFonts w:hint="cs"/>
          <w:sz w:val="22"/>
          <w:szCs w:val="22"/>
          <w:rtl/>
          <w:lang w:bidi="fa-IR"/>
        </w:rPr>
        <w:t xml:space="preserve"> بکار می رود که از</w:t>
      </w:r>
      <w:r w:rsidR="009834B4" w:rsidRPr="008F1515">
        <w:rPr>
          <w:sz w:val="22"/>
          <w:szCs w:val="22"/>
          <w:lang w:bidi="fa-IR"/>
        </w:rPr>
        <w:t xml:space="preserve">  </w:t>
      </w:r>
      <w:r w:rsidR="009834B4" w:rsidRPr="008F1515">
        <w:rPr>
          <w:rFonts w:hint="cs"/>
          <w:sz w:val="22"/>
          <w:szCs w:val="22"/>
          <w:rtl/>
          <w:lang w:bidi="fa-IR"/>
        </w:rPr>
        <w:t xml:space="preserve"> گروه بلاکهای </w:t>
      </w:r>
      <w:r w:rsidR="009834B4" w:rsidRPr="008F1515">
        <w:rPr>
          <w:sz w:val="22"/>
          <w:szCs w:val="22"/>
          <w:lang w:bidi="fa-IR"/>
        </w:rPr>
        <w:t xml:space="preserve">Looks </w:t>
      </w:r>
      <w:r w:rsidR="009834B4" w:rsidRPr="008F1515">
        <w:rPr>
          <w:rFonts w:hint="cs"/>
          <w:sz w:val="22"/>
          <w:szCs w:val="22"/>
          <w:rtl/>
          <w:lang w:bidi="fa-IR"/>
        </w:rPr>
        <w:t xml:space="preserve"> </w:t>
      </w:r>
      <w:r w:rsidR="0094281A" w:rsidRPr="008F1515">
        <w:rPr>
          <w:rFonts w:hint="cs"/>
          <w:sz w:val="22"/>
          <w:szCs w:val="22"/>
          <w:rtl/>
          <w:lang w:bidi="fa-IR"/>
        </w:rPr>
        <w:t>و بلاک نیز قابل انجام است.</w:t>
      </w:r>
    </w:p>
    <w:p w:rsidR="0094281A" w:rsidRDefault="0094281A" w:rsidP="00892A2A">
      <w:pPr>
        <w:ind w:left="536"/>
        <w:rPr>
          <w:rtl/>
          <w:lang w:bidi="fa-IR"/>
        </w:rPr>
      </w:pPr>
      <w:r>
        <w:rPr>
          <w:rtl/>
          <w:lang w:bidi="fa-IR"/>
        </w:rPr>
        <w:tab/>
      </w:r>
    </w:p>
    <w:p w:rsidR="00892A2A" w:rsidRPr="008F1515" w:rsidRDefault="00CE10BE" w:rsidP="008F1515">
      <w:pPr>
        <w:ind w:left="686" w:firstLine="162"/>
        <w:rPr>
          <w:sz w:val="22"/>
          <w:szCs w:val="22"/>
          <w:rtl/>
          <w:lang w:bidi="fa-IR"/>
        </w:rPr>
      </w:pPr>
      <w:r w:rsidRPr="008F1515">
        <w:rPr>
          <w:rFonts w:hint="cs"/>
          <w:noProof/>
          <w:sz w:val="22"/>
          <w:szCs w:val="22"/>
          <w:rtl/>
          <w:lang w:bidi="fa-IR"/>
        </w:rPr>
        <w:drawing>
          <wp:anchor distT="0" distB="0" distL="114300" distR="114300" simplePos="0" relativeHeight="251837440" behindDoc="1" locked="0" layoutInCell="1" allowOverlap="1">
            <wp:simplePos x="0" y="0"/>
            <wp:positionH relativeFrom="column">
              <wp:posOffset>1349625</wp:posOffset>
            </wp:positionH>
            <wp:positionV relativeFrom="page">
              <wp:posOffset>4374630</wp:posOffset>
            </wp:positionV>
            <wp:extent cx="830580" cy="266700"/>
            <wp:effectExtent l="0" t="0" r="7620" b="0"/>
            <wp:wrapTight wrapText="bothSides">
              <wp:wrapPolygon edited="0">
                <wp:start x="0" y="0"/>
                <wp:lineTo x="0" y="20057"/>
                <wp:lineTo x="21303" y="20057"/>
                <wp:lineTo x="21303"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changesize.png"/>
                    <pic:cNvPicPr/>
                  </pic:nvPicPr>
                  <pic:blipFill>
                    <a:blip r:embed="rId48">
                      <a:extLst>
                        <a:ext uri="{28A0092B-C50C-407E-A947-70E740481C1C}">
                          <a14:useLocalDpi xmlns:a14="http://schemas.microsoft.com/office/drawing/2010/main" val="0"/>
                        </a:ext>
                      </a:extLst>
                    </a:blip>
                    <a:stretch>
                      <a:fillRect/>
                    </a:stretch>
                  </pic:blipFill>
                  <pic:spPr>
                    <a:xfrm>
                      <a:off x="0" y="0"/>
                      <a:ext cx="830580" cy="266700"/>
                    </a:xfrm>
                    <a:prstGeom prst="rect">
                      <a:avLst/>
                    </a:prstGeom>
                  </pic:spPr>
                </pic:pic>
              </a:graphicData>
            </a:graphic>
          </wp:anchor>
        </w:drawing>
      </w:r>
      <w:r w:rsidR="0094281A" w:rsidRPr="008F1515">
        <w:rPr>
          <w:rFonts w:hint="cs"/>
          <w:sz w:val="22"/>
          <w:szCs w:val="22"/>
          <w:rtl/>
          <w:lang w:bidi="fa-IR"/>
        </w:rPr>
        <w:t xml:space="preserve">علامت </w:t>
      </w:r>
      <w:r w:rsidR="0094281A" w:rsidRPr="008F1515">
        <w:rPr>
          <w:noProof/>
          <w:sz w:val="22"/>
          <w:szCs w:val="22"/>
          <w:rtl/>
          <w:lang w:bidi="fa-IR"/>
        </w:rPr>
        <w:drawing>
          <wp:inline distT="0" distB="0" distL="0" distR="0">
            <wp:extent cx="200660" cy="200660"/>
            <wp:effectExtent l="0" t="0" r="889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hrink.png"/>
                    <pic:cNvPicPr/>
                  </pic:nvPicPr>
                  <pic:blipFill>
                    <a:blip r:embed="rId50">
                      <a:extLst>
                        <a:ext uri="{28A0092B-C50C-407E-A947-70E740481C1C}">
                          <a14:useLocalDpi xmlns:a14="http://schemas.microsoft.com/office/drawing/2010/main" val="0"/>
                        </a:ext>
                      </a:extLst>
                    </a:blip>
                    <a:stretch>
                      <a:fillRect/>
                    </a:stretch>
                  </pic:blipFill>
                  <pic:spPr>
                    <a:xfrm>
                      <a:off x="0" y="0"/>
                      <a:ext cx="201766" cy="201766"/>
                    </a:xfrm>
                    <a:prstGeom prst="rect">
                      <a:avLst/>
                    </a:prstGeom>
                  </pic:spPr>
                </pic:pic>
              </a:graphicData>
            </a:graphic>
          </wp:inline>
        </w:drawing>
      </w:r>
      <w:r w:rsidR="0094281A" w:rsidRPr="008F1515">
        <w:rPr>
          <w:rFonts w:hint="cs"/>
          <w:sz w:val="22"/>
          <w:szCs w:val="22"/>
          <w:rtl/>
          <w:lang w:bidi="fa-IR"/>
        </w:rPr>
        <w:t xml:space="preserve">  یا </w:t>
      </w:r>
      <w:r w:rsidR="0094281A" w:rsidRPr="008F1515">
        <w:rPr>
          <w:sz w:val="22"/>
          <w:szCs w:val="22"/>
          <w:lang w:bidi="fa-IR"/>
        </w:rPr>
        <w:t>Shrink</w:t>
      </w:r>
      <w:r w:rsidR="0094281A" w:rsidRPr="008F1515">
        <w:rPr>
          <w:rFonts w:hint="cs"/>
          <w:sz w:val="22"/>
          <w:szCs w:val="22"/>
          <w:rtl/>
          <w:lang w:bidi="fa-IR"/>
        </w:rPr>
        <w:t xml:space="preserve"> برای کوچک کردن سایز یک </w:t>
      </w:r>
      <w:r w:rsidR="0094281A" w:rsidRPr="008F1515">
        <w:rPr>
          <w:sz w:val="22"/>
          <w:szCs w:val="22"/>
          <w:lang w:bidi="fa-IR"/>
        </w:rPr>
        <w:t>Sprite</w:t>
      </w:r>
      <w:r w:rsidR="0094281A" w:rsidRPr="008F1515">
        <w:rPr>
          <w:rFonts w:hint="cs"/>
          <w:sz w:val="22"/>
          <w:szCs w:val="22"/>
          <w:rtl/>
          <w:lang w:bidi="fa-IR"/>
        </w:rPr>
        <w:t xml:space="preserve"> بکار می رود که با بلاک و تغییر عدد </w:t>
      </w:r>
      <w:r w:rsidR="0094281A" w:rsidRPr="008F1515">
        <w:rPr>
          <w:sz w:val="22"/>
          <w:szCs w:val="22"/>
          <w:lang w:bidi="fa-IR"/>
        </w:rPr>
        <w:t xml:space="preserve">10 </w:t>
      </w:r>
      <w:r w:rsidR="0094281A" w:rsidRPr="008F1515">
        <w:rPr>
          <w:rFonts w:hint="cs"/>
          <w:sz w:val="22"/>
          <w:szCs w:val="22"/>
          <w:rtl/>
          <w:lang w:bidi="fa-IR"/>
        </w:rPr>
        <w:t xml:space="preserve"> به </w:t>
      </w:r>
      <w:r w:rsidR="0094281A" w:rsidRPr="008F1515">
        <w:rPr>
          <w:sz w:val="22"/>
          <w:szCs w:val="22"/>
          <w:lang w:bidi="fa-IR"/>
        </w:rPr>
        <w:t xml:space="preserve">-10 </w:t>
      </w:r>
      <w:r w:rsidR="0094281A" w:rsidRPr="008F1515">
        <w:rPr>
          <w:rFonts w:hint="cs"/>
          <w:sz w:val="22"/>
          <w:szCs w:val="22"/>
          <w:rtl/>
          <w:lang w:bidi="fa-IR"/>
        </w:rPr>
        <w:t xml:space="preserve"> قابل انجام است.</w:t>
      </w:r>
    </w:p>
    <w:p w:rsidR="00892A2A" w:rsidRPr="008F1515" w:rsidRDefault="00CE10BE" w:rsidP="008F1515">
      <w:pPr>
        <w:ind w:left="706" w:firstLine="312"/>
        <w:rPr>
          <w:sz w:val="22"/>
          <w:szCs w:val="22"/>
          <w:rtl/>
          <w:lang w:bidi="fa-IR"/>
        </w:rPr>
      </w:pPr>
      <w:r w:rsidRPr="008F1515">
        <w:rPr>
          <w:noProof/>
          <w:sz w:val="22"/>
          <w:szCs w:val="22"/>
          <w:lang w:bidi="fa-IR"/>
        </w:rPr>
        <w:drawing>
          <wp:anchor distT="0" distB="0" distL="114300" distR="114300" simplePos="0" relativeHeight="251839488" behindDoc="1" locked="0" layoutInCell="1" allowOverlap="1">
            <wp:simplePos x="0" y="0"/>
            <wp:positionH relativeFrom="column">
              <wp:posOffset>2307170</wp:posOffset>
            </wp:positionH>
            <wp:positionV relativeFrom="page">
              <wp:posOffset>4902755</wp:posOffset>
            </wp:positionV>
            <wp:extent cx="222885" cy="222885"/>
            <wp:effectExtent l="0" t="0" r="5715" b="5715"/>
            <wp:wrapTight wrapText="bothSides">
              <wp:wrapPolygon edited="0">
                <wp:start x="0" y="0"/>
                <wp:lineTo x="0" y="20308"/>
                <wp:lineTo x="20308" y="20308"/>
                <wp:lineTo x="20308"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questionmark.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2885" cy="222885"/>
                    </a:xfrm>
                    <a:prstGeom prst="rect">
                      <a:avLst/>
                    </a:prstGeom>
                  </pic:spPr>
                </pic:pic>
              </a:graphicData>
            </a:graphic>
            <wp14:sizeRelH relativeFrom="margin">
              <wp14:pctWidth>0</wp14:pctWidth>
            </wp14:sizeRelH>
            <wp14:sizeRelV relativeFrom="margin">
              <wp14:pctHeight>0</wp14:pctHeight>
            </wp14:sizeRelV>
          </wp:anchor>
        </w:drawing>
      </w:r>
      <w:r w:rsidR="0094281A" w:rsidRPr="008F1515">
        <w:rPr>
          <w:rFonts w:hint="cs"/>
          <w:sz w:val="22"/>
          <w:szCs w:val="22"/>
          <w:rtl/>
          <w:lang w:bidi="fa-IR"/>
        </w:rPr>
        <w:t xml:space="preserve">علامت </w:t>
      </w:r>
      <w:r w:rsidR="0094281A" w:rsidRPr="008F1515">
        <w:rPr>
          <w:noProof/>
          <w:sz w:val="22"/>
          <w:szCs w:val="22"/>
          <w:lang w:bidi="fa-IR"/>
        </w:rPr>
        <w:drawing>
          <wp:inline distT="0" distB="0" distL="0" distR="0">
            <wp:extent cx="192892" cy="21805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help.png"/>
                    <pic:cNvPicPr/>
                  </pic:nvPicPr>
                  <pic:blipFill>
                    <a:blip r:embed="rId52">
                      <a:extLst>
                        <a:ext uri="{28A0092B-C50C-407E-A947-70E740481C1C}">
                          <a14:useLocalDpi xmlns:a14="http://schemas.microsoft.com/office/drawing/2010/main" val="0"/>
                        </a:ext>
                      </a:extLst>
                    </a:blip>
                    <a:stretch>
                      <a:fillRect/>
                    </a:stretch>
                  </pic:blipFill>
                  <pic:spPr>
                    <a:xfrm>
                      <a:off x="0" y="0"/>
                      <a:ext cx="198572" cy="224474"/>
                    </a:xfrm>
                    <a:prstGeom prst="rect">
                      <a:avLst/>
                    </a:prstGeom>
                  </pic:spPr>
                </pic:pic>
              </a:graphicData>
            </a:graphic>
          </wp:inline>
        </w:drawing>
      </w:r>
      <w:r w:rsidR="0094281A" w:rsidRPr="008F1515">
        <w:rPr>
          <w:rFonts w:hint="cs"/>
          <w:sz w:val="22"/>
          <w:szCs w:val="22"/>
          <w:rtl/>
          <w:lang w:bidi="fa-IR"/>
        </w:rPr>
        <w:t xml:space="preserve"> یا </w:t>
      </w:r>
      <w:r w:rsidR="0094281A" w:rsidRPr="008F1515">
        <w:rPr>
          <w:sz w:val="22"/>
          <w:szCs w:val="22"/>
          <w:lang w:bidi="fa-IR"/>
        </w:rPr>
        <w:t>Help</w:t>
      </w:r>
      <w:r w:rsidR="0094281A" w:rsidRPr="008F1515">
        <w:rPr>
          <w:rFonts w:hint="cs"/>
          <w:sz w:val="22"/>
          <w:szCs w:val="22"/>
          <w:rtl/>
          <w:lang w:bidi="fa-IR"/>
        </w:rPr>
        <w:t xml:space="preserve"> . با کلیک کردن روی این علامت نشانگر ماوس به شکل  در می آید و حال روی هر بلاکی که کلیک نمایید، توضیحات مختصری درباره آن بلاک در سمت راست صفحه نشان داده می شود.</w:t>
      </w:r>
    </w:p>
    <w:p w:rsidR="00892A2A" w:rsidRDefault="00CE10BE" w:rsidP="00892A2A">
      <w:pPr>
        <w:ind w:left="536"/>
        <w:rPr>
          <w:rtl/>
          <w:lang w:bidi="fa-IR"/>
        </w:rPr>
      </w:pPr>
      <w:r w:rsidRPr="008F1515">
        <w:rPr>
          <w:noProof/>
          <w:sz w:val="18"/>
          <w:szCs w:val="22"/>
          <w:rtl/>
          <w:lang w:bidi="fa-IR"/>
        </w:rPr>
        <w:drawing>
          <wp:anchor distT="0" distB="0" distL="114300" distR="114300" simplePos="0" relativeHeight="251840512" behindDoc="1" locked="0" layoutInCell="1" allowOverlap="1">
            <wp:simplePos x="0" y="0"/>
            <wp:positionH relativeFrom="margin">
              <wp:posOffset>1698280</wp:posOffset>
            </wp:positionH>
            <wp:positionV relativeFrom="page">
              <wp:posOffset>5343940</wp:posOffset>
            </wp:positionV>
            <wp:extent cx="3563620" cy="681990"/>
            <wp:effectExtent l="0" t="0" r="0" b="3810"/>
            <wp:wrapTight wrapText="bothSides">
              <wp:wrapPolygon edited="0">
                <wp:start x="0" y="0"/>
                <wp:lineTo x="0" y="21117"/>
                <wp:lineTo x="21477" y="21117"/>
                <wp:lineTo x="21477"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12.png"/>
                    <pic:cNvPicPr/>
                  </pic:nvPicPr>
                  <pic:blipFill>
                    <a:blip r:embed="rId53">
                      <a:extLst>
                        <a:ext uri="{28A0092B-C50C-407E-A947-70E740481C1C}">
                          <a14:useLocalDpi xmlns:a14="http://schemas.microsoft.com/office/drawing/2010/main" val="0"/>
                        </a:ext>
                      </a:extLst>
                    </a:blip>
                    <a:stretch>
                      <a:fillRect/>
                    </a:stretch>
                  </pic:blipFill>
                  <pic:spPr>
                    <a:xfrm>
                      <a:off x="0" y="0"/>
                      <a:ext cx="3563620" cy="681990"/>
                    </a:xfrm>
                    <a:prstGeom prst="rect">
                      <a:avLst/>
                    </a:prstGeom>
                  </pic:spPr>
                </pic:pic>
              </a:graphicData>
            </a:graphic>
            <wp14:sizeRelH relativeFrom="margin">
              <wp14:pctWidth>0</wp14:pctWidth>
            </wp14:sizeRelH>
            <wp14:sizeRelV relativeFrom="margin">
              <wp14:pctHeight>0</wp14:pctHeight>
            </wp14:sizeRelV>
          </wp:anchor>
        </w:drawing>
      </w:r>
    </w:p>
    <w:p w:rsidR="00892A2A" w:rsidRDefault="00892A2A" w:rsidP="0094707C">
      <w:pPr>
        <w:ind w:left="536"/>
        <w:rPr>
          <w:rtl/>
          <w:lang w:bidi="fa-IR"/>
        </w:rPr>
      </w:pPr>
    </w:p>
    <w:p w:rsidR="00CE10BE" w:rsidRDefault="00CE10BE" w:rsidP="00892A2A">
      <w:pPr>
        <w:ind w:left="536"/>
        <w:rPr>
          <w:sz w:val="22"/>
          <w:szCs w:val="22"/>
          <w:rtl/>
          <w:lang w:bidi="fa-IR"/>
        </w:rPr>
      </w:pPr>
    </w:p>
    <w:p w:rsidR="00CE10BE" w:rsidRDefault="00CE10BE" w:rsidP="00892A2A">
      <w:pPr>
        <w:ind w:left="536"/>
        <w:rPr>
          <w:sz w:val="22"/>
          <w:szCs w:val="22"/>
          <w:rtl/>
          <w:lang w:bidi="fa-IR"/>
        </w:rPr>
      </w:pPr>
    </w:p>
    <w:p w:rsidR="00CE10BE" w:rsidRDefault="00CE10BE" w:rsidP="00892A2A">
      <w:pPr>
        <w:ind w:left="536"/>
        <w:rPr>
          <w:sz w:val="22"/>
          <w:szCs w:val="22"/>
          <w:rtl/>
          <w:lang w:bidi="fa-IR"/>
        </w:rPr>
      </w:pPr>
    </w:p>
    <w:p w:rsidR="00CE10BE" w:rsidRDefault="00CE10BE" w:rsidP="00892A2A">
      <w:pPr>
        <w:ind w:left="536"/>
        <w:rPr>
          <w:sz w:val="22"/>
          <w:szCs w:val="22"/>
          <w:rtl/>
          <w:lang w:bidi="fa-IR"/>
        </w:rPr>
      </w:pPr>
      <w:r>
        <w:rPr>
          <w:noProof/>
          <w:sz w:val="20"/>
          <w:rtl/>
          <w:lang w:bidi="fa-IR"/>
        </w:rPr>
        <mc:AlternateContent>
          <mc:Choice Requires="wps">
            <w:drawing>
              <wp:anchor distT="0" distB="0" distL="114300" distR="114300" simplePos="0" relativeHeight="251843584" behindDoc="1" locked="0" layoutInCell="1" allowOverlap="1" wp14:anchorId="5247E1C7" wp14:editId="2AAD6B15">
                <wp:simplePos x="0" y="0"/>
                <wp:positionH relativeFrom="margin">
                  <wp:posOffset>4380230</wp:posOffset>
                </wp:positionH>
                <wp:positionV relativeFrom="page">
                  <wp:posOffset>6341745</wp:posOffset>
                </wp:positionV>
                <wp:extent cx="1854200" cy="401955"/>
                <wp:effectExtent l="0" t="0" r="12700" b="17145"/>
                <wp:wrapTight wrapText="bothSides">
                  <wp:wrapPolygon edited="0">
                    <wp:start x="0" y="0"/>
                    <wp:lineTo x="0" y="21498"/>
                    <wp:lineTo x="21526" y="21498"/>
                    <wp:lineTo x="21526" y="0"/>
                    <wp:lineTo x="0" y="0"/>
                  </wp:wrapPolygon>
                </wp:wrapTight>
                <wp:docPr id="239" name="Rounded Rectangle 239"/>
                <wp:cNvGraphicFramePr/>
                <a:graphic xmlns:a="http://schemas.openxmlformats.org/drawingml/2006/main">
                  <a:graphicData uri="http://schemas.microsoft.com/office/word/2010/wordprocessingShape">
                    <wps:wsp>
                      <wps:cNvSpPr/>
                      <wps:spPr>
                        <a:xfrm>
                          <a:off x="0" y="0"/>
                          <a:ext cx="1854200" cy="4019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2CFA" w:rsidRPr="0036564D" w:rsidRDefault="00812CFA" w:rsidP="0036564D">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564D">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وارد کردن </w:t>
                            </w:r>
                            <w:r w:rsidRPr="0036564D">
                              <w:rPr>
                                <w:color w:val="000000" w:themeColor="text1"/>
                                <w:sz w:val="22"/>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Sprite </w:t>
                            </w:r>
                            <w:r w:rsidRPr="0036564D">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های دیگر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7E1C7" id="Rounded Rectangle 239" o:spid="_x0000_s1034" style="position:absolute;left:0;text-align:left;margin-left:344.9pt;margin-top:499.35pt;width:146pt;height:31.65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" fillcolor="#4f81bd [3204]" strokecolor="#243f60 [1604]" strokeweight="2pt">
                <v:textbox>
                  <w:txbxContent>
                    <w:p w:rsidR="00812CFA" w:rsidRPr="0036564D" w:rsidRDefault="00812CFA" w:rsidP="0036564D">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564D">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وارد کردن </w:t>
                      </w:r>
                      <w:r w:rsidRPr="0036564D">
                        <w:rPr>
                          <w:color w:val="000000" w:themeColor="text1"/>
                          <w:sz w:val="22"/>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Sprite </w:t>
                      </w:r>
                      <w:r w:rsidRPr="0036564D">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های دیگر</w:t>
                      </w:r>
                    </w:p>
                  </w:txbxContent>
                </v:textbox>
                <w10:wrap type="tight" anchorx="margin" anchory="page"/>
              </v:roundrect>
            </w:pict>
          </mc:Fallback>
        </mc:AlternateContent>
      </w:r>
    </w:p>
    <w:p w:rsidR="00CE10BE" w:rsidRDefault="00CE10BE" w:rsidP="00892A2A">
      <w:pPr>
        <w:ind w:left="536"/>
        <w:rPr>
          <w:sz w:val="22"/>
          <w:szCs w:val="22"/>
          <w:rtl/>
          <w:lang w:bidi="fa-IR"/>
        </w:rPr>
      </w:pPr>
    </w:p>
    <w:p w:rsidR="00892A2A" w:rsidRPr="008F1515" w:rsidRDefault="0036564D" w:rsidP="00892A2A">
      <w:pPr>
        <w:ind w:left="536"/>
        <w:rPr>
          <w:sz w:val="22"/>
          <w:szCs w:val="22"/>
          <w:rtl/>
          <w:lang w:bidi="fa-IR"/>
        </w:rPr>
      </w:pPr>
      <w:r w:rsidRPr="008F1515">
        <w:rPr>
          <w:rFonts w:hint="cs"/>
          <w:sz w:val="22"/>
          <w:szCs w:val="22"/>
          <w:rtl/>
          <w:lang w:bidi="fa-IR"/>
        </w:rPr>
        <w:t xml:space="preserve">برای ساختن یک بازی یا یک انیمیشن به </w:t>
      </w:r>
      <w:r w:rsidRPr="008F1515">
        <w:rPr>
          <w:sz w:val="22"/>
          <w:szCs w:val="22"/>
          <w:lang w:bidi="fa-IR"/>
        </w:rPr>
        <w:t xml:space="preserve">Sprite </w:t>
      </w:r>
      <w:r w:rsidRPr="008F1515">
        <w:rPr>
          <w:rFonts w:hint="cs"/>
          <w:sz w:val="22"/>
          <w:szCs w:val="22"/>
          <w:rtl/>
          <w:lang w:bidi="fa-IR"/>
        </w:rPr>
        <w:t xml:space="preserve"> های مختلفی در صفحه نمایش نیاز داریم. برای وارد کردن </w:t>
      </w:r>
      <w:r w:rsidRPr="008F1515">
        <w:rPr>
          <w:sz w:val="22"/>
          <w:szCs w:val="22"/>
          <w:lang w:bidi="fa-IR"/>
        </w:rPr>
        <w:t xml:space="preserve">Sprite </w:t>
      </w:r>
      <w:r w:rsidRPr="008F1515">
        <w:rPr>
          <w:rFonts w:hint="cs"/>
          <w:sz w:val="22"/>
          <w:szCs w:val="22"/>
          <w:rtl/>
          <w:lang w:bidi="fa-IR"/>
        </w:rPr>
        <w:t xml:space="preserve"> چندین راه مختلف وجود دارد.</w:t>
      </w:r>
    </w:p>
    <w:p w:rsidR="0036564D" w:rsidRPr="00CE10BE" w:rsidRDefault="0036564D" w:rsidP="0036564D">
      <w:pPr>
        <w:pStyle w:val="ListParagraph"/>
        <w:numPr>
          <w:ilvl w:val="0"/>
          <w:numId w:val="18"/>
        </w:numPr>
        <w:rPr>
          <w:b/>
          <w:bCs/>
          <w:sz w:val="18"/>
          <w:szCs w:val="22"/>
          <w:lang w:bidi="fa-IR"/>
        </w:rPr>
      </w:pPr>
      <w:r w:rsidRPr="00CE10BE">
        <w:rPr>
          <w:rFonts w:hint="cs"/>
          <w:b/>
          <w:bCs/>
          <w:sz w:val="18"/>
          <w:szCs w:val="22"/>
          <w:rtl/>
          <w:lang w:bidi="fa-IR"/>
        </w:rPr>
        <w:t xml:space="preserve">استفاده کردن از کتابخانه یا </w:t>
      </w:r>
      <w:r w:rsidRPr="00CE10BE">
        <w:rPr>
          <w:b/>
          <w:bCs/>
          <w:sz w:val="18"/>
          <w:szCs w:val="22"/>
          <w:lang w:bidi="fa-IR"/>
        </w:rPr>
        <w:t xml:space="preserve">Library </w:t>
      </w:r>
      <w:r w:rsidRPr="00CE10BE">
        <w:rPr>
          <w:rFonts w:hint="cs"/>
          <w:b/>
          <w:bCs/>
          <w:sz w:val="18"/>
          <w:szCs w:val="22"/>
          <w:rtl/>
          <w:lang w:bidi="fa-IR"/>
        </w:rPr>
        <w:t xml:space="preserve"> خود اسکرچ</w:t>
      </w:r>
      <w:r w:rsidRPr="00CE10BE">
        <w:rPr>
          <w:b/>
          <w:bCs/>
          <w:sz w:val="18"/>
          <w:szCs w:val="22"/>
          <w:lang w:bidi="fa-IR"/>
        </w:rPr>
        <w:t xml:space="preserve"> </w:t>
      </w:r>
    </w:p>
    <w:p w:rsidR="0094707C" w:rsidRPr="0094707C" w:rsidRDefault="00CE10BE" w:rsidP="0094707C">
      <w:pPr>
        <w:ind w:left="1256"/>
        <w:rPr>
          <w:sz w:val="20"/>
          <w:rtl/>
          <w:lang w:bidi="fa-IR"/>
        </w:rPr>
      </w:pPr>
      <w:r w:rsidRPr="00CE10BE">
        <w:rPr>
          <w:rFonts w:hint="cs"/>
          <w:noProof/>
          <w:sz w:val="24"/>
          <w:szCs w:val="24"/>
          <w:rtl/>
          <w:lang w:bidi="fa-IR"/>
        </w:rPr>
        <w:drawing>
          <wp:anchor distT="0" distB="0" distL="114300" distR="114300" simplePos="0" relativeHeight="251929600" behindDoc="1" locked="0" layoutInCell="1" allowOverlap="1">
            <wp:simplePos x="0" y="0"/>
            <wp:positionH relativeFrom="column">
              <wp:posOffset>4839160</wp:posOffset>
            </wp:positionH>
            <wp:positionV relativeFrom="page">
              <wp:posOffset>7797395</wp:posOffset>
            </wp:positionV>
            <wp:extent cx="219075" cy="24765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ewspritelibrary.png"/>
                    <pic:cNvPicPr/>
                  </pic:nvPicPr>
                  <pic:blipFill>
                    <a:blip r:embed="rId54">
                      <a:extLst>
                        <a:ext uri="{28A0092B-C50C-407E-A947-70E740481C1C}">
                          <a14:useLocalDpi xmlns:a14="http://schemas.microsoft.com/office/drawing/2010/main" val="0"/>
                        </a:ext>
                      </a:extLst>
                    </a:blip>
                    <a:stretch>
                      <a:fillRect/>
                    </a:stretch>
                  </pic:blipFill>
                  <pic:spPr>
                    <a:xfrm>
                      <a:off x="0" y="0"/>
                      <a:ext cx="219075" cy="247650"/>
                    </a:xfrm>
                    <a:prstGeom prst="rect">
                      <a:avLst/>
                    </a:prstGeom>
                  </pic:spPr>
                </pic:pic>
              </a:graphicData>
            </a:graphic>
          </wp:anchor>
        </w:drawing>
      </w:r>
      <w:r w:rsidRPr="00CE10BE">
        <w:rPr>
          <w:rFonts w:hint="cs"/>
          <w:noProof/>
          <w:sz w:val="24"/>
          <w:szCs w:val="24"/>
          <w:rtl/>
          <w:lang w:bidi="fa-IR"/>
        </w:rPr>
        <w:drawing>
          <wp:anchor distT="0" distB="0" distL="114300" distR="114300" simplePos="0" relativeHeight="251927552" behindDoc="1" locked="0" layoutInCell="1" allowOverlap="1" wp14:anchorId="2D81EB85" wp14:editId="6C351193">
            <wp:simplePos x="0" y="0"/>
            <wp:positionH relativeFrom="margin">
              <wp:posOffset>-635</wp:posOffset>
            </wp:positionH>
            <wp:positionV relativeFrom="page">
              <wp:posOffset>8301640</wp:posOffset>
            </wp:positionV>
            <wp:extent cx="1871980" cy="1727835"/>
            <wp:effectExtent l="0" t="0" r="0" b="5715"/>
            <wp:wrapTight wrapText="bothSides">
              <wp:wrapPolygon edited="0">
                <wp:start x="0" y="0"/>
                <wp:lineTo x="0" y="21433"/>
                <wp:lineTo x="21322" y="21433"/>
                <wp:lineTo x="21322"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13-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1980" cy="1727835"/>
                    </a:xfrm>
                    <a:prstGeom prst="rect">
                      <a:avLst/>
                    </a:prstGeom>
                  </pic:spPr>
                </pic:pic>
              </a:graphicData>
            </a:graphic>
            <wp14:sizeRelH relativeFrom="margin">
              <wp14:pctWidth>0</wp14:pctWidth>
            </wp14:sizeRelH>
            <wp14:sizeRelV relativeFrom="margin">
              <wp14:pctHeight>0</wp14:pctHeight>
            </wp14:sizeRelV>
          </wp:anchor>
        </w:drawing>
      </w:r>
      <w:r w:rsidRPr="00CE10BE">
        <w:rPr>
          <w:noProof/>
          <w:sz w:val="24"/>
          <w:szCs w:val="24"/>
          <w:rtl/>
          <w:lang w:bidi="fa-IR"/>
        </w:rPr>
        <w:drawing>
          <wp:anchor distT="0" distB="0" distL="114300" distR="114300" simplePos="0" relativeHeight="251928576" behindDoc="1" locked="0" layoutInCell="1" allowOverlap="1" wp14:anchorId="5FD7CC19" wp14:editId="74BDB97D">
            <wp:simplePos x="0" y="0"/>
            <wp:positionH relativeFrom="page">
              <wp:posOffset>2555055</wp:posOffset>
            </wp:positionH>
            <wp:positionV relativeFrom="margin">
              <wp:posOffset>7711080</wp:posOffset>
            </wp:positionV>
            <wp:extent cx="4695825" cy="1727835"/>
            <wp:effectExtent l="0" t="0" r="9525" b="5715"/>
            <wp:wrapTight wrapText="bothSides">
              <wp:wrapPolygon edited="0">
                <wp:start x="0" y="0"/>
                <wp:lineTo x="0" y="21433"/>
                <wp:lineTo x="21556" y="21433"/>
                <wp:lineTo x="21556"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13-2.png"/>
                    <pic:cNvPicPr/>
                  </pic:nvPicPr>
                  <pic:blipFill>
                    <a:blip r:embed="rId56">
                      <a:extLst>
                        <a:ext uri="{28A0092B-C50C-407E-A947-70E740481C1C}">
                          <a14:useLocalDpi xmlns:a14="http://schemas.microsoft.com/office/drawing/2010/main" val="0"/>
                        </a:ext>
                      </a:extLst>
                    </a:blip>
                    <a:stretch>
                      <a:fillRect/>
                    </a:stretch>
                  </pic:blipFill>
                  <pic:spPr>
                    <a:xfrm>
                      <a:off x="0" y="0"/>
                      <a:ext cx="4695825" cy="1727835"/>
                    </a:xfrm>
                    <a:prstGeom prst="rect">
                      <a:avLst/>
                    </a:prstGeom>
                  </pic:spPr>
                </pic:pic>
              </a:graphicData>
            </a:graphic>
            <wp14:sizeRelH relativeFrom="margin">
              <wp14:pctWidth>0</wp14:pctWidth>
            </wp14:sizeRelH>
            <wp14:sizeRelV relativeFrom="margin">
              <wp14:pctHeight>0</wp14:pctHeight>
            </wp14:sizeRelV>
          </wp:anchor>
        </w:drawing>
      </w:r>
      <w:r w:rsidR="0036564D" w:rsidRPr="00CE10BE">
        <w:rPr>
          <w:rFonts w:hint="cs"/>
          <w:sz w:val="24"/>
          <w:szCs w:val="24"/>
          <w:rtl/>
          <w:lang w:bidi="fa-IR"/>
        </w:rPr>
        <w:t xml:space="preserve">سازندگان محیط برنامه نویسی اسکرچ، عکس های مختلفی را در کتابخانه اسکرچ قرار داده اند که شما بتوانید با استفاده از آن ها بازی یا کارتون های زیبا و مهیج بسازید. برای استفاده کردن از این کتابخانه کافیست از قسمت </w:t>
      </w:r>
      <w:r w:rsidR="0036564D" w:rsidRPr="00CE10BE">
        <w:rPr>
          <w:sz w:val="24"/>
          <w:szCs w:val="24"/>
          <w:lang w:bidi="fa-IR"/>
        </w:rPr>
        <w:t>Sprites</w:t>
      </w:r>
      <w:r w:rsidR="0036564D" w:rsidRPr="00CE10BE">
        <w:rPr>
          <w:rFonts w:hint="cs"/>
          <w:sz w:val="24"/>
          <w:szCs w:val="24"/>
          <w:rtl/>
          <w:lang w:bidi="fa-IR"/>
        </w:rPr>
        <w:t xml:space="preserve"> و با کلیک کردن روی علامت</w:t>
      </w:r>
      <w:r w:rsidR="0094707C" w:rsidRPr="00CE10BE">
        <w:rPr>
          <w:rFonts w:hint="cs"/>
          <w:sz w:val="24"/>
          <w:szCs w:val="24"/>
          <w:rtl/>
          <w:lang w:bidi="fa-IR"/>
        </w:rPr>
        <w:t xml:space="preserve">       در قس</w:t>
      </w:r>
      <w:r w:rsidR="0036564D" w:rsidRPr="00CE10BE">
        <w:rPr>
          <w:rFonts w:hint="cs"/>
          <w:sz w:val="24"/>
          <w:szCs w:val="24"/>
          <w:rtl/>
          <w:lang w:bidi="fa-IR"/>
        </w:rPr>
        <w:t xml:space="preserve">مت  </w:t>
      </w:r>
      <w:r w:rsidR="0036564D" w:rsidRPr="00CE10BE">
        <w:rPr>
          <w:sz w:val="24"/>
          <w:szCs w:val="24"/>
          <w:lang w:bidi="fa-IR"/>
        </w:rPr>
        <w:t>New Sprites</w:t>
      </w:r>
      <w:r w:rsidR="0036564D" w:rsidRPr="00CE10BE">
        <w:rPr>
          <w:rFonts w:hint="cs"/>
          <w:sz w:val="24"/>
          <w:szCs w:val="24"/>
          <w:rtl/>
          <w:lang w:bidi="fa-IR"/>
        </w:rPr>
        <w:t xml:space="preserve"> وارد کتابخانه شوید. </w:t>
      </w:r>
      <w:r w:rsidR="0094707C" w:rsidRPr="00CE10BE">
        <w:rPr>
          <w:rFonts w:hint="cs"/>
          <w:sz w:val="24"/>
          <w:szCs w:val="24"/>
          <w:rtl/>
          <w:lang w:bidi="fa-IR"/>
        </w:rPr>
        <w:t xml:space="preserve">همانطور که می بینید در اینجا تعداد زیادی </w:t>
      </w:r>
      <w:r w:rsidR="0094707C" w:rsidRPr="00CE10BE">
        <w:rPr>
          <w:sz w:val="24"/>
          <w:szCs w:val="24"/>
          <w:lang w:bidi="fa-IR"/>
        </w:rPr>
        <w:t xml:space="preserve">Sprite </w:t>
      </w:r>
      <w:r w:rsidR="0094707C" w:rsidRPr="00CE10BE">
        <w:rPr>
          <w:rFonts w:hint="cs"/>
          <w:sz w:val="24"/>
          <w:szCs w:val="24"/>
          <w:rtl/>
          <w:lang w:bidi="fa-IR"/>
        </w:rPr>
        <w:t xml:space="preserve"> از پیش آماده شده وجود دارد که می توانید از آن ها استفاده کنید</w:t>
      </w:r>
      <w:r w:rsidR="0094707C" w:rsidRPr="0094707C">
        <w:rPr>
          <w:rFonts w:hint="cs"/>
          <w:sz w:val="20"/>
          <w:rtl/>
          <w:lang w:bidi="fa-IR"/>
        </w:rPr>
        <w:t>.</w:t>
      </w:r>
    </w:p>
    <w:p w:rsidR="00CE10BE" w:rsidRPr="00CE10BE" w:rsidRDefault="00CE10BE" w:rsidP="00CE10BE">
      <w:pPr>
        <w:rPr>
          <w:b/>
          <w:bCs/>
          <w:lang w:bidi="fa-IR"/>
        </w:rPr>
      </w:pPr>
    </w:p>
    <w:p w:rsidR="00745753" w:rsidRPr="00CE10BE" w:rsidRDefault="00745753" w:rsidP="00745753">
      <w:pPr>
        <w:pStyle w:val="ListParagraph"/>
        <w:numPr>
          <w:ilvl w:val="0"/>
          <w:numId w:val="18"/>
        </w:numPr>
        <w:rPr>
          <w:b/>
          <w:bCs/>
          <w:sz w:val="20"/>
          <w:szCs w:val="24"/>
          <w:lang w:bidi="fa-IR"/>
        </w:rPr>
      </w:pPr>
      <w:proofErr w:type="gramStart"/>
      <w:r w:rsidRPr="00CE10BE">
        <w:rPr>
          <w:b/>
          <w:bCs/>
          <w:sz w:val="20"/>
          <w:szCs w:val="24"/>
          <w:lang w:bidi="fa-IR"/>
        </w:rPr>
        <w:t xml:space="preserve">Sprite </w:t>
      </w:r>
      <w:r w:rsidRPr="00CE10BE">
        <w:rPr>
          <w:rFonts w:hint="cs"/>
          <w:b/>
          <w:bCs/>
          <w:sz w:val="20"/>
          <w:szCs w:val="24"/>
          <w:rtl/>
          <w:lang w:bidi="fa-IR"/>
        </w:rPr>
        <w:t xml:space="preserve"> خودتان</w:t>
      </w:r>
      <w:proofErr w:type="gramEnd"/>
      <w:r w:rsidRPr="00CE10BE">
        <w:rPr>
          <w:rFonts w:hint="cs"/>
          <w:b/>
          <w:bCs/>
          <w:sz w:val="20"/>
          <w:szCs w:val="24"/>
          <w:rtl/>
          <w:lang w:bidi="fa-IR"/>
        </w:rPr>
        <w:t xml:space="preserve"> را بسازید!</w:t>
      </w:r>
    </w:p>
    <w:p w:rsidR="00745753" w:rsidRPr="00CE10BE" w:rsidRDefault="00CE10BE" w:rsidP="00745753">
      <w:pPr>
        <w:pStyle w:val="ListParagraph"/>
        <w:ind w:left="1256"/>
        <w:rPr>
          <w:sz w:val="20"/>
          <w:szCs w:val="24"/>
          <w:rtl/>
          <w:lang w:bidi="fa-IR"/>
        </w:rPr>
      </w:pPr>
      <w:r>
        <w:rPr>
          <w:noProof/>
          <w:rtl/>
          <w:lang w:bidi="fa-IR"/>
        </w:rPr>
        <w:drawing>
          <wp:anchor distT="0" distB="0" distL="114300" distR="114300" simplePos="0" relativeHeight="251849728" behindDoc="1" locked="0" layoutInCell="1" allowOverlap="1">
            <wp:simplePos x="0" y="0"/>
            <wp:positionH relativeFrom="column">
              <wp:posOffset>3514080</wp:posOffset>
            </wp:positionH>
            <wp:positionV relativeFrom="page">
              <wp:posOffset>1792490</wp:posOffset>
            </wp:positionV>
            <wp:extent cx="2863215" cy="1158875"/>
            <wp:effectExtent l="0" t="0" r="0" b="3175"/>
            <wp:wrapTight wrapText="bothSides">
              <wp:wrapPolygon edited="0">
                <wp:start x="0" y="0"/>
                <wp:lineTo x="0" y="21304"/>
                <wp:lineTo x="21413" y="21304"/>
                <wp:lineTo x="21413"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aintsrite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63215" cy="1158875"/>
                    </a:xfrm>
                    <a:prstGeom prst="rect">
                      <a:avLst/>
                    </a:prstGeom>
                  </pic:spPr>
                </pic:pic>
              </a:graphicData>
            </a:graphic>
            <wp14:sizeRelH relativeFrom="margin">
              <wp14:pctWidth>0</wp14:pctWidth>
            </wp14:sizeRelH>
            <wp14:sizeRelV relativeFrom="margin">
              <wp14:pctHeight>0</wp14:pctHeight>
            </wp14:sizeRelV>
          </wp:anchor>
        </w:drawing>
      </w:r>
      <w:r>
        <w:rPr>
          <w:noProof/>
          <w:rtl/>
          <w:lang w:bidi="fa-IR"/>
        </w:rPr>
        <w:drawing>
          <wp:anchor distT="0" distB="0" distL="114300" distR="114300" simplePos="0" relativeHeight="251848704" behindDoc="1" locked="0" layoutInCell="1" allowOverlap="1">
            <wp:simplePos x="0" y="0"/>
            <wp:positionH relativeFrom="column">
              <wp:posOffset>-186690</wp:posOffset>
            </wp:positionH>
            <wp:positionV relativeFrom="page">
              <wp:posOffset>1701285</wp:posOffset>
            </wp:positionV>
            <wp:extent cx="3587115" cy="1319530"/>
            <wp:effectExtent l="0" t="0" r="0" b="0"/>
            <wp:wrapTight wrapText="bothSides">
              <wp:wrapPolygon edited="0">
                <wp:start x="0" y="0"/>
                <wp:lineTo x="0" y="21205"/>
                <wp:lineTo x="21451" y="21205"/>
                <wp:lineTo x="21451"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13-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87115" cy="1319530"/>
                    </a:xfrm>
                    <a:prstGeom prst="rect">
                      <a:avLst/>
                    </a:prstGeom>
                  </pic:spPr>
                </pic:pic>
              </a:graphicData>
            </a:graphic>
            <wp14:sizeRelH relativeFrom="margin">
              <wp14:pctWidth>0</wp14:pctWidth>
            </wp14:sizeRelH>
            <wp14:sizeRelV relativeFrom="margin">
              <wp14:pctHeight>0</wp14:pctHeight>
            </wp14:sizeRelV>
          </wp:anchor>
        </w:drawing>
      </w:r>
      <w:r w:rsidR="0094707C" w:rsidRPr="00CE10BE">
        <w:rPr>
          <w:noProof/>
          <w:sz w:val="20"/>
          <w:szCs w:val="24"/>
          <w:lang w:bidi="fa-IR"/>
        </w:rPr>
        <w:drawing>
          <wp:anchor distT="0" distB="0" distL="114300" distR="114300" simplePos="0" relativeHeight="251847680" behindDoc="1" locked="0" layoutInCell="1" allowOverlap="1">
            <wp:simplePos x="0" y="0"/>
            <wp:positionH relativeFrom="column">
              <wp:posOffset>2598570</wp:posOffset>
            </wp:positionH>
            <wp:positionV relativeFrom="page">
              <wp:posOffset>1021930</wp:posOffset>
            </wp:positionV>
            <wp:extent cx="167640" cy="186690"/>
            <wp:effectExtent l="0" t="0" r="3810" b="3810"/>
            <wp:wrapTight wrapText="bothSides">
              <wp:wrapPolygon edited="0">
                <wp:start x="0" y="0"/>
                <wp:lineTo x="0" y="19837"/>
                <wp:lineTo x="19636" y="19837"/>
                <wp:lineTo x="19636"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aintsprite.png"/>
                    <pic:cNvPicPr/>
                  </pic:nvPicPr>
                  <pic:blipFill>
                    <a:blip r:embed="rId59">
                      <a:extLst>
                        <a:ext uri="{28A0092B-C50C-407E-A947-70E740481C1C}">
                          <a14:useLocalDpi xmlns:a14="http://schemas.microsoft.com/office/drawing/2010/main" val="0"/>
                        </a:ext>
                      </a:extLst>
                    </a:blip>
                    <a:stretch>
                      <a:fillRect/>
                    </a:stretch>
                  </pic:blipFill>
                  <pic:spPr>
                    <a:xfrm>
                      <a:off x="0" y="0"/>
                      <a:ext cx="167640" cy="186690"/>
                    </a:xfrm>
                    <a:prstGeom prst="rect">
                      <a:avLst/>
                    </a:prstGeom>
                  </pic:spPr>
                </pic:pic>
              </a:graphicData>
            </a:graphic>
            <wp14:sizeRelH relativeFrom="margin">
              <wp14:pctWidth>0</wp14:pctWidth>
            </wp14:sizeRelH>
            <wp14:sizeRelV relativeFrom="margin">
              <wp14:pctHeight>0</wp14:pctHeight>
            </wp14:sizeRelV>
          </wp:anchor>
        </w:drawing>
      </w:r>
      <w:r w:rsidR="00745753" w:rsidRPr="00CE10BE">
        <w:rPr>
          <w:rFonts w:hint="cs"/>
          <w:sz w:val="20"/>
          <w:szCs w:val="24"/>
          <w:rtl/>
          <w:lang w:bidi="fa-IR"/>
        </w:rPr>
        <w:t xml:space="preserve">در اسکرچ شما حتی می توانید از </w:t>
      </w:r>
      <w:r w:rsidR="00745753" w:rsidRPr="00CE10BE">
        <w:rPr>
          <w:sz w:val="20"/>
          <w:szCs w:val="24"/>
          <w:lang w:bidi="fa-IR"/>
        </w:rPr>
        <w:t xml:space="preserve">Sprite </w:t>
      </w:r>
      <w:r w:rsidR="00745753" w:rsidRPr="00CE10BE">
        <w:rPr>
          <w:rFonts w:hint="cs"/>
          <w:sz w:val="20"/>
          <w:szCs w:val="24"/>
          <w:rtl/>
          <w:lang w:bidi="fa-IR"/>
        </w:rPr>
        <w:t xml:space="preserve"> های موجود در کتابخانه استفاده نکنید و شخصیت بازی یا کارتون خود را خودتان طراحی کنید. برای این کار باید از قسمت </w:t>
      </w:r>
      <w:r w:rsidR="00745753" w:rsidRPr="00CE10BE">
        <w:rPr>
          <w:sz w:val="20"/>
          <w:szCs w:val="24"/>
          <w:lang w:bidi="fa-IR"/>
        </w:rPr>
        <w:t>Sprites</w:t>
      </w:r>
      <w:r w:rsidR="00745753" w:rsidRPr="00CE10BE">
        <w:rPr>
          <w:rFonts w:hint="cs"/>
          <w:sz w:val="20"/>
          <w:szCs w:val="24"/>
          <w:rtl/>
          <w:lang w:bidi="fa-IR"/>
        </w:rPr>
        <w:t xml:space="preserve"> و با کلیک کردن روی علامت  در قسمت </w:t>
      </w:r>
      <w:r w:rsidR="00745753" w:rsidRPr="00CE10BE">
        <w:rPr>
          <w:sz w:val="20"/>
          <w:szCs w:val="24"/>
          <w:lang w:bidi="fa-IR"/>
        </w:rPr>
        <w:t>New Sprites</w:t>
      </w:r>
      <w:r w:rsidR="00745753" w:rsidRPr="00CE10BE">
        <w:rPr>
          <w:rFonts w:hint="cs"/>
          <w:sz w:val="20"/>
          <w:szCs w:val="24"/>
          <w:rtl/>
          <w:lang w:bidi="fa-IR"/>
        </w:rPr>
        <w:t xml:space="preserve"> وارد بخش </w:t>
      </w:r>
      <w:r w:rsidR="00745753" w:rsidRPr="00CE10BE">
        <w:rPr>
          <w:sz w:val="20"/>
          <w:szCs w:val="24"/>
          <w:lang w:bidi="fa-IR"/>
        </w:rPr>
        <w:t>Graphic Editor</w:t>
      </w:r>
      <w:r w:rsidR="00745753" w:rsidRPr="00CE10BE">
        <w:rPr>
          <w:rFonts w:hint="cs"/>
          <w:sz w:val="20"/>
          <w:szCs w:val="24"/>
          <w:rtl/>
          <w:lang w:bidi="fa-IR"/>
        </w:rPr>
        <w:t xml:space="preserve"> شوید و با استفاده از ابزار موجود در این قسمت </w:t>
      </w:r>
      <w:r w:rsidR="00745753" w:rsidRPr="00CE10BE">
        <w:rPr>
          <w:sz w:val="20"/>
          <w:szCs w:val="24"/>
          <w:lang w:bidi="fa-IR"/>
        </w:rPr>
        <w:t xml:space="preserve">Sprite </w:t>
      </w:r>
      <w:r w:rsidR="00745753" w:rsidRPr="00CE10BE">
        <w:rPr>
          <w:rFonts w:hint="cs"/>
          <w:sz w:val="20"/>
          <w:szCs w:val="24"/>
          <w:rtl/>
          <w:lang w:bidi="fa-IR"/>
        </w:rPr>
        <w:t xml:space="preserve"> خودتان را خلق کنید.</w:t>
      </w:r>
    </w:p>
    <w:p w:rsidR="00745753" w:rsidRPr="0036564D" w:rsidRDefault="00745753" w:rsidP="00745753">
      <w:pPr>
        <w:pStyle w:val="ListParagraph"/>
        <w:ind w:left="1256"/>
        <w:rPr>
          <w:rtl/>
          <w:lang w:bidi="fa-IR"/>
        </w:rPr>
      </w:pPr>
    </w:p>
    <w:p w:rsidR="00892A2A" w:rsidRDefault="00892A2A" w:rsidP="00892A2A">
      <w:pPr>
        <w:ind w:left="536"/>
        <w:rPr>
          <w:rtl/>
          <w:lang w:bidi="fa-IR"/>
        </w:rPr>
      </w:pPr>
    </w:p>
    <w:p w:rsidR="00892A2A" w:rsidRPr="00CE10BE" w:rsidRDefault="00763256" w:rsidP="00763256">
      <w:pPr>
        <w:pStyle w:val="ListParagraph"/>
        <w:numPr>
          <w:ilvl w:val="0"/>
          <w:numId w:val="18"/>
        </w:numPr>
        <w:rPr>
          <w:b/>
          <w:bCs/>
          <w:sz w:val="20"/>
          <w:szCs w:val="24"/>
          <w:lang w:bidi="fa-IR"/>
        </w:rPr>
      </w:pPr>
      <w:r w:rsidRPr="00CE10BE">
        <w:rPr>
          <w:rFonts w:hint="cs"/>
          <w:b/>
          <w:bCs/>
          <w:sz w:val="20"/>
          <w:szCs w:val="24"/>
          <w:rtl/>
          <w:lang w:bidi="fa-IR"/>
        </w:rPr>
        <w:t>استفاده کردن از عکس هایی که در کامپیوتر دارید.</w:t>
      </w:r>
    </w:p>
    <w:p w:rsidR="00763256" w:rsidRDefault="000B3AF0" w:rsidP="0009426F">
      <w:pPr>
        <w:ind w:left="896"/>
        <w:rPr>
          <w:rtl/>
          <w:lang w:bidi="fa-IR"/>
        </w:rPr>
      </w:pPr>
      <w:r w:rsidRPr="0094707C">
        <w:rPr>
          <w:noProof/>
          <w:sz w:val="18"/>
          <w:szCs w:val="22"/>
          <w:rtl/>
          <w:lang w:bidi="fa-IR"/>
        </w:rPr>
        <w:drawing>
          <wp:anchor distT="0" distB="0" distL="114300" distR="114300" simplePos="0" relativeHeight="251853824" behindDoc="1" locked="0" layoutInCell="1" allowOverlap="1">
            <wp:simplePos x="0" y="0"/>
            <wp:positionH relativeFrom="margin">
              <wp:align>left</wp:align>
            </wp:positionH>
            <wp:positionV relativeFrom="page">
              <wp:posOffset>4050385</wp:posOffset>
            </wp:positionV>
            <wp:extent cx="2524260" cy="2109659"/>
            <wp:effectExtent l="0" t="0" r="0" b="5080"/>
            <wp:wrapTight wrapText="bothSides">
              <wp:wrapPolygon edited="0">
                <wp:start x="0" y="0"/>
                <wp:lineTo x="0" y="21457"/>
                <wp:lineTo x="21355" y="21457"/>
                <wp:lineTo x="2135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13-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24260" cy="2109659"/>
                    </a:xfrm>
                    <a:prstGeom prst="rect">
                      <a:avLst/>
                    </a:prstGeom>
                  </pic:spPr>
                </pic:pic>
              </a:graphicData>
            </a:graphic>
            <wp14:sizeRelH relativeFrom="margin">
              <wp14:pctWidth>0</wp14:pctWidth>
            </wp14:sizeRelH>
            <wp14:sizeRelV relativeFrom="margin">
              <wp14:pctHeight>0</wp14:pctHeight>
            </wp14:sizeRelV>
          </wp:anchor>
        </w:drawing>
      </w:r>
      <w:r>
        <w:rPr>
          <w:noProof/>
          <w:lang w:bidi="fa-IR"/>
        </w:rPr>
        <w:drawing>
          <wp:anchor distT="0" distB="0" distL="114300" distR="114300" simplePos="0" relativeHeight="251850752" behindDoc="1" locked="0" layoutInCell="1" allowOverlap="1">
            <wp:simplePos x="0" y="0"/>
            <wp:positionH relativeFrom="column">
              <wp:posOffset>4832975</wp:posOffset>
            </wp:positionH>
            <wp:positionV relativeFrom="page">
              <wp:posOffset>3597395</wp:posOffset>
            </wp:positionV>
            <wp:extent cx="199390" cy="185420"/>
            <wp:effectExtent l="0" t="0" r="0" b="5080"/>
            <wp:wrapTight wrapText="bothSides">
              <wp:wrapPolygon edited="0">
                <wp:start x="0" y="0"/>
                <wp:lineTo x="0" y="19973"/>
                <wp:lineTo x="18573" y="19973"/>
                <wp:lineTo x="18573"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browse.png"/>
                    <pic:cNvPicPr/>
                  </pic:nvPicPr>
                  <pic:blipFill>
                    <a:blip r:embed="rId61">
                      <a:extLst>
                        <a:ext uri="{28A0092B-C50C-407E-A947-70E740481C1C}">
                          <a14:useLocalDpi xmlns:a14="http://schemas.microsoft.com/office/drawing/2010/main" val="0"/>
                        </a:ext>
                      </a:extLst>
                    </a:blip>
                    <a:stretch>
                      <a:fillRect/>
                    </a:stretch>
                  </pic:blipFill>
                  <pic:spPr>
                    <a:xfrm>
                      <a:off x="0" y="0"/>
                      <a:ext cx="199390" cy="185420"/>
                    </a:xfrm>
                    <a:prstGeom prst="rect">
                      <a:avLst/>
                    </a:prstGeom>
                  </pic:spPr>
                </pic:pic>
              </a:graphicData>
            </a:graphic>
            <wp14:sizeRelH relativeFrom="margin">
              <wp14:pctWidth>0</wp14:pctWidth>
            </wp14:sizeRelH>
            <wp14:sizeRelV relativeFrom="margin">
              <wp14:pctHeight>0</wp14:pctHeight>
            </wp14:sizeRelV>
          </wp:anchor>
        </w:drawing>
      </w:r>
      <w:r w:rsidR="00763256" w:rsidRPr="0094707C">
        <w:rPr>
          <w:rFonts w:hint="cs"/>
          <w:sz w:val="18"/>
          <w:szCs w:val="22"/>
          <w:rtl/>
          <w:lang w:bidi="fa-IR"/>
        </w:rPr>
        <w:t xml:space="preserve">با انتخاب علامت </w:t>
      </w:r>
      <w:r w:rsidR="00763256" w:rsidRPr="0094707C">
        <w:rPr>
          <w:sz w:val="18"/>
          <w:szCs w:val="22"/>
          <w:lang w:bidi="fa-IR"/>
        </w:rPr>
        <w:t xml:space="preserve"> </w:t>
      </w:r>
      <w:r w:rsidR="00763256" w:rsidRPr="0094707C">
        <w:rPr>
          <w:rFonts w:hint="cs"/>
          <w:sz w:val="18"/>
          <w:szCs w:val="22"/>
          <w:rtl/>
          <w:lang w:bidi="fa-IR"/>
        </w:rPr>
        <w:t xml:space="preserve"> از قسمت </w:t>
      </w:r>
      <w:r w:rsidR="00763256" w:rsidRPr="0094707C">
        <w:rPr>
          <w:sz w:val="18"/>
          <w:szCs w:val="22"/>
          <w:lang w:bidi="fa-IR"/>
        </w:rPr>
        <w:t>New Sprites</w:t>
      </w:r>
      <w:r w:rsidR="00763256" w:rsidRPr="0094707C">
        <w:rPr>
          <w:rFonts w:hint="cs"/>
          <w:sz w:val="18"/>
          <w:szCs w:val="22"/>
          <w:rtl/>
          <w:lang w:bidi="fa-IR"/>
        </w:rPr>
        <w:t xml:space="preserve"> در ناحیه </w:t>
      </w:r>
      <w:r w:rsidR="00763256" w:rsidRPr="0094707C">
        <w:rPr>
          <w:sz w:val="18"/>
          <w:szCs w:val="22"/>
          <w:lang w:bidi="fa-IR"/>
        </w:rPr>
        <w:t>Sprites</w:t>
      </w:r>
      <w:r w:rsidR="00763256" w:rsidRPr="0094707C">
        <w:rPr>
          <w:rFonts w:hint="cs"/>
          <w:sz w:val="18"/>
          <w:szCs w:val="22"/>
          <w:rtl/>
          <w:lang w:bidi="fa-IR"/>
        </w:rPr>
        <w:t xml:space="preserve"> پنجره ای برای شما گشوده می شود که به شما این امکان را می دهد که چنانچه عکس یا تصویر خاصی در کامپیوتر خود دارید، آن را به عنوان یک </w:t>
      </w:r>
      <w:r w:rsidR="00763256" w:rsidRPr="0094707C">
        <w:rPr>
          <w:sz w:val="18"/>
          <w:szCs w:val="22"/>
          <w:lang w:bidi="fa-IR"/>
        </w:rPr>
        <w:t xml:space="preserve">Sprite </w:t>
      </w:r>
      <w:r w:rsidR="00763256" w:rsidRPr="0094707C">
        <w:rPr>
          <w:rFonts w:hint="cs"/>
          <w:sz w:val="18"/>
          <w:szCs w:val="22"/>
          <w:rtl/>
          <w:lang w:bidi="fa-IR"/>
        </w:rPr>
        <w:t xml:space="preserve"> در اسکرچ وارد کنید.</w:t>
      </w:r>
    </w:p>
    <w:p w:rsidR="00222F73" w:rsidRDefault="00222F73" w:rsidP="00763256">
      <w:pPr>
        <w:ind w:left="896"/>
        <w:rPr>
          <w:rtl/>
          <w:lang w:bidi="fa-IR"/>
        </w:rPr>
      </w:pPr>
    </w:p>
    <w:p w:rsidR="00222F73" w:rsidRDefault="000B3AF0" w:rsidP="00763256">
      <w:pPr>
        <w:ind w:left="896"/>
        <w:rPr>
          <w:rtl/>
          <w:lang w:bidi="fa-IR"/>
        </w:rPr>
      </w:pPr>
      <w:r>
        <w:rPr>
          <w:noProof/>
          <w:rtl/>
          <w:lang w:bidi="fa-IR"/>
        </w:rPr>
        <w:drawing>
          <wp:anchor distT="0" distB="0" distL="114300" distR="114300" simplePos="0" relativeHeight="251854848" behindDoc="1" locked="0" layoutInCell="1" allowOverlap="1">
            <wp:simplePos x="0" y="0"/>
            <wp:positionH relativeFrom="page">
              <wp:posOffset>3178165</wp:posOffset>
            </wp:positionH>
            <wp:positionV relativeFrom="margin">
              <wp:align>center</wp:align>
            </wp:positionV>
            <wp:extent cx="3547745" cy="1586865"/>
            <wp:effectExtent l="0" t="0" r="0" b="0"/>
            <wp:wrapTight wrapText="bothSides">
              <wp:wrapPolygon edited="0">
                <wp:start x="0" y="0"/>
                <wp:lineTo x="0" y="21263"/>
                <wp:lineTo x="21457" y="21263"/>
                <wp:lineTo x="21457"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13-5.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47745" cy="1586865"/>
                    </a:xfrm>
                    <a:prstGeom prst="rect">
                      <a:avLst/>
                    </a:prstGeom>
                  </pic:spPr>
                </pic:pic>
              </a:graphicData>
            </a:graphic>
            <wp14:sizeRelH relativeFrom="margin">
              <wp14:pctWidth>0</wp14:pctWidth>
            </wp14:sizeRelH>
            <wp14:sizeRelV relativeFrom="margin">
              <wp14:pctHeight>0</wp14:pctHeight>
            </wp14:sizeRelV>
          </wp:anchor>
        </w:drawing>
      </w:r>
    </w:p>
    <w:p w:rsidR="00763256" w:rsidRDefault="00763256" w:rsidP="00763256">
      <w:pPr>
        <w:ind w:left="896"/>
        <w:rPr>
          <w:rtl/>
          <w:lang w:bidi="fa-IR"/>
        </w:rPr>
      </w:pPr>
    </w:p>
    <w:p w:rsidR="00763256" w:rsidRPr="00763256" w:rsidRDefault="008A737B" w:rsidP="00763256">
      <w:pPr>
        <w:ind w:left="896"/>
        <w:rPr>
          <w:rtl/>
          <w:lang w:bidi="fa-IR"/>
        </w:rPr>
      </w:pPr>
      <w:r>
        <w:rPr>
          <w:rFonts w:hint="cs"/>
          <w:noProof/>
          <w:rtl/>
          <w:lang w:bidi="fa-IR"/>
        </w:rPr>
        <mc:AlternateContent>
          <mc:Choice Requires="wps">
            <w:drawing>
              <wp:anchor distT="0" distB="0" distL="114300" distR="114300" simplePos="0" relativeHeight="251997184" behindDoc="1" locked="0" layoutInCell="1" allowOverlap="1">
                <wp:simplePos x="0" y="0"/>
                <wp:positionH relativeFrom="column">
                  <wp:posOffset>5658815</wp:posOffset>
                </wp:positionH>
                <wp:positionV relativeFrom="paragraph">
                  <wp:posOffset>1720165</wp:posOffset>
                </wp:positionV>
                <wp:extent cx="525175" cy="453600"/>
                <wp:effectExtent l="57150" t="38100" r="46355" b="118110"/>
                <wp:wrapNone/>
                <wp:docPr id="91" name="5-Point Star 91"/>
                <wp:cNvGraphicFramePr/>
                <a:graphic xmlns:a="http://schemas.openxmlformats.org/drawingml/2006/main">
                  <a:graphicData uri="http://schemas.microsoft.com/office/word/2010/wordprocessingShape">
                    <wps:wsp>
                      <wps:cNvSpPr/>
                      <wps:spPr>
                        <a:xfrm>
                          <a:off x="0" y="0"/>
                          <a:ext cx="525175" cy="453600"/>
                        </a:xfrm>
                        <a:prstGeom prst="star5">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CC8CD" id="5-Point Star 91" o:spid="_x0000_s1026" style="position:absolute;margin-left:445.6pt;margin-top:135.45pt;width:41.35pt;height:35.7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75,4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" path="m1,173259r200599,2l262588,r61987,173261l525174,173259,362885,280339r61990,173260l262588,346517,100300,453599,162290,280339,1,173259xe" fillcolor="#215a69 [1640]" strokecolor="#40a7c2 [3048]">
                <v:fill color2="#3da5c1 [3016]" rotate="t" angle="180" colors="0 #2787a0;52429f #36b1d2;1 #34b3d6" focus="100%" type="gradient">
                  <o:fill v:ext="view" type="gradientUnscaled"/>
                </v:fill>
                <v:shadow on="t" color="black" opacity="22937f" origin=",.5" offset="0,.63889mm"/>
                <v:path arrowok="t" o:connecttype="custom" o:connectlocs="1,173259;200600,173261;262588,0;324575,173261;525174,173259;362885,280339;424875,453599;262588,346517;100300,453599;162290,280339;1,173259" o:connectangles="0,0,0,0,0,0,0,0,0,0,0"/>
              </v:shape>
            </w:pict>
          </mc:Fallback>
        </mc:AlternateContent>
      </w:r>
      <w:r w:rsidR="00763256">
        <w:rPr>
          <w:rFonts w:hint="cs"/>
          <w:noProof/>
          <w:rtl/>
          <w:lang w:bidi="fa-IR"/>
        </w:rPr>
        <mc:AlternateContent>
          <mc:Choice Requires="wps">
            <w:drawing>
              <wp:anchor distT="0" distB="0" distL="114300" distR="114300" simplePos="0" relativeHeight="251851776" behindDoc="1" locked="0" layoutInCell="1" allowOverlap="1">
                <wp:simplePos x="0" y="0"/>
                <wp:positionH relativeFrom="column">
                  <wp:posOffset>5686085</wp:posOffset>
                </wp:positionH>
                <wp:positionV relativeFrom="paragraph">
                  <wp:posOffset>53528</wp:posOffset>
                </wp:positionV>
                <wp:extent cx="482958" cy="412124"/>
                <wp:effectExtent l="57150" t="38100" r="31750" b="121285"/>
                <wp:wrapNone/>
                <wp:docPr id="247" name="5-Point Star 247"/>
                <wp:cNvGraphicFramePr/>
                <a:graphic xmlns:a="http://schemas.openxmlformats.org/drawingml/2006/main">
                  <a:graphicData uri="http://schemas.microsoft.com/office/word/2010/wordprocessingShape">
                    <wps:wsp>
                      <wps:cNvSpPr/>
                      <wps:spPr>
                        <a:xfrm>
                          <a:off x="0" y="0"/>
                          <a:ext cx="482958" cy="412124"/>
                        </a:xfrm>
                        <a:prstGeom prst="star5">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A1060" id="5-Point Star 247" o:spid="_x0000_s1026" style="position:absolute;margin-left:447.7pt;margin-top:4.2pt;width:38.05pt;height:32.45pt;z-index:-251464704;visibility:visible;mso-wrap-style:square;mso-wrap-distance-left:9pt;mso-wrap-distance-top:0;mso-wrap-distance-right:9pt;mso-wrap-distance-bottom:0;mso-position-horizontal:absolute;mso-position-horizontal-relative:text;mso-position-vertical:absolute;mso-position-vertical-relative:text;v-text-anchor:middle" coordsize="482958,41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" path="m1,157417r184474,1l241479,r57004,157418l482957,157417,333714,254706r57007,157417l241479,314833,92237,412123,149244,254706,1,157417xe" fillcolor="#215a69 [1640]" strokecolor="#40a7c2 [3048]">
                <v:fill color2="#3da5c1 [3016]" rotate="t" angle="180" colors="0 #2787a0;52429f #36b1d2;1 #34b3d6" focus="100%" type="gradient">
                  <o:fill v:ext="view" type="gradientUnscaled"/>
                </v:fill>
                <v:shadow on="t" color="black" opacity="22937f" origin=",.5" offset="0,.63889mm"/>
                <v:path arrowok="t" o:connecttype="custom" o:connectlocs="1,157417;184475,157418;241479,0;298483,157418;482957,157417;333714,254706;390721,412123;241479,314833;92237,412123;149244,254706;1,157417" o:connectangles="0,0,0,0,0,0,0,0,0,0,0"/>
              </v:shape>
            </w:pict>
          </mc:Fallback>
        </mc:AlternateContent>
      </w:r>
    </w:p>
    <w:p w:rsidR="00763256" w:rsidRPr="00ED30DC" w:rsidRDefault="00763256" w:rsidP="00763256">
      <w:pPr>
        <w:tabs>
          <w:tab w:val="right" w:pos="1557"/>
        </w:tabs>
        <w:ind w:left="716"/>
        <w:rPr>
          <w:b/>
          <w:bCs/>
          <w:sz w:val="18"/>
          <w:szCs w:val="22"/>
          <w:lang w:bidi="fa-IR"/>
        </w:rPr>
      </w:pPr>
      <w:r w:rsidRPr="00ED30DC">
        <w:rPr>
          <w:rFonts w:hint="cs"/>
          <w:b/>
          <w:bCs/>
          <w:color w:val="FF0000"/>
          <w:sz w:val="16"/>
          <w:rtl/>
          <w:lang w:bidi="fa-IR"/>
        </w:rPr>
        <w:t>نکته</w:t>
      </w:r>
      <w:r w:rsidRPr="00ED30DC">
        <w:rPr>
          <w:rFonts w:hint="cs"/>
          <w:b/>
          <w:bCs/>
          <w:color w:val="FF0000"/>
          <w:sz w:val="18"/>
          <w:szCs w:val="22"/>
          <w:rtl/>
          <w:lang w:bidi="fa-IR"/>
        </w:rPr>
        <w:t xml:space="preserve">   </w:t>
      </w:r>
      <w:r w:rsidRPr="00ED30DC">
        <w:rPr>
          <w:b/>
          <w:bCs/>
          <w:color w:val="FF0000"/>
          <w:sz w:val="18"/>
          <w:szCs w:val="22"/>
          <w:lang w:bidi="fa-IR"/>
        </w:rPr>
        <w:t xml:space="preserve"> </w:t>
      </w:r>
      <w:r w:rsidRPr="00ED30DC">
        <w:rPr>
          <w:rFonts w:hint="cs"/>
          <w:b/>
          <w:bCs/>
          <w:sz w:val="18"/>
          <w:szCs w:val="22"/>
          <w:rtl/>
          <w:lang w:bidi="fa-IR"/>
        </w:rPr>
        <w:t xml:space="preserve">نوع یا پسوند فایل هایی که در اسکرچ می توان برای </w:t>
      </w:r>
      <w:r w:rsidRPr="00ED30DC">
        <w:rPr>
          <w:b/>
          <w:bCs/>
          <w:sz w:val="18"/>
          <w:szCs w:val="22"/>
          <w:lang w:bidi="fa-IR"/>
        </w:rPr>
        <w:t xml:space="preserve">Sprite </w:t>
      </w:r>
      <w:r w:rsidRPr="00ED30DC">
        <w:rPr>
          <w:rFonts w:hint="cs"/>
          <w:b/>
          <w:bCs/>
          <w:sz w:val="18"/>
          <w:szCs w:val="22"/>
          <w:rtl/>
          <w:lang w:bidi="fa-IR"/>
        </w:rPr>
        <w:t xml:space="preserve"> ها استفاده کرد، </w:t>
      </w:r>
      <w:proofErr w:type="spellStart"/>
      <w:r w:rsidRPr="00ED30DC">
        <w:rPr>
          <w:b/>
          <w:bCs/>
          <w:sz w:val="18"/>
          <w:szCs w:val="22"/>
          <w:lang w:bidi="fa-IR"/>
        </w:rPr>
        <w:t>png</w:t>
      </w:r>
      <w:proofErr w:type="spellEnd"/>
      <w:r w:rsidRPr="00ED30DC">
        <w:rPr>
          <w:b/>
          <w:bCs/>
          <w:sz w:val="18"/>
          <w:szCs w:val="22"/>
          <w:lang w:bidi="fa-IR"/>
        </w:rPr>
        <w:t xml:space="preserve"> </w:t>
      </w:r>
      <w:r w:rsidRPr="00ED30DC">
        <w:rPr>
          <w:rFonts w:hint="cs"/>
          <w:b/>
          <w:bCs/>
          <w:sz w:val="18"/>
          <w:szCs w:val="22"/>
          <w:rtl/>
          <w:lang w:bidi="fa-IR"/>
        </w:rPr>
        <w:t xml:space="preserve"> یا </w:t>
      </w:r>
      <w:proofErr w:type="spellStart"/>
      <w:r w:rsidRPr="00ED30DC">
        <w:rPr>
          <w:b/>
          <w:bCs/>
          <w:sz w:val="18"/>
          <w:szCs w:val="22"/>
          <w:lang w:bidi="fa-IR"/>
        </w:rPr>
        <w:t>svg</w:t>
      </w:r>
      <w:proofErr w:type="spellEnd"/>
      <w:r w:rsidRPr="00ED30DC">
        <w:rPr>
          <w:rFonts w:hint="cs"/>
          <w:b/>
          <w:bCs/>
          <w:sz w:val="18"/>
          <w:szCs w:val="22"/>
          <w:rtl/>
          <w:lang w:bidi="fa-IR"/>
        </w:rPr>
        <w:t xml:space="preserve"> است و فایل های با پسوندهای دیگر نظیر </w:t>
      </w:r>
      <w:r w:rsidRPr="00ED30DC">
        <w:rPr>
          <w:b/>
          <w:bCs/>
          <w:sz w:val="18"/>
          <w:szCs w:val="22"/>
          <w:lang w:bidi="fa-IR"/>
        </w:rPr>
        <w:t xml:space="preserve">jpg </w:t>
      </w:r>
      <w:r w:rsidRPr="00ED30DC">
        <w:rPr>
          <w:rFonts w:hint="cs"/>
          <w:b/>
          <w:bCs/>
          <w:sz w:val="18"/>
          <w:szCs w:val="22"/>
          <w:rtl/>
          <w:lang w:bidi="fa-IR"/>
        </w:rPr>
        <w:t xml:space="preserve"> یا   </w:t>
      </w:r>
      <w:r w:rsidRPr="00ED30DC">
        <w:rPr>
          <w:b/>
          <w:bCs/>
          <w:sz w:val="18"/>
          <w:szCs w:val="22"/>
          <w:lang w:bidi="fa-IR"/>
        </w:rPr>
        <w:t>bmp</w:t>
      </w:r>
      <w:r w:rsidRPr="00ED30DC">
        <w:rPr>
          <w:rFonts w:hint="cs"/>
          <w:b/>
          <w:bCs/>
          <w:sz w:val="18"/>
          <w:szCs w:val="22"/>
          <w:rtl/>
          <w:lang w:bidi="fa-IR"/>
        </w:rPr>
        <w:t xml:space="preserve"> مناسب نیستند.</w:t>
      </w:r>
    </w:p>
    <w:p w:rsidR="002E3A43" w:rsidRDefault="002E3A43" w:rsidP="00763256">
      <w:pPr>
        <w:tabs>
          <w:tab w:val="right" w:pos="1557"/>
        </w:tabs>
        <w:ind w:left="716"/>
        <w:rPr>
          <w:sz w:val="18"/>
          <w:szCs w:val="22"/>
          <w:lang w:bidi="fa-IR"/>
        </w:rPr>
      </w:pPr>
    </w:p>
    <w:p w:rsidR="002E3A43" w:rsidRDefault="000B3AF0" w:rsidP="002E3A43">
      <w:pPr>
        <w:pStyle w:val="ListParagraph"/>
        <w:numPr>
          <w:ilvl w:val="0"/>
          <w:numId w:val="18"/>
        </w:numPr>
        <w:tabs>
          <w:tab w:val="right" w:pos="1557"/>
        </w:tabs>
        <w:rPr>
          <w:b/>
          <w:bCs/>
          <w:sz w:val="18"/>
          <w:szCs w:val="22"/>
          <w:lang w:bidi="fa-IR"/>
        </w:rPr>
      </w:pPr>
      <w:r w:rsidRPr="00222F73">
        <w:rPr>
          <w:rFonts w:hint="cs"/>
          <w:noProof/>
          <w:sz w:val="18"/>
          <w:szCs w:val="22"/>
          <w:rtl/>
          <w:lang w:bidi="fa-IR"/>
        </w:rPr>
        <w:drawing>
          <wp:anchor distT="0" distB="0" distL="114300" distR="114300" simplePos="0" relativeHeight="251852800" behindDoc="1" locked="0" layoutInCell="1" allowOverlap="1">
            <wp:simplePos x="0" y="0"/>
            <wp:positionH relativeFrom="column">
              <wp:posOffset>2692040</wp:posOffset>
            </wp:positionH>
            <wp:positionV relativeFrom="page">
              <wp:posOffset>7265745</wp:posOffset>
            </wp:positionV>
            <wp:extent cx="257175" cy="228600"/>
            <wp:effectExtent l="0" t="0" r="9525" b="0"/>
            <wp:wrapTight wrapText="bothSides">
              <wp:wrapPolygon edited="0">
                <wp:start x="0" y="0"/>
                <wp:lineTo x="0" y="19800"/>
                <wp:lineTo x="20800" y="19800"/>
                <wp:lineTo x="20800"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camera.png"/>
                    <pic:cNvPicPr/>
                  </pic:nvPicPr>
                  <pic:blipFill>
                    <a:blip r:embed="rId63">
                      <a:extLst>
                        <a:ext uri="{28A0092B-C50C-407E-A947-70E740481C1C}">
                          <a14:useLocalDpi xmlns:a14="http://schemas.microsoft.com/office/drawing/2010/main" val="0"/>
                        </a:ext>
                      </a:extLst>
                    </a:blip>
                    <a:stretch>
                      <a:fillRect/>
                    </a:stretch>
                  </pic:blipFill>
                  <pic:spPr>
                    <a:xfrm>
                      <a:off x="0" y="0"/>
                      <a:ext cx="257175" cy="228600"/>
                    </a:xfrm>
                    <a:prstGeom prst="rect">
                      <a:avLst/>
                    </a:prstGeom>
                  </pic:spPr>
                </pic:pic>
              </a:graphicData>
            </a:graphic>
          </wp:anchor>
        </w:drawing>
      </w:r>
      <w:r w:rsidR="002E3A43" w:rsidRPr="002E3A43">
        <w:rPr>
          <w:rFonts w:hint="cs"/>
          <w:b/>
          <w:bCs/>
          <w:sz w:val="18"/>
          <w:szCs w:val="22"/>
          <w:rtl/>
          <w:lang w:bidi="fa-IR"/>
        </w:rPr>
        <w:t xml:space="preserve">خودتان </w:t>
      </w:r>
      <w:r w:rsidR="002E3A43" w:rsidRPr="002E3A43">
        <w:rPr>
          <w:b/>
          <w:bCs/>
          <w:sz w:val="18"/>
          <w:szCs w:val="22"/>
          <w:lang w:bidi="fa-IR"/>
        </w:rPr>
        <w:t xml:space="preserve">Sprite </w:t>
      </w:r>
      <w:r w:rsidR="002E3A43" w:rsidRPr="002E3A43">
        <w:rPr>
          <w:rFonts w:hint="cs"/>
          <w:b/>
          <w:bCs/>
          <w:sz w:val="18"/>
          <w:szCs w:val="22"/>
          <w:rtl/>
          <w:lang w:bidi="fa-IR"/>
        </w:rPr>
        <w:t xml:space="preserve"> اسکرچ شوید!!</w:t>
      </w:r>
    </w:p>
    <w:p w:rsidR="002E3A43" w:rsidRDefault="002E3A43" w:rsidP="002E3A43">
      <w:pPr>
        <w:tabs>
          <w:tab w:val="right" w:pos="1557"/>
        </w:tabs>
        <w:ind w:left="896"/>
        <w:rPr>
          <w:sz w:val="18"/>
          <w:szCs w:val="22"/>
          <w:rtl/>
          <w:lang w:bidi="fa-IR"/>
        </w:rPr>
      </w:pPr>
      <w:r w:rsidRPr="00222F73">
        <w:rPr>
          <w:rFonts w:hint="cs"/>
          <w:sz w:val="18"/>
          <w:szCs w:val="22"/>
          <w:rtl/>
          <w:lang w:bidi="fa-IR"/>
        </w:rPr>
        <w:t>چنانچه روی کا</w:t>
      </w:r>
      <w:r w:rsidR="00222F73" w:rsidRPr="00222F73">
        <w:rPr>
          <w:rFonts w:hint="cs"/>
          <w:sz w:val="18"/>
          <w:szCs w:val="22"/>
          <w:rtl/>
          <w:lang w:bidi="fa-IR"/>
        </w:rPr>
        <w:t>م</w:t>
      </w:r>
      <w:r w:rsidRPr="00222F73">
        <w:rPr>
          <w:rFonts w:hint="cs"/>
          <w:sz w:val="18"/>
          <w:szCs w:val="22"/>
          <w:rtl/>
          <w:lang w:bidi="fa-IR"/>
        </w:rPr>
        <w:t xml:space="preserve">پیوتر خود دوربین دارید، می توانید با انتخاب علامت   </w:t>
      </w:r>
      <w:r w:rsidR="00222F73" w:rsidRPr="00222F73">
        <w:rPr>
          <w:rFonts w:hint="cs"/>
          <w:sz w:val="18"/>
          <w:szCs w:val="22"/>
          <w:rtl/>
          <w:lang w:bidi="fa-IR"/>
        </w:rPr>
        <w:t xml:space="preserve"> عکس خودتان را به جای یک </w:t>
      </w:r>
      <w:r w:rsidR="00222F73" w:rsidRPr="00222F73">
        <w:rPr>
          <w:sz w:val="18"/>
          <w:szCs w:val="22"/>
          <w:lang w:bidi="fa-IR"/>
        </w:rPr>
        <w:t xml:space="preserve">Sprite </w:t>
      </w:r>
      <w:r w:rsidR="00222F73" w:rsidRPr="00222F73">
        <w:rPr>
          <w:rFonts w:hint="cs"/>
          <w:sz w:val="18"/>
          <w:szCs w:val="22"/>
          <w:rtl/>
          <w:lang w:bidi="fa-IR"/>
        </w:rPr>
        <w:t xml:space="preserve"> در اسکرچ وارد کنید و خودتان شخصیت بازی یا داستان خود شوید.</w:t>
      </w:r>
    </w:p>
    <w:p w:rsidR="00222F73" w:rsidRDefault="000B3AF0" w:rsidP="002E3A43">
      <w:pPr>
        <w:tabs>
          <w:tab w:val="right" w:pos="1557"/>
        </w:tabs>
        <w:ind w:left="896"/>
        <w:rPr>
          <w:sz w:val="18"/>
          <w:szCs w:val="22"/>
          <w:rtl/>
          <w:lang w:bidi="fa-IR"/>
        </w:rPr>
      </w:pPr>
      <w:r>
        <w:rPr>
          <w:noProof/>
          <w:sz w:val="18"/>
          <w:szCs w:val="22"/>
          <w:rtl/>
          <w:lang w:bidi="fa-IR"/>
        </w:rPr>
        <w:drawing>
          <wp:anchor distT="0" distB="0" distL="114300" distR="114300" simplePos="0" relativeHeight="251855872" behindDoc="1" locked="0" layoutInCell="1" allowOverlap="1">
            <wp:simplePos x="0" y="0"/>
            <wp:positionH relativeFrom="page">
              <wp:posOffset>1807015</wp:posOffset>
            </wp:positionH>
            <wp:positionV relativeFrom="margin">
              <wp:align>bottom</wp:align>
            </wp:positionV>
            <wp:extent cx="4139268" cy="2376000"/>
            <wp:effectExtent l="0" t="0" r="0" b="5715"/>
            <wp:wrapTight wrapText="bothSides">
              <wp:wrapPolygon edited="0">
                <wp:start x="0" y="0"/>
                <wp:lineTo x="0" y="21479"/>
                <wp:lineTo x="21474" y="21479"/>
                <wp:lineTo x="21474"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13-6.png"/>
                    <pic:cNvPicPr/>
                  </pic:nvPicPr>
                  <pic:blipFill>
                    <a:blip r:embed="rId64">
                      <a:extLst>
                        <a:ext uri="{28A0092B-C50C-407E-A947-70E740481C1C}">
                          <a14:useLocalDpi xmlns:a14="http://schemas.microsoft.com/office/drawing/2010/main" val="0"/>
                        </a:ext>
                      </a:extLst>
                    </a:blip>
                    <a:stretch>
                      <a:fillRect/>
                    </a:stretch>
                  </pic:blipFill>
                  <pic:spPr>
                    <a:xfrm>
                      <a:off x="0" y="0"/>
                      <a:ext cx="4139268" cy="2376000"/>
                    </a:xfrm>
                    <a:prstGeom prst="rect">
                      <a:avLst/>
                    </a:prstGeom>
                  </pic:spPr>
                </pic:pic>
              </a:graphicData>
            </a:graphic>
            <wp14:sizeRelH relativeFrom="margin">
              <wp14:pctWidth>0</wp14:pctWidth>
            </wp14:sizeRelH>
            <wp14:sizeRelV relativeFrom="margin">
              <wp14:pctHeight>0</wp14:pctHeight>
            </wp14:sizeRelV>
          </wp:anchor>
        </w:drawing>
      </w:r>
    </w:p>
    <w:p w:rsidR="00222F73" w:rsidRDefault="00222F73" w:rsidP="002E3A43">
      <w:pPr>
        <w:tabs>
          <w:tab w:val="right" w:pos="1557"/>
        </w:tabs>
        <w:ind w:left="896"/>
        <w:rPr>
          <w:sz w:val="18"/>
          <w:szCs w:val="22"/>
          <w:rtl/>
          <w:lang w:bidi="fa-IR"/>
        </w:rPr>
      </w:pPr>
    </w:p>
    <w:p w:rsidR="00222F73" w:rsidRPr="00222F73" w:rsidRDefault="00222F73" w:rsidP="002E3A43">
      <w:pPr>
        <w:tabs>
          <w:tab w:val="right" w:pos="1557"/>
        </w:tabs>
        <w:ind w:left="896"/>
        <w:rPr>
          <w:sz w:val="18"/>
          <w:szCs w:val="22"/>
          <w:rtl/>
          <w:lang w:bidi="fa-IR"/>
        </w:rPr>
      </w:pPr>
    </w:p>
    <w:p w:rsidR="002E3A43" w:rsidRDefault="002E3A43" w:rsidP="00763256">
      <w:pPr>
        <w:tabs>
          <w:tab w:val="right" w:pos="1557"/>
        </w:tabs>
        <w:ind w:left="716"/>
        <w:rPr>
          <w:sz w:val="18"/>
          <w:szCs w:val="22"/>
          <w:rtl/>
          <w:lang w:bidi="fa-IR"/>
        </w:rPr>
      </w:pPr>
    </w:p>
    <w:p w:rsidR="00892A2A" w:rsidRDefault="00892A2A" w:rsidP="00892A2A">
      <w:pPr>
        <w:ind w:left="536"/>
        <w:rPr>
          <w:rtl/>
          <w:lang w:bidi="fa-IR"/>
        </w:rPr>
      </w:pPr>
    </w:p>
    <w:p w:rsidR="00892A2A" w:rsidRDefault="00892A2A" w:rsidP="00892A2A">
      <w:pPr>
        <w:ind w:left="536"/>
        <w:rPr>
          <w:rtl/>
          <w:lang w:bidi="fa-IR"/>
        </w:rPr>
      </w:pPr>
    </w:p>
    <w:p w:rsidR="00892A2A" w:rsidRDefault="00892A2A" w:rsidP="00892A2A">
      <w:pPr>
        <w:ind w:left="536"/>
        <w:rPr>
          <w:rtl/>
          <w:lang w:bidi="fa-IR"/>
        </w:rPr>
      </w:pPr>
    </w:p>
    <w:p w:rsidR="00892A2A" w:rsidRDefault="00892A2A" w:rsidP="00892A2A">
      <w:pPr>
        <w:ind w:left="536"/>
        <w:rPr>
          <w:rtl/>
          <w:lang w:bidi="fa-IR"/>
        </w:rPr>
      </w:pPr>
    </w:p>
    <w:p w:rsidR="00892A2A" w:rsidRDefault="00892A2A" w:rsidP="00892A2A">
      <w:pPr>
        <w:ind w:left="536"/>
        <w:rPr>
          <w:rtl/>
          <w:lang w:bidi="fa-IR"/>
        </w:rPr>
      </w:pPr>
    </w:p>
    <w:p w:rsidR="00892A2A" w:rsidRDefault="00892A2A" w:rsidP="00892A2A">
      <w:pPr>
        <w:ind w:left="536"/>
        <w:rPr>
          <w:rtl/>
          <w:lang w:bidi="fa-IR"/>
        </w:rPr>
      </w:pPr>
    </w:p>
    <w:p w:rsidR="00892A2A" w:rsidRDefault="00892A2A" w:rsidP="00892A2A">
      <w:pPr>
        <w:ind w:left="536"/>
        <w:rPr>
          <w:rtl/>
          <w:lang w:bidi="fa-IR"/>
        </w:rPr>
      </w:pPr>
    </w:p>
    <w:p w:rsidR="00892A2A" w:rsidRDefault="00892A2A" w:rsidP="00892A2A">
      <w:pPr>
        <w:ind w:left="536"/>
        <w:rPr>
          <w:rtl/>
          <w:lang w:bidi="fa-IR"/>
        </w:rPr>
      </w:pPr>
    </w:p>
    <w:p w:rsidR="00892A2A" w:rsidRDefault="000B3AF0" w:rsidP="00892A2A">
      <w:pPr>
        <w:ind w:left="536"/>
        <w:rPr>
          <w:rtl/>
          <w:lang w:bidi="fa-IR"/>
        </w:rPr>
      </w:pPr>
      <w:r>
        <w:rPr>
          <w:noProof/>
          <w:sz w:val="20"/>
          <w:rtl/>
          <w:lang w:bidi="fa-IR"/>
        </w:rPr>
        <w:lastRenderedPageBreak/>
        <mc:AlternateContent>
          <mc:Choice Requires="wps">
            <w:drawing>
              <wp:anchor distT="0" distB="0" distL="114300" distR="114300" simplePos="0" relativeHeight="251857920" behindDoc="0" locked="0" layoutInCell="1" allowOverlap="1" wp14:anchorId="1CA44133" wp14:editId="646615E5">
                <wp:simplePos x="0" y="0"/>
                <wp:positionH relativeFrom="margin">
                  <wp:posOffset>4362440</wp:posOffset>
                </wp:positionH>
                <wp:positionV relativeFrom="paragraph">
                  <wp:posOffset>-195310</wp:posOffset>
                </wp:positionV>
                <wp:extent cx="2079580" cy="892800"/>
                <wp:effectExtent l="0" t="0" r="16510" b="22225"/>
                <wp:wrapNone/>
                <wp:docPr id="252" name="Rounded Rectangle 252"/>
                <wp:cNvGraphicFramePr/>
                <a:graphic xmlns:a="http://schemas.openxmlformats.org/drawingml/2006/main">
                  <a:graphicData uri="http://schemas.microsoft.com/office/word/2010/wordprocessingShape">
                    <wps:wsp>
                      <wps:cNvSpPr/>
                      <wps:spPr>
                        <a:xfrm>
                          <a:off x="0" y="0"/>
                          <a:ext cx="2079580" cy="892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2CFA" w:rsidRPr="00430C83" w:rsidRDefault="00812CFA" w:rsidP="00AA18E0">
                            <w:pPr>
                              <w:jc w:val="center"/>
                              <w:rPr>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430C83">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Text-Speaking</w:t>
                            </w:r>
                            <w:proofErr w:type="gramEnd"/>
                            <w:r w:rsidRPr="00430C83">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C83">
                              <w:rPr>
                                <w:rFonts w:hint="cs"/>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12CFA" w:rsidRPr="00430C83" w:rsidRDefault="00812CFA" w:rsidP="00AA18E0">
                            <w:pPr>
                              <w:jc w:val="center"/>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C83">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Thinking</w:t>
                            </w:r>
                          </w:p>
                          <w:p w:rsidR="00812CFA" w:rsidRPr="00430C83" w:rsidRDefault="00812CFA" w:rsidP="00AA18E0">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C83">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حرف زدن نوشتاری و ابر خیال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44133" id="Rounded Rectangle 252" o:spid="_x0000_s1035" style="position:absolute;left:0;text-align:left;margin-left:343.5pt;margin-top:-15.4pt;width:163.75pt;height:70.3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" fillcolor="#4f81bd [3204]" strokecolor="#243f60 [1604]" strokeweight="2pt">
                <v:textbox>
                  <w:txbxContent>
                    <w:p w:rsidR="00812CFA" w:rsidRPr="00430C83" w:rsidRDefault="00812CFA" w:rsidP="00AA18E0">
                      <w:pPr>
                        <w:jc w:val="center"/>
                        <w:rPr>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C83">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Text-Speaking </w:t>
                      </w:r>
                      <w:r w:rsidRPr="00430C83">
                        <w:rPr>
                          <w:rFonts w:hint="cs"/>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12CFA" w:rsidRPr="00430C83" w:rsidRDefault="00812CFA" w:rsidP="00AA18E0">
                      <w:pPr>
                        <w:jc w:val="center"/>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C83">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Thinking</w:t>
                      </w:r>
                    </w:p>
                    <w:p w:rsidR="00812CFA" w:rsidRPr="00430C83" w:rsidRDefault="00812CFA" w:rsidP="00AA18E0">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C83">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حرف زدن نوشتاری و ابر خیال</w:t>
                      </w:r>
                    </w:p>
                  </w:txbxContent>
                </v:textbox>
                <w10:wrap anchorx="margin"/>
              </v:roundrect>
            </w:pict>
          </mc:Fallback>
        </mc:AlternateContent>
      </w:r>
    </w:p>
    <w:p w:rsidR="00892A2A" w:rsidRDefault="00892A2A" w:rsidP="00892A2A">
      <w:pPr>
        <w:ind w:left="536"/>
        <w:rPr>
          <w:rtl/>
          <w:lang w:bidi="fa-IR"/>
        </w:rPr>
      </w:pPr>
    </w:p>
    <w:p w:rsidR="00892A2A" w:rsidRDefault="00892A2A" w:rsidP="00892A2A">
      <w:pPr>
        <w:ind w:left="536"/>
        <w:rPr>
          <w:rtl/>
          <w:lang w:bidi="fa-IR"/>
        </w:rPr>
      </w:pPr>
    </w:p>
    <w:p w:rsidR="00892A2A" w:rsidRDefault="00892A2A" w:rsidP="00892A2A">
      <w:pPr>
        <w:ind w:left="536"/>
        <w:rPr>
          <w:rtl/>
          <w:lang w:bidi="fa-IR"/>
        </w:rPr>
      </w:pPr>
    </w:p>
    <w:p w:rsidR="00892A2A" w:rsidRDefault="00892A2A" w:rsidP="00892A2A">
      <w:pPr>
        <w:ind w:left="536"/>
        <w:rPr>
          <w:rtl/>
          <w:lang w:bidi="fa-IR"/>
        </w:rPr>
      </w:pPr>
    </w:p>
    <w:p w:rsidR="00892A2A" w:rsidRDefault="00892A2A" w:rsidP="00892A2A">
      <w:pPr>
        <w:ind w:left="536"/>
        <w:rPr>
          <w:rtl/>
          <w:lang w:bidi="fa-IR"/>
        </w:rPr>
      </w:pPr>
    </w:p>
    <w:p w:rsidR="00892A2A" w:rsidRDefault="00892A2A" w:rsidP="00892A2A">
      <w:pPr>
        <w:ind w:left="536"/>
        <w:rPr>
          <w:lang w:bidi="fa-IR"/>
        </w:rPr>
      </w:pPr>
    </w:p>
    <w:p w:rsidR="00AA18E0" w:rsidRDefault="000B3AF0" w:rsidP="00AA18E0">
      <w:pPr>
        <w:ind w:left="-569"/>
        <w:rPr>
          <w:sz w:val="48"/>
          <w:szCs w:val="56"/>
          <w:lang w:bidi="fa-IR"/>
        </w:rPr>
      </w:pPr>
      <w:r>
        <w:rPr>
          <w:noProof/>
          <w:sz w:val="48"/>
          <w:szCs w:val="56"/>
          <w:lang w:bidi="fa-IR"/>
        </w:rPr>
        <w:drawing>
          <wp:anchor distT="0" distB="0" distL="114300" distR="114300" simplePos="0" relativeHeight="251864064" behindDoc="1" locked="0" layoutInCell="1" allowOverlap="1" wp14:anchorId="003C2D84" wp14:editId="1FAAD568">
            <wp:simplePos x="0" y="0"/>
            <wp:positionH relativeFrom="column">
              <wp:posOffset>4387165</wp:posOffset>
            </wp:positionH>
            <wp:positionV relativeFrom="page">
              <wp:posOffset>1877005</wp:posOffset>
            </wp:positionV>
            <wp:extent cx="882015" cy="328930"/>
            <wp:effectExtent l="0" t="0" r="0" b="0"/>
            <wp:wrapTight wrapText="bothSides">
              <wp:wrapPolygon edited="0">
                <wp:start x="0" y="0"/>
                <wp:lineTo x="0" y="20015"/>
                <wp:lineTo x="20994" y="20015"/>
                <wp:lineTo x="20994"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ayblock.png"/>
                    <pic:cNvPicPr/>
                  </pic:nvPicPr>
                  <pic:blipFill>
                    <a:blip r:embed="rId65">
                      <a:extLst>
                        <a:ext uri="{28A0092B-C50C-407E-A947-70E740481C1C}">
                          <a14:useLocalDpi xmlns:a14="http://schemas.microsoft.com/office/drawing/2010/main" val="0"/>
                        </a:ext>
                      </a:extLst>
                    </a:blip>
                    <a:stretch>
                      <a:fillRect/>
                    </a:stretch>
                  </pic:blipFill>
                  <pic:spPr>
                    <a:xfrm>
                      <a:off x="0" y="0"/>
                      <a:ext cx="882015" cy="328930"/>
                    </a:xfrm>
                    <a:prstGeom prst="rect">
                      <a:avLst/>
                    </a:prstGeom>
                  </pic:spPr>
                </pic:pic>
              </a:graphicData>
            </a:graphic>
            <wp14:sizeRelH relativeFrom="margin">
              <wp14:pctWidth>0</wp14:pctWidth>
            </wp14:sizeRelH>
            <wp14:sizeRelV relativeFrom="margin">
              <wp14:pctHeight>0</wp14:pctHeight>
            </wp14:sizeRelV>
          </wp:anchor>
        </w:drawing>
      </w:r>
      <w:r w:rsidR="00AA18E0" w:rsidRPr="00A674BB">
        <w:rPr>
          <w:sz w:val="48"/>
          <w:szCs w:val="56"/>
          <w:lang w:bidi="fa-IR"/>
        </w:rPr>
        <w:t>Block</w:t>
      </w:r>
      <w:r w:rsidR="00AA18E0">
        <w:rPr>
          <w:sz w:val="48"/>
          <w:szCs w:val="56"/>
          <w:lang w:bidi="fa-IR"/>
        </w:rPr>
        <w:t xml:space="preserve">      </w:t>
      </w:r>
      <w:r w:rsidR="00AA18E0" w:rsidRPr="00A674BB">
        <w:rPr>
          <w:sz w:val="48"/>
          <w:szCs w:val="56"/>
          <w:lang w:bidi="fa-IR"/>
        </w:rPr>
        <w:t xml:space="preserve">  </w:t>
      </w:r>
      <w:r w:rsidR="00AA18E0">
        <w:rPr>
          <w:rFonts w:hint="cs"/>
          <w:sz w:val="48"/>
          <w:szCs w:val="56"/>
          <w:rtl/>
          <w:lang w:bidi="fa-IR"/>
        </w:rPr>
        <w:t xml:space="preserve"> </w:t>
      </w:r>
    </w:p>
    <w:p w:rsidR="00AA18E0" w:rsidRPr="00EF0A9B" w:rsidRDefault="00AA18E0" w:rsidP="00AA18E0">
      <w:pPr>
        <w:ind w:left="-569"/>
        <w:rPr>
          <w:sz w:val="20"/>
          <w:rtl/>
          <w:lang w:bidi="fa-IR"/>
        </w:rPr>
      </w:pPr>
      <w:r w:rsidRPr="00EF0A9B">
        <w:rPr>
          <w:sz w:val="20"/>
          <w:lang w:bidi="fa-IR"/>
        </w:rPr>
        <w:tab/>
      </w:r>
      <w:r w:rsidRPr="00EF0A9B">
        <w:rPr>
          <w:rFonts w:hint="cs"/>
          <w:sz w:val="20"/>
          <w:rtl/>
          <w:lang w:bidi="fa-IR"/>
        </w:rPr>
        <w:t xml:space="preserve"> </w:t>
      </w:r>
      <w:r w:rsidRPr="00EF0A9B">
        <w:rPr>
          <w:sz w:val="20"/>
          <w:lang w:bidi="fa-IR"/>
        </w:rPr>
        <w:tab/>
      </w:r>
      <w:r w:rsidRPr="00EF0A9B">
        <w:rPr>
          <w:rFonts w:hint="cs"/>
          <w:sz w:val="20"/>
          <w:rtl/>
          <w:lang w:bidi="fa-IR"/>
        </w:rPr>
        <w:t xml:space="preserve">با استفاده از دستور </w:t>
      </w:r>
      <w:r w:rsidRPr="00EF0A9B">
        <w:rPr>
          <w:b/>
          <w:bCs/>
          <w:sz w:val="20"/>
          <w:lang w:bidi="fa-IR"/>
        </w:rPr>
        <w:t>Say</w:t>
      </w:r>
      <w:r w:rsidRPr="00EF0A9B">
        <w:rPr>
          <w:rFonts w:hint="cs"/>
          <w:sz w:val="20"/>
          <w:rtl/>
          <w:lang w:bidi="fa-IR"/>
        </w:rPr>
        <w:t xml:space="preserve"> می توان متن داخل مستطیل روبروی آن را روی سر </w:t>
      </w:r>
      <w:r w:rsidRPr="00EF0A9B">
        <w:rPr>
          <w:sz w:val="20"/>
          <w:lang w:bidi="fa-IR"/>
        </w:rPr>
        <w:t xml:space="preserve">Sprite </w:t>
      </w:r>
      <w:r w:rsidRPr="00EF0A9B">
        <w:rPr>
          <w:rFonts w:hint="cs"/>
          <w:sz w:val="20"/>
          <w:rtl/>
          <w:lang w:bidi="fa-IR"/>
        </w:rPr>
        <w:t xml:space="preserve"> ای که کد را برای آن قرار داده ایم مشاهده کرد.</w:t>
      </w:r>
    </w:p>
    <w:p w:rsidR="00AA18E0" w:rsidRDefault="00AA18E0" w:rsidP="00AA18E0">
      <w:pPr>
        <w:ind w:left="-569"/>
        <w:rPr>
          <w:sz w:val="20"/>
          <w:szCs w:val="24"/>
          <w:lang w:bidi="fa-IR"/>
        </w:rPr>
      </w:pPr>
    </w:p>
    <w:p w:rsidR="00AA18E0" w:rsidRDefault="000B3AF0" w:rsidP="00AA18E0">
      <w:pPr>
        <w:ind w:left="-569"/>
        <w:rPr>
          <w:sz w:val="48"/>
          <w:szCs w:val="56"/>
          <w:lang w:bidi="fa-IR"/>
        </w:rPr>
      </w:pPr>
      <w:r>
        <w:rPr>
          <w:noProof/>
          <w:sz w:val="48"/>
          <w:szCs w:val="56"/>
          <w:lang w:bidi="fa-IR"/>
        </w:rPr>
        <w:drawing>
          <wp:anchor distT="0" distB="0" distL="114300" distR="114300" simplePos="0" relativeHeight="251865088" behindDoc="1" locked="0" layoutInCell="1" allowOverlap="1">
            <wp:simplePos x="0" y="0"/>
            <wp:positionH relativeFrom="column">
              <wp:posOffset>4026385</wp:posOffset>
            </wp:positionH>
            <wp:positionV relativeFrom="page">
              <wp:posOffset>2591380</wp:posOffset>
            </wp:positionV>
            <wp:extent cx="1419225" cy="295275"/>
            <wp:effectExtent l="0" t="0" r="9525" b="9525"/>
            <wp:wrapTight wrapText="bothSides">
              <wp:wrapPolygon edited="0">
                <wp:start x="0" y="0"/>
                <wp:lineTo x="0" y="20903"/>
                <wp:lineTo x="21455" y="20903"/>
                <wp:lineTo x="21455"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ayblocksec.png"/>
                    <pic:cNvPicPr/>
                  </pic:nvPicPr>
                  <pic:blipFill>
                    <a:blip r:embed="rId66">
                      <a:extLst>
                        <a:ext uri="{28A0092B-C50C-407E-A947-70E740481C1C}">
                          <a14:useLocalDpi xmlns:a14="http://schemas.microsoft.com/office/drawing/2010/main" val="0"/>
                        </a:ext>
                      </a:extLst>
                    </a:blip>
                    <a:stretch>
                      <a:fillRect/>
                    </a:stretch>
                  </pic:blipFill>
                  <pic:spPr>
                    <a:xfrm>
                      <a:off x="0" y="0"/>
                      <a:ext cx="1419225" cy="295275"/>
                    </a:xfrm>
                    <a:prstGeom prst="rect">
                      <a:avLst/>
                    </a:prstGeom>
                  </pic:spPr>
                </pic:pic>
              </a:graphicData>
            </a:graphic>
          </wp:anchor>
        </w:drawing>
      </w:r>
      <w:r w:rsidR="00AA18E0" w:rsidRPr="00AA18E0">
        <w:rPr>
          <w:sz w:val="20"/>
          <w:szCs w:val="24"/>
          <w:lang w:bidi="fa-IR"/>
        </w:rPr>
        <w:t xml:space="preserve"> </w:t>
      </w:r>
      <w:r w:rsidR="00AA18E0" w:rsidRPr="00A674BB">
        <w:rPr>
          <w:sz w:val="48"/>
          <w:szCs w:val="56"/>
          <w:lang w:bidi="fa-IR"/>
        </w:rPr>
        <w:t>Block</w:t>
      </w:r>
      <w:r w:rsidR="00AA18E0">
        <w:rPr>
          <w:sz w:val="48"/>
          <w:szCs w:val="56"/>
          <w:lang w:bidi="fa-IR"/>
        </w:rPr>
        <w:t xml:space="preserve">      </w:t>
      </w:r>
      <w:r w:rsidR="00AA18E0" w:rsidRPr="00A674BB">
        <w:rPr>
          <w:sz w:val="48"/>
          <w:szCs w:val="56"/>
          <w:lang w:bidi="fa-IR"/>
        </w:rPr>
        <w:t xml:space="preserve">  </w:t>
      </w:r>
      <w:r w:rsidR="00AA18E0">
        <w:rPr>
          <w:rFonts w:hint="cs"/>
          <w:sz w:val="48"/>
          <w:szCs w:val="56"/>
          <w:rtl/>
          <w:lang w:bidi="fa-IR"/>
        </w:rPr>
        <w:t xml:space="preserve"> </w:t>
      </w:r>
    </w:p>
    <w:p w:rsidR="00AA18E0" w:rsidRPr="00EF0A9B" w:rsidRDefault="00AA18E0" w:rsidP="00846FD8">
      <w:pPr>
        <w:ind w:left="720"/>
        <w:rPr>
          <w:sz w:val="20"/>
          <w:rtl/>
          <w:lang w:bidi="fa-IR"/>
        </w:rPr>
      </w:pPr>
      <w:r w:rsidRPr="00EF0A9B">
        <w:rPr>
          <w:rFonts w:hint="cs"/>
          <w:sz w:val="20"/>
          <w:rtl/>
          <w:lang w:bidi="fa-IR"/>
        </w:rPr>
        <w:t xml:space="preserve">با استفاده از بلاک </w:t>
      </w:r>
      <w:r w:rsidRPr="00EF0A9B">
        <w:rPr>
          <w:sz w:val="20"/>
          <w:lang w:bidi="fa-IR"/>
        </w:rPr>
        <w:t xml:space="preserve"> </w:t>
      </w:r>
      <w:r w:rsidRPr="00EF0A9B">
        <w:rPr>
          <w:b/>
          <w:bCs/>
          <w:sz w:val="20"/>
          <w:lang w:bidi="fa-IR"/>
        </w:rPr>
        <w:t>Say</w:t>
      </w:r>
      <w:r w:rsidRPr="00EF0A9B">
        <w:rPr>
          <w:rFonts w:hint="cs"/>
          <w:sz w:val="20"/>
          <w:rtl/>
          <w:lang w:bidi="fa-IR"/>
        </w:rPr>
        <w:t xml:space="preserve"> </w:t>
      </w:r>
      <w:r w:rsidR="00846FD8" w:rsidRPr="00EF0A9B">
        <w:rPr>
          <w:rFonts w:hint="cs"/>
          <w:sz w:val="20"/>
          <w:rtl/>
          <w:lang w:bidi="fa-IR"/>
        </w:rPr>
        <w:t xml:space="preserve">زمان دار </w:t>
      </w:r>
      <w:r w:rsidRPr="00EF0A9B">
        <w:rPr>
          <w:rFonts w:hint="cs"/>
          <w:sz w:val="20"/>
          <w:rtl/>
          <w:lang w:bidi="fa-IR"/>
        </w:rPr>
        <w:t xml:space="preserve">متن داخل مستطیل </w:t>
      </w:r>
      <w:r w:rsidR="00846FD8" w:rsidRPr="00EF0A9B">
        <w:rPr>
          <w:rFonts w:hint="cs"/>
          <w:sz w:val="20"/>
          <w:rtl/>
          <w:lang w:bidi="fa-IR"/>
        </w:rPr>
        <w:t xml:space="preserve">به اندازه ای که در دایره </w:t>
      </w:r>
      <w:r w:rsidR="00846FD8" w:rsidRPr="00EF0A9B">
        <w:rPr>
          <w:b/>
          <w:bCs/>
          <w:sz w:val="20"/>
          <w:lang w:bidi="fa-IR"/>
        </w:rPr>
        <w:t>Sec</w:t>
      </w:r>
      <w:r w:rsidR="00846FD8" w:rsidRPr="00EF0A9B">
        <w:rPr>
          <w:sz w:val="20"/>
          <w:lang w:bidi="fa-IR"/>
        </w:rPr>
        <w:t xml:space="preserve"> </w:t>
      </w:r>
      <w:r w:rsidR="00846FD8" w:rsidRPr="00EF0A9B">
        <w:rPr>
          <w:rFonts w:hint="cs"/>
          <w:sz w:val="20"/>
          <w:rtl/>
          <w:lang w:bidi="fa-IR"/>
        </w:rPr>
        <w:t xml:space="preserve"> مشخص کرده ایم </w:t>
      </w:r>
      <w:r w:rsidRPr="00EF0A9B">
        <w:rPr>
          <w:rFonts w:hint="cs"/>
          <w:sz w:val="20"/>
          <w:rtl/>
          <w:lang w:bidi="fa-IR"/>
        </w:rPr>
        <w:t xml:space="preserve"> </w:t>
      </w:r>
      <w:r w:rsidR="00846FD8" w:rsidRPr="00EF0A9B">
        <w:rPr>
          <w:rFonts w:hint="cs"/>
          <w:sz w:val="20"/>
          <w:rtl/>
          <w:lang w:bidi="fa-IR"/>
        </w:rPr>
        <w:t>نمایش داده می شود و سپس محو می گردد.</w:t>
      </w:r>
    </w:p>
    <w:p w:rsidR="00892A2A" w:rsidRDefault="00846FD8" w:rsidP="00892A2A">
      <w:pPr>
        <w:ind w:left="536"/>
        <w:rPr>
          <w:rtl/>
          <w:lang w:bidi="fa-IR"/>
        </w:rPr>
      </w:pPr>
      <w:r>
        <w:rPr>
          <w:noProof/>
          <w:rtl/>
          <w:lang w:bidi="fa-IR"/>
        </w:rPr>
        <mc:AlternateContent>
          <mc:Choice Requires="wps">
            <w:drawing>
              <wp:anchor distT="0" distB="0" distL="114300" distR="114300" simplePos="0" relativeHeight="251866112" behindDoc="1" locked="0" layoutInCell="1" allowOverlap="1">
                <wp:simplePos x="0" y="0"/>
                <wp:positionH relativeFrom="column">
                  <wp:posOffset>5685700</wp:posOffset>
                </wp:positionH>
                <wp:positionV relativeFrom="paragraph">
                  <wp:posOffset>25767</wp:posOffset>
                </wp:positionV>
                <wp:extent cx="450760" cy="437882"/>
                <wp:effectExtent l="57150" t="38100" r="45085" b="114935"/>
                <wp:wrapNone/>
                <wp:docPr id="258" name="5-Point Star 258"/>
                <wp:cNvGraphicFramePr/>
                <a:graphic xmlns:a="http://schemas.openxmlformats.org/drawingml/2006/main">
                  <a:graphicData uri="http://schemas.microsoft.com/office/word/2010/wordprocessingShape">
                    <wps:wsp>
                      <wps:cNvSpPr/>
                      <wps:spPr>
                        <a:xfrm>
                          <a:off x="0" y="0"/>
                          <a:ext cx="450760" cy="437882"/>
                        </a:xfrm>
                        <a:prstGeom prst="star5">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A9246F" id="5-Point Star 258" o:spid="_x0000_s1026" style="position:absolute;margin-left:447.7pt;margin-top:2.05pt;width:35.5pt;height:34.5pt;z-index:-251450368;visibility:visible;mso-wrap-style:square;mso-wrap-distance-left:9pt;mso-wrap-distance-top:0;mso-wrap-distance-right:9pt;mso-wrap-distance-bottom:0;mso-position-horizontal:absolute;mso-position-horizontal-relative:text;mso-position-vertical:absolute;mso-position-vertical-relative:text;v-text-anchor:middle" coordsize="450760,43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" path="m,167256r172176,1l225380,r53204,167257l450760,167256,311466,270625r53206,167256l225380,334510,86088,437881,139294,270625,,167256xe" fillcolor="#215a69 [1640]" strokecolor="#40a7c2 [3048]">
                <v:fill color2="#3da5c1 [3016]" rotate="t" angle="180" colors="0 #2787a0;52429f #36b1d2;1 #34b3d6" focus="100%" type="gradient">
                  <o:fill v:ext="view" type="gradientUnscaled"/>
                </v:fill>
                <v:shadow on="t" color="black" opacity="22937f" origin=",.5" offset="0,.63889mm"/>
                <v:path arrowok="t" o:connecttype="custom" o:connectlocs="0,167256;172176,167257;225380,0;278584,167257;450760,167256;311466,270625;364672,437881;225380,334510;86088,437881;139294,270625;0,167256" o:connectangles="0,0,0,0,0,0,0,0,0,0,0"/>
              </v:shape>
            </w:pict>
          </mc:Fallback>
        </mc:AlternateContent>
      </w:r>
    </w:p>
    <w:p w:rsidR="00846FD8" w:rsidRPr="00EF0A9B" w:rsidRDefault="00846FD8" w:rsidP="00846FD8">
      <w:pPr>
        <w:tabs>
          <w:tab w:val="right" w:pos="1557"/>
        </w:tabs>
        <w:ind w:left="716"/>
        <w:rPr>
          <w:b/>
          <w:bCs/>
          <w:sz w:val="18"/>
          <w:szCs w:val="22"/>
          <w:rtl/>
          <w:lang w:bidi="fa-IR"/>
        </w:rPr>
      </w:pPr>
      <w:r w:rsidRPr="00EF0A9B">
        <w:rPr>
          <w:rFonts w:hint="cs"/>
          <w:b/>
          <w:bCs/>
          <w:color w:val="FF0000"/>
          <w:sz w:val="16"/>
          <w:rtl/>
          <w:lang w:bidi="fa-IR"/>
        </w:rPr>
        <w:t>نکته</w:t>
      </w:r>
      <w:r w:rsidRPr="00EF0A9B">
        <w:rPr>
          <w:rFonts w:hint="cs"/>
          <w:b/>
          <w:bCs/>
          <w:color w:val="FF0000"/>
          <w:sz w:val="18"/>
          <w:szCs w:val="22"/>
          <w:rtl/>
          <w:lang w:bidi="fa-IR"/>
        </w:rPr>
        <w:t xml:space="preserve">   </w:t>
      </w:r>
      <w:r w:rsidRPr="00EF0A9B">
        <w:rPr>
          <w:b/>
          <w:bCs/>
          <w:color w:val="FF0000"/>
          <w:sz w:val="18"/>
          <w:szCs w:val="22"/>
          <w:lang w:bidi="fa-IR"/>
        </w:rPr>
        <w:t xml:space="preserve"> </w:t>
      </w:r>
      <w:r w:rsidRPr="00EF0A9B">
        <w:rPr>
          <w:rFonts w:hint="cs"/>
          <w:b/>
          <w:bCs/>
          <w:sz w:val="18"/>
          <w:szCs w:val="22"/>
          <w:rtl/>
          <w:lang w:bidi="fa-IR"/>
        </w:rPr>
        <w:t xml:space="preserve">با اجرا شدن بلاک </w:t>
      </w:r>
      <w:r w:rsidRPr="00EF0A9B">
        <w:rPr>
          <w:b/>
          <w:bCs/>
          <w:sz w:val="18"/>
          <w:szCs w:val="22"/>
          <w:lang w:bidi="fa-IR"/>
        </w:rPr>
        <w:t>Say</w:t>
      </w:r>
      <w:r w:rsidRPr="00EF0A9B">
        <w:rPr>
          <w:rFonts w:hint="cs"/>
          <w:b/>
          <w:bCs/>
          <w:sz w:val="18"/>
          <w:szCs w:val="22"/>
          <w:rtl/>
          <w:lang w:bidi="fa-IR"/>
        </w:rPr>
        <w:t xml:space="preserve"> متن نوشته شده در کادر تا زمانی که برنامه متوقف نشود و یا </w:t>
      </w:r>
      <w:r w:rsidRPr="00EF0A9B">
        <w:rPr>
          <w:b/>
          <w:bCs/>
          <w:sz w:val="18"/>
          <w:szCs w:val="22"/>
          <w:lang w:bidi="fa-IR"/>
        </w:rPr>
        <w:t xml:space="preserve">Say </w:t>
      </w:r>
      <w:r w:rsidRPr="00EF0A9B">
        <w:rPr>
          <w:rFonts w:hint="cs"/>
          <w:b/>
          <w:bCs/>
          <w:sz w:val="18"/>
          <w:szCs w:val="22"/>
          <w:rtl/>
          <w:lang w:bidi="fa-IR"/>
        </w:rPr>
        <w:t xml:space="preserve"> دیگری برای </w:t>
      </w:r>
      <w:r w:rsidRPr="00EF0A9B">
        <w:rPr>
          <w:b/>
          <w:bCs/>
          <w:sz w:val="18"/>
          <w:szCs w:val="22"/>
          <w:lang w:bidi="fa-IR"/>
        </w:rPr>
        <w:t xml:space="preserve">Sprite </w:t>
      </w:r>
      <w:r w:rsidRPr="00EF0A9B">
        <w:rPr>
          <w:rFonts w:hint="cs"/>
          <w:b/>
          <w:bCs/>
          <w:sz w:val="18"/>
          <w:szCs w:val="22"/>
          <w:rtl/>
          <w:lang w:bidi="fa-IR"/>
        </w:rPr>
        <w:t xml:space="preserve"> اجرا نشود؛ روی سر </w:t>
      </w:r>
      <w:r w:rsidR="00EF0A9B">
        <w:rPr>
          <w:rFonts w:hint="cs"/>
          <w:b/>
          <w:bCs/>
          <w:sz w:val="18"/>
          <w:szCs w:val="22"/>
          <w:rtl/>
          <w:lang w:bidi="fa-IR"/>
        </w:rPr>
        <w:t xml:space="preserve"> </w:t>
      </w:r>
      <w:r w:rsidRPr="00EF0A9B">
        <w:rPr>
          <w:b/>
          <w:bCs/>
          <w:sz w:val="18"/>
          <w:szCs w:val="22"/>
          <w:lang w:bidi="fa-IR"/>
        </w:rPr>
        <w:t xml:space="preserve">Sprite </w:t>
      </w:r>
      <w:r w:rsidRPr="00EF0A9B">
        <w:rPr>
          <w:rFonts w:hint="cs"/>
          <w:b/>
          <w:bCs/>
          <w:sz w:val="18"/>
          <w:szCs w:val="22"/>
          <w:rtl/>
          <w:lang w:bidi="fa-IR"/>
        </w:rPr>
        <w:t>می ماند.</w:t>
      </w:r>
    </w:p>
    <w:p w:rsidR="00892A2A" w:rsidRDefault="000B3AF0" w:rsidP="00892A2A">
      <w:pPr>
        <w:ind w:left="536"/>
        <w:rPr>
          <w:rtl/>
          <w:lang w:bidi="fa-IR"/>
        </w:rPr>
      </w:pPr>
      <w:r>
        <w:rPr>
          <w:noProof/>
          <w:rtl/>
          <w:lang w:bidi="fa-IR"/>
        </w:rPr>
        <w:drawing>
          <wp:anchor distT="0" distB="0" distL="114300" distR="114300" simplePos="0" relativeHeight="251867136" behindDoc="1" locked="0" layoutInCell="1" allowOverlap="1">
            <wp:simplePos x="0" y="0"/>
            <wp:positionH relativeFrom="column">
              <wp:posOffset>3611245</wp:posOffset>
            </wp:positionH>
            <wp:positionV relativeFrom="page">
              <wp:posOffset>3856905</wp:posOffset>
            </wp:positionV>
            <wp:extent cx="1828800" cy="1047750"/>
            <wp:effectExtent l="0" t="0" r="0" b="0"/>
            <wp:wrapTight wrapText="bothSides">
              <wp:wrapPolygon edited="0">
                <wp:start x="0" y="0"/>
                <wp:lineTo x="0" y="21207"/>
                <wp:lineTo x="21375" y="21207"/>
                <wp:lineTo x="21375"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thinkblock.png"/>
                    <pic:cNvPicPr/>
                  </pic:nvPicPr>
                  <pic:blipFill>
                    <a:blip r:embed="rId67">
                      <a:extLst>
                        <a:ext uri="{28A0092B-C50C-407E-A947-70E740481C1C}">
                          <a14:useLocalDpi xmlns:a14="http://schemas.microsoft.com/office/drawing/2010/main" val="0"/>
                        </a:ext>
                      </a:extLst>
                    </a:blip>
                    <a:stretch>
                      <a:fillRect/>
                    </a:stretch>
                  </pic:blipFill>
                  <pic:spPr>
                    <a:xfrm>
                      <a:off x="0" y="0"/>
                      <a:ext cx="1828800" cy="1047750"/>
                    </a:xfrm>
                    <a:prstGeom prst="rect">
                      <a:avLst/>
                    </a:prstGeom>
                  </pic:spPr>
                </pic:pic>
              </a:graphicData>
            </a:graphic>
          </wp:anchor>
        </w:drawing>
      </w:r>
    </w:p>
    <w:p w:rsidR="00892A2A" w:rsidRDefault="00F060E7" w:rsidP="00F060E7">
      <w:pPr>
        <w:ind w:left="-144"/>
        <w:rPr>
          <w:rtl/>
          <w:lang w:bidi="fa-IR"/>
        </w:rPr>
      </w:pPr>
      <w:r>
        <w:rPr>
          <w:sz w:val="48"/>
          <w:szCs w:val="56"/>
          <w:lang w:bidi="fa-IR"/>
        </w:rPr>
        <w:t>Block</w:t>
      </w:r>
      <w:r w:rsidR="00D3701F">
        <w:rPr>
          <w:sz w:val="48"/>
          <w:szCs w:val="56"/>
          <w:lang w:bidi="fa-IR"/>
        </w:rPr>
        <w:t xml:space="preserve">  </w:t>
      </w:r>
      <w:r w:rsidR="00D3701F" w:rsidRPr="00A674BB">
        <w:rPr>
          <w:sz w:val="48"/>
          <w:szCs w:val="56"/>
          <w:lang w:bidi="fa-IR"/>
        </w:rPr>
        <w:t xml:space="preserve">  </w:t>
      </w:r>
      <w:r w:rsidR="00D3701F">
        <w:rPr>
          <w:rFonts w:hint="cs"/>
          <w:sz w:val="48"/>
          <w:szCs w:val="56"/>
          <w:rtl/>
          <w:lang w:bidi="fa-IR"/>
        </w:rPr>
        <w:t xml:space="preserve"> </w:t>
      </w:r>
    </w:p>
    <w:p w:rsidR="00892A2A" w:rsidRDefault="00892A2A" w:rsidP="00892A2A">
      <w:pPr>
        <w:ind w:left="536"/>
        <w:rPr>
          <w:rtl/>
          <w:lang w:bidi="fa-IR"/>
        </w:rPr>
      </w:pPr>
    </w:p>
    <w:p w:rsidR="00892A2A" w:rsidRDefault="00892A2A" w:rsidP="00892A2A">
      <w:pPr>
        <w:ind w:left="536"/>
        <w:rPr>
          <w:rtl/>
          <w:lang w:bidi="fa-IR"/>
        </w:rPr>
      </w:pPr>
    </w:p>
    <w:p w:rsidR="00892A2A" w:rsidRDefault="00892A2A" w:rsidP="00892A2A">
      <w:pPr>
        <w:ind w:left="536"/>
        <w:rPr>
          <w:rtl/>
          <w:lang w:bidi="fa-IR"/>
        </w:rPr>
      </w:pPr>
    </w:p>
    <w:p w:rsidR="00892A2A" w:rsidRDefault="00892A2A" w:rsidP="00892A2A">
      <w:pPr>
        <w:ind w:left="536"/>
        <w:rPr>
          <w:lang w:bidi="fa-IR"/>
        </w:rPr>
      </w:pPr>
    </w:p>
    <w:p w:rsidR="00F060E7" w:rsidRDefault="004F2D8F" w:rsidP="00892A2A">
      <w:pPr>
        <w:ind w:left="536"/>
        <w:rPr>
          <w:rtl/>
          <w:lang w:bidi="fa-IR"/>
        </w:rPr>
      </w:pPr>
      <w:r>
        <w:rPr>
          <w:rFonts w:hint="cs"/>
          <w:noProof/>
          <w:rtl/>
          <w:lang w:bidi="fa-IR"/>
        </w:rPr>
        <w:drawing>
          <wp:anchor distT="0" distB="0" distL="114300" distR="114300" simplePos="0" relativeHeight="251869184" behindDoc="1" locked="0" layoutInCell="1" allowOverlap="1">
            <wp:simplePos x="0" y="0"/>
            <wp:positionH relativeFrom="column">
              <wp:posOffset>1532255</wp:posOffset>
            </wp:positionH>
            <wp:positionV relativeFrom="page">
              <wp:posOffset>5031915</wp:posOffset>
            </wp:positionV>
            <wp:extent cx="521970" cy="330835"/>
            <wp:effectExtent l="0" t="0" r="0" b="0"/>
            <wp:wrapTight wrapText="bothSides">
              <wp:wrapPolygon edited="0">
                <wp:start x="0" y="0"/>
                <wp:lineTo x="0" y="19900"/>
                <wp:lineTo x="20496" y="19900"/>
                <wp:lineTo x="20496"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think1.png"/>
                    <pic:cNvPicPr/>
                  </pic:nvPicPr>
                  <pic:blipFill>
                    <a:blip r:embed="rId68">
                      <a:extLst>
                        <a:ext uri="{28A0092B-C50C-407E-A947-70E740481C1C}">
                          <a14:useLocalDpi xmlns:a14="http://schemas.microsoft.com/office/drawing/2010/main" val="0"/>
                        </a:ext>
                      </a:extLst>
                    </a:blip>
                    <a:stretch>
                      <a:fillRect/>
                    </a:stretch>
                  </pic:blipFill>
                  <pic:spPr>
                    <a:xfrm>
                      <a:off x="0" y="0"/>
                      <a:ext cx="521970" cy="3308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rtl/>
          <w:lang w:bidi="fa-IR"/>
        </w:rPr>
        <w:drawing>
          <wp:anchor distT="0" distB="0" distL="114300" distR="114300" simplePos="0" relativeHeight="251868160" behindDoc="1" locked="0" layoutInCell="1" allowOverlap="1">
            <wp:simplePos x="0" y="0"/>
            <wp:positionH relativeFrom="column">
              <wp:posOffset>581865</wp:posOffset>
            </wp:positionH>
            <wp:positionV relativeFrom="margin">
              <wp:posOffset>4419600</wp:posOffset>
            </wp:positionV>
            <wp:extent cx="391160" cy="280670"/>
            <wp:effectExtent l="0" t="0" r="8890" b="5080"/>
            <wp:wrapTight wrapText="bothSides">
              <wp:wrapPolygon edited="0">
                <wp:start x="0" y="0"/>
                <wp:lineTo x="0" y="20525"/>
                <wp:lineTo x="21039" y="20525"/>
                <wp:lineTo x="21039"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say1.png"/>
                    <pic:cNvPicPr/>
                  </pic:nvPicPr>
                  <pic:blipFill>
                    <a:blip r:embed="rId69">
                      <a:extLst>
                        <a:ext uri="{28A0092B-C50C-407E-A947-70E740481C1C}">
                          <a14:useLocalDpi xmlns:a14="http://schemas.microsoft.com/office/drawing/2010/main" val="0"/>
                        </a:ext>
                      </a:extLst>
                    </a:blip>
                    <a:stretch>
                      <a:fillRect/>
                    </a:stretch>
                  </pic:blipFill>
                  <pic:spPr>
                    <a:xfrm>
                      <a:off x="0" y="0"/>
                      <a:ext cx="391160" cy="280670"/>
                    </a:xfrm>
                    <a:prstGeom prst="rect">
                      <a:avLst/>
                    </a:prstGeom>
                  </pic:spPr>
                </pic:pic>
              </a:graphicData>
            </a:graphic>
            <wp14:sizeRelH relativeFrom="margin">
              <wp14:pctWidth>0</wp14:pctWidth>
            </wp14:sizeRelH>
            <wp14:sizeRelV relativeFrom="margin">
              <wp14:pctHeight>0</wp14:pctHeight>
            </wp14:sizeRelV>
          </wp:anchor>
        </w:drawing>
      </w:r>
    </w:p>
    <w:p w:rsidR="00892A2A" w:rsidRPr="00ED30DC" w:rsidRDefault="00ED30DC" w:rsidP="00ED30DC">
      <w:pPr>
        <w:jc w:val="left"/>
        <w:rPr>
          <w:noProof/>
          <w:sz w:val="18"/>
          <w:szCs w:val="22"/>
          <w:rtl/>
          <w:lang w:bidi="fa-IR"/>
        </w:rPr>
      </w:pPr>
      <w:r>
        <w:rPr>
          <w:rFonts w:hint="cs"/>
          <w:noProof/>
          <w:sz w:val="18"/>
          <w:szCs w:val="22"/>
          <w:rtl/>
          <w:lang w:bidi="fa-IR"/>
        </w:rPr>
        <w:t xml:space="preserve">     بلاک </w:t>
      </w:r>
      <w:r w:rsidR="00F060E7" w:rsidRPr="00ED30DC">
        <w:rPr>
          <w:rFonts w:hint="cs"/>
          <w:noProof/>
          <w:sz w:val="18"/>
          <w:szCs w:val="22"/>
          <w:rtl/>
          <w:lang w:bidi="fa-IR"/>
        </w:rPr>
        <w:t xml:space="preserve">های </w:t>
      </w:r>
      <w:r w:rsidR="00F060E7" w:rsidRPr="00ED30DC">
        <w:rPr>
          <w:b/>
          <w:bCs/>
          <w:noProof/>
          <w:sz w:val="22"/>
          <w:szCs w:val="28"/>
          <w:lang w:bidi="fa-IR"/>
        </w:rPr>
        <w:t>Think</w:t>
      </w:r>
      <w:r w:rsidR="00F060E7" w:rsidRPr="00ED30DC">
        <w:rPr>
          <w:rFonts w:hint="cs"/>
          <w:noProof/>
          <w:sz w:val="22"/>
          <w:szCs w:val="28"/>
          <w:rtl/>
          <w:lang w:bidi="fa-IR"/>
        </w:rPr>
        <w:t xml:space="preserve"> </w:t>
      </w:r>
      <w:r w:rsidR="00F060E7" w:rsidRPr="00ED30DC">
        <w:rPr>
          <w:rFonts w:hint="cs"/>
          <w:noProof/>
          <w:sz w:val="18"/>
          <w:szCs w:val="22"/>
          <w:rtl/>
          <w:lang w:bidi="fa-IR"/>
        </w:rPr>
        <w:t xml:space="preserve">در هنگام اجرا دقیقا مثل بلاک های </w:t>
      </w:r>
      <w:r w:rsidR="00F060E7" w:rsidRPr="00ED30DC">
        <w:rPr>
          <w:b/>
          <w:bCs/>
          <w:noProof/>
          <w:sz w:val="22"/>
          <w:szCs w:val="28"/>
          <w:lang w:bidi="fa-IR"/>
        </w:rPr>
        <w:t>Say</w:t>
      </w:r>
      <w:r w:rsidR="00F060E7" w:rsidRPr="00ED30DC">
        <w:rPr>
          <w:rFonts w:hint="cs"/>
          <w:noProof/>
          <w:sz w:val="22"/>
          <w:szCs w:val="28"/>
          <w:rtl/>
          <w:lang w:bidi="fa-IR"/>
        </w:rPr>
        <w:t xml:space="preserve"> </w:t>
      </w:r>
      <w:r w:rsidR="00F060E7" w:rsidRPr="00ED30DC">
        <w:rPr>
          <w:rFonts w:hint="cs"/>
          <w:noProof/>
          <w:sz w:val="18"/>
          <w:szCs w:val="22"/>
          <w:rtl/>
          <w:lang w:bidi="fa-IR"/>
        </w:rPr>
        <w:t>هستند و تنها تفاوت آن ها در</w:t>
      </w:r>
      <w:r>
        <w:rPr>
          <w:rFonts w:hint="cs"/>
          <w:noProof/>
          <w:sz w:val="18"/>
          <w:szCs w:val="22"/>
          <w:rtl/>
          <w:lang w:bidi="fa-IR"/>
        </w:rPr>
        <w:t xml:space="preserve"> شکل                         به </w:t>
      </w:r>
      <w:r w:rsidR="00F060E7" w:rsidRPr="00ED30DC">
        <w:rPr>
          <w:rFonts w:hint="cs"/>
          <w:noProof/>
          <w:sz w:val="18"/>
          <w:szCs w:val="22"/>
          <w:rtl/>
          <w:lang w:bidi="fa-IR"/>
        </w:rPr>
        <w:t>جای                            است.</w:t>
      </w:r>
    </w:p>
    <w:p w:rsidR="00892A2A" w:rsidRDefault="000B3AF0" w:rsidP="00892A2A">
      <w:pPr>
        <w:ind w:left="536"/>
        <w:rPr>
          <w:noProof/>
          <w:rtl/>
        </w:rPr>
      </w:pPr>
      <w:r>
        <w:rPr>
          <w:noProof/>
          <w:rtl/>
          <w:lang w:bidi="fa-IR"/>
        </w:rPr>
        <w:drawing>
          <wp:anchor distT="0" distB="0" distL="114300" distR="114300" simplePos="0" relativeHeight="251870208" behindDoc="1" locked="0" layoutInCell="1" allowOverlap="1">
            <wp:simplePos x="0" y="0"/>
            <wp:positionH relativeFrom="margin">
              <wp:posOffset>1134980</wp:posOffset>
            </wp:positionH>
            <wp:positionV relativeFrom="page">
              <wp:posOffset>5607375</wp:posOffset>
            </wp:positionV>
            <wp:extent cx="4320540" cy="1826260"/>
            <wp:effectExtent l="0" t="0" r="3810" b="2540"/>
            <wp:wrapTight wrapText="bothSides">
              <wp:wrapPolygon edited="0">
                <wp:start x="0" y="0"/>
                <wp:lineTo x="0" y="21405"/>
                <wp:lineTo x="21524" y="21405"/>
                <wp:lineTo x="21524"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18.png"/>
                    <pic:cNvPicPr/>
                  </pic:nvPicPr>
                  <pic:blipFill>
                    <a:blip r:embed="rId70">
                      <a:extLst>
                        <a:ext uri="{28A0092B-C50C-407E-A947-70E740481C1C}">
                          <a14:useLocalDpi xmlns:a14="http://schemas.microsoft.com/office/drawing/2010/main" val="0"/>
                        </a:ext>
                      </a:extLst>
                    </a:blip>
                    <a:stretch>
                      <a:fillRect/>
                    </a:stretch>
                  </pic:blipFill>
                  <pic:spPr>
                    <a:xfrm>
                      <a:off x="0" y="0"/>
                      <a:ext cx="4320540" cy="1826260"/>
                    </a:xfrm>
                    <a:prstGeom prst="rect">
                      <a:avLst/>
                    </a:prstGeom>
                  </pic:spPr>
                </pic:pic>
              </a:graphicData>
            </a:graphic>
            <wp14:sizeRelH relativeFrom="margin">
              <wp14:pctWidth>0</wp14:pctWidth>
            </wp14:sizeRelH>
            <wp14:sizeRelV relativeFrom="margin">
              <wp14:pctHeight>0</wp14:pctHeight>
            </wp14:sizeRelV>
          </wp:anchor>
        </w:drawing>
      </w:r>
    </w:p>
    <w:p w:rsidR="00892A2A" w:rsidRDefault="00892A2A" w:rsidP="00892A2A">
      <w:pPr>
        <w:ind w:left="536"/>
        <w:rPr>
          <w:noProof/>
        </w:rPr>
      </w:pPr>
    </w:p>
    <w:p w:rsidR="00F060E7" w:rsidRDefault="00F060E7" w:rsidP="00892A2A">
      <w:pPr>
        <w:ind w:left="536"/>
        <w:rPr>
          <w:noProof/>
          <w:rtl/>
        </w:rPr>
      </w:pPr>
    </w:p>
    <w:p w:rsidR="00892A2A" w:rsidRDefault="00892A2A" w:rsidP="00892A2A">
      <w:pPr>
        <w:ind w:left="536"/>
        <w:rPr>
          <w:noProof/>
          <w:rtl/>
        </w:rPr>
      </w:pPr>
    </w:p>
    <w:p w:rsidR="00892A2A" w:rsidRDefault="00892A2A" w:rsidP="00892A2A">
      <w:pPr>
        <w:ind w:left="536"/>
        <w:rPr>
          <w:noProof/>
          <w:rtl/>
        </w:rPr>
      </w:pPr>
    </w:p>
    <w:p w:rsidR="00892A2A" w:rsidRDefault="00892A2A" w:rsidP="00892A2A">
      <w:pPr>
        <w:ind w:left="536"/>
        <w:rPr>
          <w:noProof/>
          <w:rtl/>
        </w:rPr>
      </w:pPr>
    </w:p>
    <w:p w:rsidR="00892A2A" w:rsidRDefault="00892A2A" w:rsidP="00892A2A">
      <w:pPr>
        <w:ind w:left="536"/>
        <w:rPr>
          <w:noProof/>
          <w:rtl/>
        </w:rPr>
      </w:pPr>
    </w:p>
    <w:p w:rsidR="00892A2A" w:rsidRDefault="00892A2A" w:rsidP="00892A2A">
      <w:pPr>
        <w:ind w:left="536"/>
        <w:rPr>
          <w:noProof/>
          <w:rtl/>
        </w:rPr>
      </w:pPr>
    </w:p>
    <w:p w:rsidR="00892A2A" w:rsidRDefault="00892A2A" w:rsidP="00892A2A">
      <w:pPr>
        <w:ind w:left="536"/>
        <w:rPr>
          <w:noProof/>
          <w:rtl/>
        </w:rPr>
      </w:pPr>
    </w:p>
    <w:p w:rsidR="00892A2A" w:rsidRDefault="00892A2A" w:rsidP="00892A2A">
      <w:pPr>
        <w:ind w:left="536"/>
        <w:rPr>
          <w:noProof/>
          <w:rtl/>
        </w:rPr>
      </w:pPr>
    </w:p>
    <w:p w:rsidR="00892A2A" w:rsidRDefault="00892A2A" w:rsidP="00892A2A">
      <w:pPr>
        <w:ind w:left="536"/>
        <w:rPr>
          <w:noProof/>
          <w:rtl/>
        </w:rPr>
      </w:pPr>
    </w:p>
    <w:p w:rsidR="00892A2A" w:rsidRDefault="00892A2A" w:rsidP="00892A2A">
      <w:pPr>
        <w:ind w:left="536"/>
        <w:rPr>
          <w:rtl/>
          <w:lang w:bidi="fa-IR"/>
        </w:rPr>
      </w:pPr>
      <w:r w:rsidRPr="00A674BB">
        <w:rPr>
          <w:noProof/>
          <w:rtl/>
        </w:rPr>
        <w:t xml:space="preserve"> </w:t>
      </w:r>
    </w:p>
    <w:p w:rsidR="00892A2A" w:rsidRDefault="00F060E7" w:rsidP="00892A2A">
      <w:pPr>
        <w:ind w:left="536"/>
        <w:rPr>
          <w:lang w:bidi="fa-IR"/>
        </w:rPr>
      </w:pPr>
      <w:r>
        <w:rPr>
          <w:noProof/>
          <w:lang w:bidi="fa-IR"/>
        </w:rPr>
        <mc:AlternateContent>
          <mc:Choice Requires="wps">
            <w:drawing>
              <wp:anchor distT="0" distB="0" distL="114300" distR="114300" simplePos="0" relativeHeight="251871232" behindDoc="1" locked="0" layoutInCell="1" allowOverlap="1">
                <wp:simplePos x="0" y="0"/>
                <wp:positionH relativeFrom="column">
                  <wp:posOffset>5660390</wp:posOffset>
                </wp:positionH>
                <wp:positionV relativeFrom="paragraph">
                  <wp:posOffset>69948</wp:posOffset>
                </wp:positionV>
                <wp:extent cx="534035" cy="482600"/>
                <wp:effectExtent l="57150" t="38100" r="37465" b="107950"/>
                <wp:wrapNone/>
                <wp:docPr id="263" name="5-Point Star 263"/>
                <wp:cNvGraphicFramePr/>
                <a:graphic xmlns:a="http://schemas.openxmlformats.org/drawingml/2006/main">
                  <a:graphicData uri="http://schemas.microsoft.com/office/word/2010/wordprocessingShape">
                    <wps:wsp>
                      <wps:cNvSpPr/>
                      <wps:spPr>
                        <a:xfrm>
                          <a:off x="0" y="0"/>
                          <a:ext cx="534035" cy="482600"/>
                        </a:xfrm>
                        <a:prstGeom prst="star5">
                          <a:avLst>
                            <a:gd name="adj" fmla="val 17891"/>
                            <a:gd name="hf" fmla="val 105146"/>
                            <a:gd name="vf" fmla="val 110557"/>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5D94F" id="5-Point Star 263" o:spid="_x0000_s1026" style="position:absolute;margin-left:445.7pt;margin-top:5.5pt;width:42.05pt;height:38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035,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" path="m1,184336r207967,5212l267018,r59049,189548l534034,184336,362561,296272r69482,186327l267018,362231,101992,482599,171474,296272,1,184336xe" fillcolor="#215a69 [1640]" strokecolor="#40a7c2 [3048]">
                <v:fill color2="#3da5c1 [3016]" rotate="t" angle="180" colors="0 #2787a0;52429f #36b1d2;1 #34b3d6" focus="100%" type="gradient">
                  <o:fill v:ext="view" type="gradientUnscaled"/>
                </v:fill>
                <v:shadow on="t" color="black" opacity="22937f" origin=",.5" offset="0,.63889mm"/>
                <v:path arrowok="t" o:connecttype="custom" o:connectlocs="1,184336;207968,189548;267018,0;326067,189548;534034,184336;362561,296272;432043,482599;267018,362231;101992,482599;171474,296272;1,184336" o:connectangles="0,0,0,0,0,0,0,0,0,0,0"/>
              </v:shape>
            </w:pict>
          </mc:Fallback>
        </mc:AlternateContent>
      </w:r>
    </w:p>
    <w:p w:rsidR="00301F0C" w:rsidRDefault="00301F0C">
      <w:pPr>
        <w:bidi w:val="0"/>
        <w:ind w:left="3628" w:hanging="734"/>
        <w:rPr>
          <w:lang w:bidi="fa-IR"/>
        </w:rPr>
      </w:pPr>
    </w:p>
    <w:p w:rsidR="000424C9" w:rsidRPr="00EF0A9B" w:rsidRDefault="00F060E7" w:rsidP="000424C9">
      <w:pPr>
        <w:tabs>
          <w:tab w:val="right" w:pos="1557"/>
        </w:tabs>
        <w:ind w:left="716"/>
        <w:rPr>
          <w:b/>
          <w:bCs/>
          <w:sz w:val="18"/>
          <w:szCs w:val="22"/>
          <w:rtl/>
          <w:lang w:bidi="fa-IR"/>
        </w:rPr>
      </w:pPr>
      <w:r w:rsidRPr="00EF0A9B">
        <w:rPr>
          <w:rFonts w:hint="cs"/>
          <w:b/>
          <w:bCs/>
          <w:color w:val="FF0000"/>
          <w:sz w:val="16"/>
          <w:rtl/>
          <w:lang w:bidi="fa-IR"/>
        </w:rPr>
        <w:t>نکته</w:t>
      </w:r>
      <w:r w:rsidRPr="00EF0A9B">
        <w:rPr>
          <w:rFonts w:hint="cs"/>
          <w:b/>
          <w:bCs/>
          <w:color w:val="FF0000"/>
          <w:sz w:val="18"/>
          <w:szCs w:val="22"/>
          <w:rtl/>
          <w:lang w:bidi="fa-IR"/>
        </w:rPr>
        <w:t xml:space="preserve">   </w:t>
      </w:r>
      <w:r w:rsidRPr="00EF0A9B">
        <w:rPr>
          <w:b/>
          <w:bCs/>
          <w:color w:val="FF0000"/>
          <w:sz w:val="18"/>
          <w:szCs w:val="22"/>
          <w:lang w:bidi="fa-IR"/>
        </w:rPr>
        <w:t xml:space="preserve"> </w:t>
      </w:r>
      <w:r w:rsidR="000424C9" w:rsidRPr="00EF0A9B">
        <w:rPr>
          <w:rFonts w:hint="cs"/>
          <w:b/>
          <w:bCs/>
          <w:sz w:val="18"/>
          <w:szCs w:val="22"/>
          <w:rtl/>
          <w:lang w:bidi="fa-IR"/>
        </w:rPr>
        <w:t>چنانچه</w:t>
      </w:r>
      <w:r w:rsidR="000424C9" w:rsidRPr="00EF0A9B">
        <w:rPr>
          <w:rFonts w:hint="cs"/>
          <w:b/>
          <w:bCs/>
          <w:sz w:val="20"/>
          <w:szCs w:val="24"/>
          <w:rtl/>
          <w:lang w:bidi="fa-IR"/>
        </w:rPr>
        <w:t xml:space="preserve"> </w:t>
      </w:r>
      <w:r w:rsidR="000424C9" w:rsidRPr="00EF0A9B">
        <w:rPr>
          <w:rFonts w:hint="cs"/>
          <w:b/>
          <w:bCs/>
          <w:sz w:val="18"/>
          <w:szCs w:val="22"/>
          <w:rtl/>
          <w:lang w:bidi="fa-IR"/>
        </w:rPr>
        <w:t xml:space="preserve">2 دستور </w:t>
      </w:r>
      <w:r w:rsidR="000424C9" w:rsidRPr="00EF0A9B">
        <w:rPr>
          <w:b/>
          <w:bCs/>
          <w:sz w:val="18"/>
          <w:szCs w:val="22"/>
          <w:lang w:bidi="fa-IR"/>
        </w:rPr>
        <w:t xml:space="preserve">Say </w:t>
      </w:r>
      <w:r w:rsidR="000424C9" w:rsidRPr="00EF0A9B">
        <w:rPr>
          <w:rFonts w:hint="cs"/>
          <w:b/>
          <w:bCs/>
          <w:sz w:val="18"/>
          <w:szCs w:val="22"/>
          <w:rtl/>
          <w:lang w:bidi="fa-IR"/>
        </w:rPr>
        <w:t xml:space="preserve"> یا 2 دستور </w:t>
      </w:r>
      <w:r w:rsidR="000424C9" w:rsidRPr="00EF0A9B">
        <w:rPr>
          <w:b/>
          <w:bCs/>
          <w:sz w:val="18"/>
          <w:szCs w:val="22"/>
          <w:lang w:bidi="fa-IR"/>
        </w:rPr>
        <w:t xml:space="preserve">Think </w:t>
      </w:r>
      <w:r w:rsidR="000424C9" w:rsidRPr="00EF0A9B">
        <w:rPr>
          <w:rFonts w:hint="cs"/>
          <w:b/>
          <w:bCs/>
          <w:sz w:val="18"/>
          <w:szCs w:val="22"/>
          <w:rtl/>
          <w:lang w:bidi="fa-IR"/>
        </w:rPr>
        <w:t xml:space="preserve"> یا 2 دستور </w:t>
      </w:r>
      <w:r w:rsidR="000424C9" w:rsidRPr="00EF0A9B">
        <w:rPr>
          <w:b/>
          <w:bCs/>
          <w:sz w:val="18"/>
          <w:szCs w:val="22"/>
          <w:lang w:bidi="fa-IR"/>
        </w:rPr>
        <w:t xml:space="preserve">Say </w:t>
      </w:r>
      <w:r w:rsidR="000424C9" w:rsidRPr="00EF0A9B">
        <w:rPr>
          <w:rFonts w:hint="cs"/>
          <w:b/>
          <w:bCs/>
          <w:sz w:val="18"/>
          <w:szCs w:val="22"/>
          <w:rtl/>
          <w:lang w:bidi="fa-IR"/>
        </w:rPr>
        <w:t xml:space="preserve"> و </w:t>
      </w:r>
      <w:r w:rsidR="000424C9" w:rsidRPr="00EF0A9B">
        <w:rPr>
          <w:b/>
          <w:bCs/>
          <w:sz w:val="18"/>
          <w:szCs w:val="22"/>
          <w:lang w:bidi="fa-IR"/>
        </w:rPr>
        <w:t xml:space="preserve">Think </w:t>
      </w:r>
      <w:r w:rsidR="000424C9" w:rsidRPr="00EF0A9B">
        <w:rPr>
          <w:rFonts w:hint="cs"/>
          <w:b/>
          <w:bCs/>
          <w:sz w:val="18"/>
          <w:szCs w:val="22"/>
          <w:rtl/>
          <w:lang w:bidi="fa-IR"/>
        </w:rPr>
        <w:t xml:space="preserve"> بدون فاصله زمانی و پشت سر هم اجرا شوند، تنها و تنها پیغام</w:t>
      </w:r>
      <w:r w:rsidR="000424C9" w:rsidRPr="00EF0A9B">
        <w:rPr>
          <w:b/>
          <w:bCs/>
          <w:sz w:val="18"/>
          <w:szCs w:val="22"/>
          <w:lang w:bidi="fa-IR"/>
        </w:rPr>
        <w:t xml:space="preserve"> </w:t>
      </w:r>
      <w:r w:rsidR="000424C9" w:rsidRPr="00EF0A9B">
        <w:rPr>
          <w:rFonts w:hint="cs"/>
          <w:b/>
          <w:bCs/>
          <w:sz w:val="18"/>
          <w:szCs w:val="22"/>
          <w:rtl/>
          <w:lang w:bidi="fa-IR"/>
        </w:rPr>
        <w:t xml:space="preserve"> آخرین بلاک نمایش داده می شود و پیغام های قبلی اصلا دیده نمی شوند. </w:t>
      </w:r>
    </w:p>
    <w:p w:rsidR="00F060E7" w:rsidRPr="000B3AF0" w:rsidRDefault="000424C9" w:rsidP="000B3AF0">
      <w:pPr>
        <w:tabs>
          <w:tab w:val="right" w:pos="1557"/>
        </w:tabs>
        <w:ind w:left="716"/>
        <w:rPr>
          <w:b/>
          <w:bCs/>
          <w:sz w:val="18"/>
          <w:szCs w:val="22"/>
          <w:lang w:bidi="fa-IR"/>
        </w:rPr>
      </w:pPr>
      <w:r w:rsidRPr="00EF0A9B">
        <w:rPr>
          <w:rFonts w:hint="cs"/>
          <w:b/>
          <w:bCs/>
          <w:sz w:val="18"/>
          <w:szCs w:val="22"/>
          <w:rtl/>
          <w:lang w:bidi="fa-IR"/>
        </w:rPr>
        <w:t xml:space="preserve">بنابراین برای اینکه پیغام های مختلفی پشت سر هم نشان داده شود باید از </w:t>
      </w:r>
      <w:r w:rsidRPr="00EF0A9B">
        <w:rPr>
          <w:b/>
          <w:bCs/>
          <w:sz w:val="18"/>
          <w:szCs w:val="22"/>
          <w:lang w:bidi="fa-IR"/>
        </w:rPr>
        <w:t xml:space="preserve">Say </w:t>
      </w:r>
      <w:r w:rsidRPr="00EF0A9B">
        <w:rPr>
          <w:rFonts w:hint="cs"/>
          <w:b/>
          <w:bCs/>
          <w:sz w:val="18"/>
          <w:szCs w:val="22"/>
          <w:rtl/>
          <w:lang w:bidi="fa-IR"/>
        </w:rPr>
        <w:t xml:space="preserve"> و </w:t>
      </w:r>
      <w:r w:rsidRPr="00EF0A9B">
        <w:rPr>
          <w:b/>
          <w:bCs/>
          <w:sz w:val="18"/>
          <w:szCs w:val="22"/>
          <w:lang w:bidi="fa-IR"/>
        </w:rPr>
        <w:t xml:space="preserve">Think </w:t>
      </w:r>
      <w:r w:rsidRPr="00EF0A9B">
        <w:rPr>
          <w:rFonts w:hint="cs"/>
          <w:b/>
          <w:bCs/>
          <w:sz w:val="18"/>
          <w:szCs w:val="22"/>
          <w:rtl/>
          <w:lang w:bidi="fa-IR"/>
        </w:rPr>
        <w:t xml:space="preserve"> های زمان دار استفاده </w:t>
      </w:r>
      <w:r w:rsidR="000B3AF0">
        <w:rPr>
          <w:rFonts w:hint="cs"/>
          <w:b/>
          <w:bCs/>
          <w:sz w:val="18"/>
          <w:szCs w:val="22"/>
          <w:rtl/>
          <w:lang w:bidi="fa-IR"/>
        </w:rPr>
        <w:t>کرد</w:t>
      </w:r>
      <w:r>
        <w:rPr>
          <w:noProof/>
          <w:lang w:bidi="fa-IR"/>
        </w:rPr>
        <w:drawing>
          <wp:anchor distT="0" distB="0" distL="114300" distR="114300" simplePos="0" relativeHeight="251872256" behindDoc="1" locked="0" layoutInCell="1" allowOverlap="1">
            <wp:simplePos x="0" y="0"/>
            <wp:positionH relativeFrom="margin">
              <wp:align>center</wp:align>
            </wp:positionH>
            <wp:positionV relativeFrom="margin">
              <wp:posOffset>7873928</wp:posOffset>
            </wp:positionV>
            <wp:extent cx="5711190" cy="1396365"/>
            <wp:effectExtent l="0" t="0" r="3810" b="0"/>
            <wp:wrapTight wrapText="bothSides">
              <wp:wrapPolygon edited="0">
                <wp:start x="0" y="0"/>
                <wp:lineTo x="0" y="21217"/>
                <wp:lineTo x="21542" y="21217"/>
                <wp:lineTo x="21542"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18-3.png"/>
                    <pic:cNvPicPr/>
                  </pic:nvPicPr>
                  <pic:blipFill>
                    <a:blip r:embed="rId71">
                      <a:extLst>
                        <a:ext uri="{28A0092B-C50C-407E-A947-70E740481C1C}">
                          <a14:useLocalDpi xmlns:a14="http://schemas.microsoft.com/office/drawing/2010/main" val="0"/>
                        </a:ext>
                      </a:extLst>
                    </a:blip>
                    <a:stretch>
                      <a:fillRect/>
                    </a:stretch>
                  </pic:blipFill>
                  <pic:spPr>
                    <a:xfrm>
                      <a:off x="0" y="0"/>
                      <a:ext cx="5711190" cy="1396365"/>
                    </a:xfrm>
                    <a:prstGeom prst="rect">
                      <a:avLst/>
                    </a:prstGeom>
                  </pic:spPr>
                </pic:pic>
              </a:graphicData>
            </a:graphic>
            <wp14:sizeRelH relativeFrom="margin">
              <wp14:pctWidth>0</wp14:pctWidth>
            </wp14:sizeRelH>
            <wp14:sizeRelV relativeFrom="margin">
              <wp14:pctHeight>0</wp14:pctHeight>
            </wp14:sizeRelV>
          </wp:anchor>
        </w:drawing>
      </w:r>
      <w:r w:rsidR="000B3AF0">
        <w:rPr>
          <w:rFonts w:hint="cs"/>
          <w:b/>
          <w:bCs/>
          <w:sz w:val="18"/>
          <w:szCs w:val="22"/>
          <w:rtl/>
          <w:lang w:bidi="fa-IR"/>
        </w:rPr>
        <w:t>.</w:t>
      </w:r>
    </w:p>
    <w:p w:rsidR="005D1811" w:rsidRDefault="005D1811" w:rsidP="005D1811">
      <w:pPr>
        <w:bidi w:val="0"/>
        <w:rPr>
          <w:rtl/>
          <w:lang w:bidi="fa-IR"/>
        </w:rPr>
      </w:pPr>
    </w:p>
    <w:p w:rsidR="005D1811" w:rsidRDefault="00EF0A9B" w:rsidP="005D1811">
      <w:pPr>
        <w:bidi w:val="0"/>
        <w:rPr>
          <w:rtl/>
          <w:lang w:bidi="fa-IR"/>
        </w:rPr>
      </w:pPr>
      <w:r>
        <w:rPr>
          <w:noProof/>
          <w:sz w:val="20"/>
          <w:rtl/>
          <w:lang w:bidi="fa-IR"/>
        </w:rPr>
        <mc:AlternateContent>
          <mc:Choice Requires="wps">
            <w:drawing>
              <wp:anchor distT="0" distB="0" distL="114300" distR="114300" simplePos="0" relativeHeight="251875328" behindDoc="0" locked="0" layoutInCell="1" allowOverlap="1" wp14:anchorId="2EADA911" wp14:editId="573BAF4A">
                <wp:simplePos x="0" y="0"/>
                <wp:positionH relativeFrom="column">
                  <wp:posOffset>4478010</wp:posOffset>
                </wp:positionH>
                <wp:positionV relativeFrom="paragraph">
                  <wp:posOffset>-186370</wp:posOffset>
                </wp:positionV>
                <wp:extent cx="2079580" cy="640800"/>
                <wp:effectExtent l="0" t="0" r="16510" b="26035"/>
                <wp:wrapNone/>
                <wp:docPr id="4" name="Rounded Rectangle 4"/>
                <wp:cNvGraphicFramePr/>
                <a:graphic xmlns:a="http://schemas.openxmlformats.org/drawingml/2006/main">
                  <a:graphicData uri="http://schemas.microsoft.com/office/word/2010/wordprocessingShape">
                    <wps:wsp>
                      <wps:cNvSpPr/>
                      <wps:spPr>
                        <a:xfrm>
                          <a:off x="0" y="0"/>
                          <a:ext cx="2079580" cy="640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2CFA" w:rsidRPr="00AA18E0" w:rsidRDefault="00812CFA" w:rsidP="005D1811">
                            <w:pPr>
                              <w:jc w:val="center"/>
                              <w:rPr>
                                <w:color w:val="000000" w:themeColor="text1"/>
                                <w:sz w:val="24"/>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3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Sounds-Voices-Music</w:t>
                            </w:r>
                          </w:p>
                          <w:p w:rsidR="00812CFA" w:rsidRPr="0036564D" w:rsidRDefault="00812CFA" w:rsidP="005D1811">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صدا و موزیک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DA911" id="Rounded Rectangle 4" o:spid="_x0000_s1036" style="position:absolute;left:0;text-align:left;margin-left:352.6pt;margin-top:-14.65pt;width:163.75pt;height:50.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" fillcolor="#4f81bd [3204]" strokecolor="#243f60 [1604]" strokeweight="2pt">
                <v:textbox>
                  <w:txbxContent>
                    <w:p w:rsidR="00812CFA" w:rsidRPr="00AA18E0" w:rsidRDefault="00812CFA" w:rsidP="005D1811">
                      <w:pPr>
                        <w:jc w:val="center"/>
                        <w:rPr>
                          <w:color w:val="000000" w:themeColor="text1"/>
                          <w:sz w:val="24"/>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3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Sounds-Voices-Music</w:t>
                      </w:r>
                    </w:p>
                    <w:p w:rsidR="00812CFA" w:rsidRPr="0036564D" w:rsidRDefault="00812CFA" w:rsidP="005D1811">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صدا و موزیک</w:t>
                      </w:r>
                    </w:p>
                  </w:txbxContent>
                </v:textbox>
              </v:roundrect>
            </w:pict>
          </mc:Fallback>
        </mc:AlternateContent>
      </w:r>
    </w:p>
    <w:p w:rsidR="005D1811" w:rsidRDefault="005D1811" w:rsidP="005D1811">
      <w:pPr>
        <w:bidi w:val="0"/>
        <w:rPr>
          <w:rtl/>
          <w:lang w:bidi="fa-IR"/>
        </w:rPr>
      </w:pPr>
    </w:p>
    <w:p w:rsidR="005D1811" w:rsidRDefault="005D1811" w:rsidP="005D1811">
      <w:pPr>
        <w:bidi w:val="0"/>
        <w:rPr>
          <w:rtl/>
          <w:lang w:bidi="fa-IR"/>
        </w:rPr>
      </w:pPr>
    </w:p>
    <w:p w:rsidR="005D1811" w:rsidRPr="008E4479" w:rsidRDefault="005D1811" w:rsidP="005D1811">
      <w:pPr>
        <w:rPr>
          <w:sz w:val="18"/>
          <w:szCs w:val="22"/>
          <w:lang w:bidi="fa-IR"/>
        </w:rPr>
      </w:pPr>
      <w:r w:rsidRPr="008E4479">
        <w:rPr>
          <w:rFonts w:hint="cs"/>
          <w:sz w:val="18"/>
          <w:szCs w:val="22"/>
          <w:rtl/>
          <w:lang w:bidi="fa-IR"/>
        </w:rPr>
        <w:t>برای اضافه کردن صدا و موسیقی به برنامه باید مراحل زیر را انجام دهیم.</w:t>
      </w:r>
    </w:p>
    <w:p w:rsidR="00B97972" w:rsidRDefault="00B97972" w:rsidP="005D1811">
      <w:pPr>
        <w:rPr>
          <w:rtl/>
          <w:lang w:bidi="fa-IR"/>
        </w:rPr>
      </w:pPr>
    </w:p>
    <w:p w:rsidR="00A46C37" w:rsidRPr="00A46C37" w:rsidRDefault="00A46C37" w:rsidP="005D1811">
      <w:pPr>
        <w:pStyle w:val="ListParagraph"/>
        <w:numPr>
          <w:ilvl w:val="0"/>
          <w:numId w:val="19"/>
        </w:numPr>
        <w:rPr>
          <w:b/>
          <w:bCs/>
          <w:sz w:val="18"/>
          <w:szCs w:val="22"/>
          <w:lang w:bidi="fa-IR"/>
        </w:rPr>
      </w:pPr>
      <w:r w:rsidRPr="00A46C37">
        <w:rPr>
          <w:rFonts w:hint="cs"/>
          <w:b/>
          <w:bCs/>
          <w:sz w:val="18"/>
          <w:szCs w:val="22"/>
          <w:rtl/>
          <w:lang w:bidi="fa-IR"/>
        </w:rPr>
        <w:t>مرحله اول</w:t>
      </w:r>
    </w:p>
    <w:p w:rsidR="005D1811" w:rsidRPr="008E4479" w:rsidRDefault="005D1811" w:rsidP="00A46C37">
      <w:pPr>
        <w:pStyle w:val="ListParagraph"/>
        <w:rPr>
          <w:sz w:val="18"/>
          <w:szCs w:val="22"/>
          <w:lang w:bidi="fa-IR"/>
        </w:rPr>
      </w:pPr>
      <w:r w:rsidRPr="008E4479">
        <w:rPr>
          <w:rFonts w:hint="cs"/>
          <w:sz w:val="18"/>
          <w:szCs w:val="22"/>
          <w:rtl/>
          <w:lang w:bidi="fa-IR"/>
        </w:rPr>
        <w:t xml:space="preserve">برای اضافه کردن هر نوع افکت صدا یا موسیقی به </w:t>
      </w:r>
      <w:r w:rsidRPr="008E4479">
        <w:rPr>
          <w:sz w:val="18"/>
          <w:szCs w:val="22"/>
          <w:lang w:bidi="fa-IR"/>
        </w:rPr>
        <w:t xml:space="preserve">Sprite </w:t>
      </w:r>
      <w:r w:rsidRPr="008E4479">
        <w:rPr>
          <w:rFonts w:hint="cs"/>
          <w:sz w:val="18"/>
          <w:szCs w:val="22"/>
          <w:rtl/>
          <w:lang w:bidi="fa-IR"/>
        </w:rPr>
        <w:t xml:space="preserve"> های موجود در برنامه یا ارتباط ایجاد کردن بین انجام یک عمل خاص با پخش شدن یک آهنگ ابتدا باید به </w:t>
      </w:r>
      <w:r w:rsidRPr="008E4479">
        <w:rPr>
          <w:sz w:val="18"/>
          <w:szCs w:val="22"/>
          <w:lang w:bidi="fa-IR"/>
        </w:rPr>
        <w:t xml:space="preserve">Tab Sounds </w:t>
      </w:r>
      <w:r w:rsidRPr="008E4479">
        <w:rPr>
          <w:rFonts w:hint="cs"/>
          <w:sz w:val="18"/>
          <w:szCs w:val="22"/>
          <w:rtl/>
          <w:lang w:bidi="fa-IR"/>
        </w:rPr>
        <w:t xml:space="preserve"> در ناحیه </w:t>
      </w:r>
      <w:r w:rsidRPr="008E4479">
        <w:rPr>
          <w:sz w:val="18"/>
          <w:szCs w:val="22"/>
          <w:lang w:bidi="fa-IR"/>
        </w:rPr>
        <w:t xml:space="preserve">Tabs </w:t>
      </w:r>
      <w:r w:rsidRPr="008E4479">
        <w:rPr>
          <w:rFonts w:hint="cs"/>
          <w:sz w:val="18"/>
          <w:szCs w:val="22"/>
          <w:rtl/>
          <w:lang w:bidi="fa-IR"/>
        </w:rPr>
        <w:t xml:space="preserve"> مراجعه کنیم.</w:t>
      </w:r>
    </w:p>
    <w:p w:rsidR="005D1811" w:rsidRPr="008E4479" w:rsidRDefault="005D1811" w:rsidP="005D1811">
      <w:pPr>
        <w:pStyle w:val="ListParagraph"/>
        <w:rPr>
          <w:sz w:val="18"/>
          <w:szCs w:val="22"/>
          <w:rtl/>
          <w:lang w:bidi="fa-IR"/>
        </w:rPr>
      </w:pPr>
      <w:r w:rsidRPr="008E4479">
        <w:rPr>
          <w:rFonts w:hint="cs"/>
          <w:sz w:val="18"/>
          <w:szCs w:val="22"/>
          <w:rtl/>
          <w:lang w:bidi="fa-IR"/>
        </w:rPr>
        <w:t xml:space="preserve">از این قسمت به 3 طریق می توان </w:t>
      </w:r>
      <w:r w:rsidR="00A46C37" w:rsidRPr="008E4479">
        <w:rPr>
          <w:rFonts w:hint="cs"/>
          <w:sz w:val="18"/>
          <w:szCs w:val="22"/>
          <w:rtl/>
          <w:lang w:bidi="fa-IR"/>
        </w:rPr>
        <w:t xml:space="preserve">یک صدا را به </w:t>
      </w:r>
      <w:r w:rsidR="00A46C37" w:rsidRPr="008E4479">
        <w:rPr>
          <w:sz w:val="18"/>
          <w:szCs w:val="22"/>
          <w:lang w:bidi="fa-IR"/>
        </w:rPr>
        <w:t xml:space="preserve">Sprite </w:t>
      </w:r>
      <w:r w:rsidR="00A46C37" w:rsidRPr="008E4479">
        <w:rPr>
          <w:rFonts w:hint="cs"/>
          <w:sz w:val="18"/>
          <w:szCs w:val="22"/>
          <w:rtl/>
          <w:lang w:bidi="fa-IR"/>
        </w:rPr>
        <w:t xml:space="preserve"> اضافه نماییم.</w:t>
      </w:r>
    </w:p>
    <w:p w:rsidR="00A46C37" w:rsidRPr="008E4479" w:rsidRDefault="00A46C37" w:rsidP="00A46C37">
      <w:pPr>
        <w:pStyle w:val="ListParagraph"/>
        <w:numPr>
          <w:ilvl w:val="0"/>
          <w:numId w:val="20"/>
        </w:numPr>
        <w:rPr>
          <w:sz w:val="18"/>
          <w:szCs w:val="22"/>
          <w:lang w:bidi="fa-IR"/>
        </w:rPr>
      </w:pPr>
      <w:r w:rsidRPr="008E4479">
        <w:rPr>
          <w:rFonts w:hint="cs"/>
          <w:sz w:val="18"/>
          <w:szCs w:val="22"/>
          <w:rtl/>
          <w:lang w:bidi="fa-IR"/>
        </w:rPr>
        <w:t xml:space="preserve">صداهای موجود در کتابخانه یا </w:t>
      </w:r>
      <w:r w:rsidRPr="008E4479">
        <w:rPr>
          <w:sz w:val="18"/>
          <w:szCs w:val="22"/>
          <w:lang w:bidi="fa-IR"/>
        </w:rPr>
        <w:t xml:space="preserve">Library </w:t>
      </w:r>
      <w:r w:rsidRPr="008E4479">
        <w:rPr>
          <w:rFonts w:hint="cs"/>
          <w:sz w:val="18"/>
          <w:szCs w:val="22"/>
          <w:rtl/>
          <w:lang w:bidi="fa-IR"/>
        </w:rPr>
        <w:t xml:space="preserve">  اسکرچ</w:t>
      </w:r>
    </w:p>
    <w:p w:rsidR="00A46C37" w:rsidRPr="008E4479" w:rsidRDefault="00A46C37" w:rsidP="00A46C37">
      <w:pPr>
        <w:pStyle w:val="ListParagraph"/>
        <w:numPr>
          <w:ilvl w:val="0"/>
          <w:numId w:val="20"/>
        </w:numPr>
        <w:rPr>
          <w:sz w:val="18"/>
          <w:szCs w:val="22"/>
          <w:lang w:bidi="fa-IR"/>
        </w:rPr>
      </w:pPr>
      <w:r w:rsidRPr="008E4479">
        <w:rPr>
          <w:rFonts w:hint="cs"/>
          <w:sz w:val="18"/>
          <w:szCs w:val="22"/>
          <w:rtl/>
          <w:lang w:bidi="fa-IR"/>
        </w:rPr>
        <w:t>صداهایی که روی کامپیوتر داریم</w:t>
      </w:r>
    </w:p>
    <w:p w:rsidR="00A46C37" w:rsidRPr="008E4479" w:rsidRDefault="00A46C37" w:rsidP="00A46C37">
      <w:pPr>
        <w:pStyle w:val="ListParagraph"/>
        <w:numPr>
          <w:ilvl w:val="0"/>
          <w:numId w:val="20"/>
        </w:numPr>
        <w:rPr>
          <w:sz w:val="18"/>
          <w:szCs w:val="22"/>
          <w:lang w:bidi="fa-IR"/>
        </w:rPr>
      </w:pPr>
      <w:r w:rsidRPr="008E4479">
        <w:rPr>
          <w:rFonts w:hint="cs"/>
          <w:sz w:val="18"/>
          <w:szCs w:val="22"/>
          <w:rtl/>
          <w:lang w:bidi="fa-IR"/>
        </w:rPr>
        <w:t>صدای خودمان که می توانیم ضبط کنیم</w:t>
      </w:r>
    </w:p>
    <w:p w:rsidR="00A46C37" w:rsidRDefault="00A46C37" w:rsidP="00A46C37">
      <w:pPr>
        <w:rPr>
          <w:rtl/>
          <w:lang w:bidi="fa-IR"/>
        </w:rPr>
      </w:pPr>
      <w:r>
        <w:rPr>
          <w:rFonts w:hint="cs"/>
          <w:noProof/>
          <w:rtl/>
          <w:lang w:bidi="fa-IR"/>
        </w:rPr>
        <mc:AlternateContent>
          <mc:Choice Requires="wps">
            <w:drawing>
              <wp:anchor distT="0" distB="0" distL="114300" distR="114300" simplePos="0" relativeHeight="251876352" behindDoc="1" locked="0" layoutInCell="1" allowOverlap="1">
                <wp:simplePos x="0" y="0"/>
                <wp:positionH relativeFrom="column">
                  <wp:posOffset>5672240</wp:posOffset>
                </wp:positionH>
                <wp:positionV relativeFrom="paragraph">
                  <wp:posOffset>22255</wp:posOffset>
                </wp:positionV>
                <wp:extent cx="504000" cy="446400"/>
                <wp:effectExtent l="57150" t="38100" r="29845" b="106680"/>
                <wp:wrapNone/>
                <wp:docPr id="5" name="5-Point Star 5"/>
                <wp:cNvGraphicFramePr/>
                <a:graphic xmlns:a="http://schemas.openxmlformats.org/drawingml/2006/main">
                  <a:graphicData uri="http://schemas.microsoft.com/office/word/2010/wordprocessingShape">
                    <wps:wsp>
                      <wps:cNvSpPr/>
                      <wps:spPr>
                        <a:xfrm>
                          <a:off x="0" y="0"/>
                          <a:ext cx="504000" cy="446400"/>
                        </a:xfrm>
                        <a:prstGeom prst="star5">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E9AC3D" id="5-Point Star 5" o:spid="_x0000_s1026" style="position:absolute;margin-left:446.65pt;margin-top:1.75pt;width:39.7pt;height:35.15pt;z-index:-251440128;visibility:visible;mso-wrap-style:square;mso-wrap-distance-left:9pt;mso-wrap-distance-top:0;mso-wrap-distance-right:9pt;mso-wrap-distance-bottom:0;mso-position-horizontal:absolute;mso-position-horizontal-relative:text;mso-position-vertical:absolute;mso-position-vertical-relative:text;v-text-anchor:middle" coordsize="504000,44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" path="m1,170509r192511,1l252000,r59488,170510l503999,170509,348254,275889r59490,170510l252000,341017,96256,446399,155746,275889,1,170509xe" fillcolor="#215a69 [1640]" strokecolor="#40a7c2 [3048]">
                <v:fill color2="#3da5c1 [3016]" rotate="t" angle="180" colors="0 #2787a0;52429f #36b1d2;1 #34b3d6" focus="100%" type="gradient">
                  <o:fill v:ext="view" type="gradientUnscaled"/>
                </v:fill>
                <v:shadow on="t" color="black" opacity="22937f" origin=",.5" offset="0,.63889mm"/>
                <v:path arrowok="t" o:connecttype="custom" o:connectlocs="1,170509;192512,170510;252000,0;311488,170510;503999,170509;348254,275889;407744,446399;252000,341017;96256,446399;155746,275889;1,170509" o:connectangles="0,0,0,0,0,0,0,0,0,0,0"/>
              </v:shape>
            </w:pict>
          </mc:Fallback>
        </mc:AlternateContent>
      </w:r>
    </w:p>
    <w:p w:rsidR="00A46C37" w:rsidRPr="00EF0A9B" w:rsidRDefault="00A46C37" w:rsidP="00A46C37">
      <w:pPr>
        <w:tabs>
          <w:tab w:val="right" w:pos="1557"/>
        </w:tabs>
        <w:ind w:left="716"/>
        <w:rPr>
          <w:b/>
          <w:bCs/>
          <w:sz w:val="18"/>
          <w:szCs w:val="22"/>
          <w:rtl/>
          <w:lang w:bidi="fa-IR"/>
        </w:rPr>
      </w:pPr>
      <w:r w:rsidRPr="00EF0A9B">
        <w:rPr>
          <w:rFonts w:hint="cs"/>
          <w:b/>
          <w:bCs/>
          <w:color w:val="FF0000"/>
          <w:sz w:val="16"/>
          <w:rtl/>
          <w:lang w:bidi="fa-IR"/>
        </w:rPr>
        <w:t xml:space="preserve">نکته    </w:t>
      </w:r>
      <w:r w:rsidRPr="00EF0A9B">
        <w:rPr>
          <w:rFonts w:hint="cs"/>
          <w:b/>
          <w:bCs/>
          <w:sz w:val="18"/>
          <w:szCs w:val="22"/>
          <w:rtl/>
          <w:lang w:bidi="fa-IR"/>
        </w:rPr>
        <w:t xml:space="preserve">نوع یا پسوند فایل صوتی که در اسکرچ قابل استفاده است </w:t>
      </w:r>
      <w:r w:rsidRPr="00EF0A9B">
        <w:rPr>
          <w:b/>
          <w:bCs/>
          <w:sz w:val="18"/>
          <w:szCs w:val="22"/>
          <w:lang w:bidi="fa-IR"/>
        </w:rPr>
        <w:t xml:space="preserve">wav </w:t>
      </w:r>
      <w:r w:rsidRPr="00EF0A9B">
        <w:rPr>
          <w:rFonts w:hint="cs"/>
          <w:b/>
          <w:bCs/>
          <w:sz w:val="18"/>
          <w:szCs w:val="22"/>
          <w:rtl/>
          <w:lang w:bidi="fa-IR"/>
        </w:rPr>
        <w:t xml:space="preserve"> می باشد ؛ اما چنانچه فایل صوتی با فرمت دیگری مثلا </w:t>
      </w:r>
      <w:r w:rsidRPr="00EF0A9B">
        <w:rPr>
          <w:b/>
          <w:bCs/>
          <w:sz w:val="18"/>
          <w:szCs w:val="22"/>
          <w:lang w:bidi="fa-IR"/>
        </w:rPr>
        <w:t>mp3</w:t>
      </w:r>
      <w:r w:rsidRPr="00EF0A9B">
        <w:rPr>
          <w:rFonts w:hint="cs"/>
          <w:b/>
          <w:bCs/>
          <w:sz w:val="18"/>
          <w:szCs w:val="22"/>
          <w:rtl/>
          <w:lang w:bidi="fa-IR"/>
        </w:rPr>
        <w:t xml:space="preserve"> را به یک </w:t>
      </w:r>
      <w:r w:rsidRPr="00EF0A9B">
        <w:rPr>
          <w:b/>
          <w:bCs/>
          <w:sz w:val="18"/>
          <w:szCs w:val="22"/>
          <w:lang w:bidi="fa-IR"/>
        </w:rPr>
        <w:t>Sprite</w:t>
      </w:r>
      <w:r w:rsidRPr="00EF0A9B">
        <w:rPr>
          <w:rFonts w:hint="cs"/>
          <w:b/>
          <w:bCs/>
          <w:sz w:val="18"/>
          <w:szCs w:val="22"/>
          <w:rtl/>
          <w:lang w:bidi="fa-IR"/>
        </w:rPr>
        <w:t xml:space="preserve"> متصل کنیم خود اسکرچ آن را به </w:t>
      </w:r>
      <w:r w:rsidRPr="00EF0A9B">
        <w:rPr>
          <w:b/>
          <w:bCs/>
          <w:sz w:val="18"/>
          <w:szCs w:val="22"/>
          <w:lang w:bidi="fa-IR"/>
        </w:rPr>
        <w:t>wav</w:t>
      </w:r>
      <w:r w:rsidRPr="00EF0A9B">
        <w:rPr>
          <w:rFonts w:hint="cs"/>
          <w:b/>
          <w:bCs/>
          <w:sz w:val="18"/>
          <w:szCs w:val="22"/>
          <w:rtl/>
          <w:lang w:bidi="fa-IR"/>
        </w:rPr>
        <w:t xml:space="preserve"> تبدیل می کند.</w:t>
      </w:r>
    </w:p>
    <w:p w:rsidR="00B97972" w:rsidRDefault="00B97972" w:rsidP="00B97972">
      <w:pPr>
        <w:tabs>
          <w:tab w:val="right" w:pos="1557"/>
        </w:tabs>
        <w:ind w:left="360"/>
        <w:rPr>
          <w:sz w:val="18"/>
          <w:szCs w:val="22"/>
          <w:lang w:bidi="fa-IR"/>
        </w:rPr>
      </w:pPr>
    </w:p>
    <w:p w:rsidR="00B97972" w:rsidRDefault="00B97972" w:rsidP="00B97972">
      <w:pPr>
        <w:tabs>
          <w:tab w:val="right" w:pos="1557"/>
        </w:tabs>
        <w:ind w:left="360"/>
        <w:rPr>
          <w:sz w:val="18"/>
          <w:szCs w:val="22"/>
          <w:lang w:bidi="fa-IR"/>
        </w:rPr>
      </w:pPr>
    </w:p>
    <w:p w:rsidR="00B97972" w:rsidRDefault="00B97972" w:rsidP="00B97972">
      <w:pPr>
        <w:tabs>
          <w:tab w:val="right" w:pos="1557"/>
        </w:tabs>
        <w:ind w:left="360"/>
        <w:rPr>
          <w:sz w:val="18"/>
          <w:szCs w:val="22"/>
          <w:lang w:bidi="fa-IR"/>
        </w:rPr>
      </w:pPr>
      <w:r>
        <w:rPr>
          <w:noProof/>
          <w:sz w:val="18"/>
          <w:szCs w:val="22"/>
          <w:rtl/>
          <w:lang w:bidi="fa-IR"/>
        </w:rPr>
        <w:drawing>
          <wp:anchor distT="0" distB="0" distL="114300" distR="114300" simplePos="0" relativeHeight="251877376" behindDoc="1" locked="0" layoutInCell="1" allowOverlap="1">
            <wp:simplePos x="0" y="0"/>
            <wp:positionH relativeFrom="column">
              <wp:posOffset>233570</wp:posOffset>
            </wp:positionH>
            <wp:positionV relativeFrom="page">
              <wp:posOffset>4261135</wp:posOffset>
            </wp:positionV>
            <wp:extent cx="6507480" cy="4499610"/>
            <wp:effectExtent l="0" t="0" r="7620" b="0"/>
            <wp:wrapTight wrapText="bothSides">
              <wp:wrapPolygon edited="0">
                <wp:start x="0" y="0"/>
                <wp:lineTo x="0" y="21490"/>
                <wp:lineTo x="21562" y="21490"/>
                <wp:lineTo x="215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1.png"/>
                    <pic:cNvPicPr/>
                  </pic:nvPicPr>
                  <pic:blipFill>
                    <a:blip r:embed="rId72">
                      <a:extLst>
                        <a:ext uri="{28A0092B-C50C-407E-A947-70E740481C1C}">
                          <a14:useLocalDpi xmlns:a14="http://schemas.microsoft.com/office/drawing/2010/main" val="0"/>
                        </a:ext>
                      </a:extLst>
                    </a:blip>
                    <a:stretch>
                      <a:fillRect/>
                    </a:stretch>
                  </pic:blipFill>
                  <pic:spPr>
                    <a:xfrm>
                      <a:off x="0" y="0"/>
                      <a:ext cx="6507480" cy="4499610"/>
                    </a:xfrm>
                    <a:prstGeom prst="rect">
                      <a:avLst/>
                    </a:prstGeom>
                  </pic:spPr>
                </pic:pic>
              </a:graphicData>
            </a:graphic>
            <wp14:sizeRelH relativeFrom="margin">
              <wp14:pctWidth>0</wp14:pctWidth>
            </wp14:sizeRelH>
            <wp14:sizeRelV relativeFrom="margin">
              <wp14:pctHeight>0</wp14:pctHeight>
            </wp14:sizeRelV>
          </wp:anchor>
        </w:drawing>
      </w:r>
    </w:p>
    <w:p w:rsidR="00B97972" w:rsidRDefault="00B97972" w:rsidP="00B97972">
      <w:pPr>
        <w:tabs>
          <w:tab w:val="right" w:pos="1557"/>
        </w:tabs>
        <w:ind w:left="360"/>
        <w:rPr>
          <w:sz w:val="18"/>
          <w:szCs w:val="22"/>
          <w:lang w:bidi="fa-IR"/>
        </w:rPr>
      </w:pPr>
    </w:p>
    <w:p w:rsidR="00B97972" w:rsidRDefault="00B97972" w:rsidP="00B97972">
      <w:pPr>
        <w:tabs>
          <w:tab w:val="right" w:pos="1557"/>
        </w:tabs>
        <w:ind w:left="360"/>
        <w:rPr>
          <w:sz w:val="18"/>
          <w:szCs w:val="22"/>
          <w:lang w:bidi="fa-IR"/>
        </w:rPr>
      </w:pPr>
    </w:p>
    <w:p w:rsidR="00B97972" w:rsidRDefault="00B97972" w:rsidP="00B97972">
      <w:pPr>
        <w:tabs>
          <w:tab w:val="right" w:pos="1557"/>
        </w:tabs>
        <w:ind w:left="360"/>
        <w:rPr>
          <w:sz w:val="18"/>
          <w:szCs w:val="22"/>
          <w:lang w:bidi="fa-IR"/>
        </w:rPr>
      </w:pPr>
    </w:p>
    <w:p w:rsidR="00B97972" w:rsidRDefault="00B97972" w:rsidP="00B97972">
      <w:pPr>
        <w:tabs>
          <w:tab w:val="right" w:pos="1557"/>
        </w:tabs>
        <w:ind w:left="360"/>
        <w:rPr>
          <w:sz w:val="18"/>
          <w:szCs w:val="22"/>
          <w:lang w:bidi="fa-IR"/>
        </w:rPr>
      </w:pPr>
    </w:p>
    <w:p w:rsidR="00B97972" w:rsidRDefault="00B97972" w:rsidP="00B97972">
      <w:pPr>
        <w:tabs>
          <w:tab w:val="right" w:pos="1557"/>
        </w:tabs>
        <w:ind w:left="360"/>
        <w:rPr>
          <w:sz w:val="18"/>
          <w:szCs w:val="22"/>
          <w:lang w:bidi="fa-IR"/>
        </w:rPr>
      </w:pPr>
    </w:p>
    <w:p w:rsidR="00B97972" w:rsidRDefault="00B97972" w:rsidP="00B97972">
      <w:pPr>
        <w:tabs>
          <w:tab w:val="right" w:pos="1557"/>
        </w:tabs>
        <w:ind w:left="360"/>
        <w:rPr>
          <w:sz w:val="18"/>
          <w:szCs w:val="22"/>
          <w:lang w:bidi="fa-IR"/>
        </w:rPr>
      </w:pPr>
    </w:p>
    <w:p w:rsidR="00B97972" w:rsidRDefault="00B97972" w:rsidP="00B97972">
      <w:pPr>
        <w:tabs>
          <w:tab w:val="right" w:pos="1557"/>
        </w:tabs>
        <w:ind w:left="360"/>
        <w:rPr>
          <w:sz w:val="18"/>
          <w:szCs w:val="22"/>
          <w:lang w:bidi="fa-IR"/>
        </w:rPr>
      </w:pPr>
    </w:p>
    <w:p w:rsidR="00B97972" w:rsidRDefault="00B97972" w:rsidP="00B97972">
      <w:pPr>
        <w:tabs>
          <w:tab w:val="right" w:pos="1557"/>
        </w:tabs>
        <w:ind w:left="360"/>
        <w:rPr>
          <w:sz w:val="18"/>
          <w:szCs w:val="22"/>
          <w:lang w:bidi="fa-IR"/>
        </w:rPr>
      </w:pPr>
    </w:p>
    <w:p w:rsidR="00871E07" w:rsidRDefault="00871E07" w:rsidP="00871E07">
      <w:pPr>
        <w:pStyle w:val="ListParagraph"/>
        <w:tabs>
          <w:tab w:val="right" w:pos="1557"/>
        </w:tabs>
        <w:rPr>
          <w:sz w:val="18"/>
          <w:szCs w:val="22"/>
          <w:lang w:bidi="fa-IR"/>
        </w:rPr>
      </w:pPr>
    </w:p>
    <w:p w:rsidR="00A46C37" w:rsidRPr="00144F1D" w:rsidRDefault="00A46C37" w:rsidP="00B97972">
      <w:pPr>
        <w:pStyle w:val="ListParagraph"/>
        <w:numPr>
          <w:ilvl w:val="0"/>
          <w:numId w:val="19"/>
        </w:numPr>
        <w:tabs>
          <w:tab w:val="right" w:pos="1557"/>
        </w:tabs>
        <w:rPr>
          <w:b/>
          <w:bCs/>
          <w:sz w:val="18"/>
          <w:szCs w:val="22"/>
          <w:lang w:bidi="fa-IR"/>
        </w:rPr>
      </w:pPr>
      <w:r w:rsidRPr="00144F1D">
        <w:rPr>
          <w:rFonts w:hint="cs"/>
          <w:b/>
          <w:bCs/>
          <w:sz w:val="18"/>
          <w:szCs w:val="22"/>
          <w:rtl/>
          <w:lang w:bidi="fa-IR"/>
        </w:rPr>
        <w:t>مرحله دوم</w:t>
      </w:r>
    </w:p>
    <w:p w:rsidR="00EB2C28" w:rsidRPr="00EF0A9B" w:rsidRDefault="00EB2C28" w:rsidP="00EB2C28">
      <w:pPr>
        <w:pStyle w:val="ListParagraph"/>
        <w:tabs>
          <w:tab w:val="right" w:pos="1557"/>
        </w:tabs>
        <w:rPr>
          <w:sz w:val="22"/>
          <w:szCs w:val="22"/>
          <w:rtl/>
          <w:lang w:bidi="fa-IR"/>
        </w:rPr>
      </w:pPr>
      <w:r w:rsidRPr="00EF0A9B">
        <w:rPr>
          <w:rFonts w:hint="cs"/>
          <w:sz w:val="22"/>
          <w:szCs w:val="22"/>
          <w:rtl/>
          <w:lang w:bidi="fa-IR"/>
        </w:rPr>
        <w:t xml:space="preserve">پس از مشخص کردن فایل صدا در مرحله اول، باید از </w:t>
      </w:r>
      <w:r w:rsidRPr="00EF0A9B">
        <w:rPr>
          <w:sz w:val="22"/>
          <w:szCs w:val="22"/>
          <w:lang w:bidi="fa-IR"/>
        </w:rPr>
        <w:t>Tab Scripts</w:t>
      </w:r>
      <w:r w:rsidRPr="00EF0A9B">
        <w:rPr>
          <w:rFonts w:hint="cs"/>
          <w:sz w:val="22"/>
          <w:szCs w:val="22"/>
          <w:rtl/>
          <w:lang w:bidi="fa-IR"/>
        </w:rPr>
        <w:t xml:space="preserve"> و از گروه بلاکهای صورتی رنگ </w:t>
      </w:r>
      <w:r w:rsidRPr="00EF0A9B">
        <w:rPr>
          <w:sz w:val="22"/>
          <w:szCs w:val="22"/>
          <w:lang w:bidi="fa-IR"/>
        </w:rPr>
        <w:t>Sounds</w:t>
      </w:r>
      <w:r w:rsidRPr="00EF0A9B">
        <w:rPr>
          <w:rFonts w:hint="cs"/>
          <w:sz w:val="22"/>
          <w:szCs w:val="22"/>
          <w:rtl/>
          <w:lang w:bidi="fa-IR"/>
        </w:rPr>
        <w:t xml:space="preserve"> یکی از بلاکهای زیر را انتخاب نماییم.</w:t>
      </w:r>
    </w:p>
    <w:p w:rsidR="00EB2C28" w:rsidRDefault="000B3AF0" w:rsidP="00EB2C28">
      <w:pPr>
        <w:pStyle w:val="ListParagraph"/>
        <w:tabs>
          <w:tab w:val="right" w:pos="1557"/>
        </w:tabs>
        <w:rPr>
          <w:sz w:val="18"/>
          <w:szCs w:val="22"/>
          <w:lang w:bidi="fa-IR"/>
        </w:rPr>
      </w:pPr>
      <w:r>
        <w:rPr>
          <w:rFonts w:hint="cs"/>
          <w:noProof/>
          <w:sz w:val="18"/>
          <w:szCs w:val="22"/>
          <w:lang w:bidi="fa-IR"/>
        </w:rPr>
        <w:drawing>
          <wp:anchor distT="0" distB="0" distL="114300" distR="114300" simplePos="0" relativeHeight="251878400" behindDoc="1" locked="0" layoutInCell="1" allowOverlap="1">
            <wp:simplePos x="0" y="0"/>
            <wp:positionH relativeFrom="margin">
              <wp:posOffset>2419770</wp:posOffset>
            </wp:positionH>
            <wp:positionV relativeFrom="page">
              <wp:posOffset>1554200</wp:posOffset>
            </wp:positionV>
            <wp:extent cx="2013585" cy="885190"/>
            <wp:effectExtent l="0" t="0" r="5715" b="0"/>
            <wp:wrapTight wrapText="bothSides">
              <wp:wrapPolygon edited="0">
                <wp:start x="0" y="0"/>
                <wp:lineTo x="0" y="20918"/>
                <wp:lineTo x="21457" y="20918"/>
                <wp:lineTo x="214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ndsblock.png"/>
                    <pic:cNvPicPr/>
                  </pic:nvPicPr>
                  <pic:blipFill>
                    <a:blip r:embed="rId73">
                      <a:extLst>
                        <a:ext uri="{28A0092B-C50C-407E-A947-70E740481C1C}">
                          <a14:useLocalDpi xmlns:a14="http://schemas.microsoft.com/office/drawing/2010/main" val="0"/>
                        </a:ext>
                      </a:extLst>
                    </a:blip>
                    <a:stretch>
                      <a:fillRect/>
                    </a:stretch>
                  </pic:blipFill>
                  <pic:spPr>
                    <a:xfrm>
                      <a:off x="0" y="0"/>
                      <a:ext cx="2013585" cy="885190"/>
                    </a:xfrm>
                    <a:prstGeom prst="rect">
                      <a:avLst/>
                    </a:prstGeom>
                  </pic:spPr>
                </pic:pic>
              </a:graphicData>
            </a:graphic>
            <wp14:sizeRelH relativeFrom="margin">
              <wp14:pctWidth>0</wp14:pctWidth>
            </wp14:sizeRelH>
            <wp14:sizeRelV relativeFrom="margin">
              <wp14:pctHeight>0</wp14:pctHeight>
            </wp14:sizeRelV>
          </wp:anchor>
        </w:drawing>
      </w:r>
    </w:p>
    <w:p w:rsidR="00A46C37" w:rsidRDefault="00A46C37" w:rsidP="00A46C37">
      <w:pPr>
        <w:pStyle w:val="ListParagraph"/>
        <w:tabs>
          <w:tab w:val="right" w:pos="1557"/>
        </w:tabs>
        <w:rPr>
          <w:sz w:val="18"/>
          <w:szCs w:val="22"/>
          <w:lang w:bidi="fa-IR"/>
        </w:rPr>
      </w:pPr>
    </w:p>
    <w:p w:rsidR="00EB2C28" w:rsidRDefault="00EB2C28" w:rsidP="00A46C37">
      <w:pPr>
        <w:pStyle w:val="ListParagraph"/>
        <w:tabs>
          <w:tab w:val="right" w:pos="1557"/>
        </w:tabs>
        <w:rPr>
          <w:sz w:val="18"/>
          <w:szCs w:val="22"/>
          <w:lang w:bidi="fa-IR"/>
        </w:rPr>
      </w:pPr>
    </w:p>
    <w:p w:rsidR="00EB2C28" w:rsidRDefault="00EB2C28" w:rsidP="00A46C37">
      <w:pPr>
        <w:pStyle w:val="ListParagraph"/>
        <w:tabs>
          <w:tab w:val="right" w:pos="1557"/>
        </w:tabs>
        <w:rPr>
          <w:sz w:val="18"/>
          <w:szCs w:val="22"/>
          <w:lang w:bidi="fa-IR"/>
        </w:rPr>
      </w:pPr>
    </w:p>
    <w:p w:rsidR="00EB2C28" w:rsidRDefault="00EB2C28" w:rsidP="00A46C37">
      <w:pPr>
        <w:pStyle w:val="ListParagraph"/>
        <w:tabs>
          <w:tab w:val="right" w:pos="1557"/>
        </w:tabs>
        <w:rPr>
          <w:sz w:val="18"/>
          <w:szCs w:val="22"/>
          <w:lang w:bidi="fa-IR"/>
        </w:rPr>
      </w:pPr>
    </w:p>
    <w:p w:rsidR="00B97972" w:rsidRDefault="00EB2C28" w:rsidP="00EB2C28">
      <w:pPr>
        <w:tabs>
          <w:tab w:val="right" w:pos="1557"/>
        </w:tabs>
        <w:jc w:val="left"/>
        <w:rPr>
          <w:sz w:val="18"/>
          <w:szCs w:val="22"/>
          <w:lang w:bidi="fa-IR"/>
        </w:rPr>
      </w:pPr>
      <w:r>
        <w:rPr>
          <w:sz w:val="18"/>
          <w:szCs w:val="22"/>
          <w:rtl/>
          <w:lang w:bidi="fa-IR"/>
        </w:rPr>
        <w:tab/>
      </w:r>
      <w:r>
        <w:rPr>
          <w:rFonts w:hint="cs"/>
          <w:sz w:val="18"/>
          <w:szCs w:val="22"/>
          <w:rtl/>
          <w:lang w:bidi="fa-IR"/>
        </w:rPr>
        <w:t xml:space="preserve">          </w:t>
      </w:r>
    </w:p>
    <w:p w:rsidR="00B97972" w:rsidRDefault="00B97972" w:rsidP="00EB2C28">
      <w:pPr>
        <w:tabs>
          <w:tab w:val="right" w:pos="1557"/>
        </w:tabs>
        <w:jc w:val="left"/>
        <w:rPr>
          <w:sz w:val="18"/>
          <w:szCs w:val="22"/>
          <w:lang w:bidi="fa-IR"/>
        </w:rPr>
      </w:pPr>
    </w:p>
    <w:p w:rsidR="00EB2C28" w:rsidRDefault="00B97972" w:rsidP="00EB2C28">
      <w:pPr>
        <w:tabs>
          <w:tab w:val="right" w:pos="1557"/>
        </w:tabs>
        <w:jc w:val="left"/>
        <w:rPr>
          <w:sz w:val="18"/>
          <w:szCs w:val="22"/>
          <w:rtl/>
          <w:lang w:bidi="fa-IR"/>
        </w:rPr>
      </w:pPr>
      <w:r>
        <w:rPr>
          <w:sz w:val="18"/>
          <w:szCs w:val="22"/>
          <w:lang w:bidi="fa-IR"/>
        </w:rPr>
        <w:t xml:space="preserve">           </w:t>
      </w:r>
      <w:r w:rsidR="00EB2C28">
        <w:rPr>
          <w:rFonts w:hint="cs"/>
          <w:sz w:val="18"/>
          <w:szCs w:val="22"/>
          <w:rtl/>
          <w:lang w:bidi="fa-IR"/>
        </w:rPr>
        <w:t xml:space="preserve">   و با انتخاب آهنگ یا صوت مورد نظر از لیست مقابل بلاک ، صوت را به </w:t>
      </w:r>
      <w:r w:rsidR="00EB2C28">
        <w:rPr>
          <w:sz w:val="18"/>
          <w:szCs w:val="22"/>
          <w:lang w:bidi="fa-IR"/>
        </w:rPr>
        <w:t>Sprite</w:t>
      </w:r>
      <w:r w:rsidR="00EB2C28">
        <w:rPr>
          <w:rFonts w:hint="cs"/>
          <w:sz w:val="18"/>
          <w:szCs w:val="22"/>
          <w:rtl/>
          <w:lang w:bidi="fa-IR"/>
        </w:rPr>
        <w:t xml:space="preserve"> موردنظرمان وصل کنیم.(با مشخص کردن فایل صوتی در مرحله</w:t>
      </w:r>
    </w:p>
    <w:p w:rsidR="00EB2C28" w:rsidRDefault="00EB2C28" w:rsidP="00EB2C28">
      <w:pPr>
        <w:tabs>
          <w:tab w:val="right" w:pos="1557"/>
        </w:tabs>
        <w:jc w:val="left"/>
        <w:rPr>
          <w:sz w:val="18"/>
          <w:szCs w:val="22"/>
          <w:rtl/>
          <w:lang w:bidi="fa-IR"/>
        </w:rPr>
      </w:pPr>
      <w:r>
        <w:rPr>
          <w:rFonts w:hint="cs"/>
          <w:sz w:val="18"/>
          <w:szCs w:val="22"/>
          <w:rtl/>
          <w:lang w:bidi="fa-IR"/>
        </w:rPr>
        <w:t xml:space="preserve">            اول ، نام فایل به لیست اضافه شده است.)</w:t>
      </w:r>
    </w:p>
    <w:p w:rsidR="00EB2C28" w:rsidRDefault="000B3AF0" w:rsidP="00EB2C28">
      <w:pPr>
        <w:tabs>
          <w:tab w:val="right" w:pos="1557"/>
        </w:tabs>
        <w:jc w:val="left"/>
        <w:rPr>
          <w:sz w:val="18"/>
          <w:szCs w:val="22"/>
          <w:lang w:bidi="fa-IR"/>
        </w:rPr>
      </w:pPr>
      <w:r>
        <w:rPr>
          <w:noProof/>
          <w:sz w:val="18"/>
          <w:szCs w:val="22"/>
          <w:lang w:bidi="fa-IR"/>
        </w:rPr>
        <w:drawing>
          <wp:anchor distT="0" distB="0" distL="114300" distR="114300" simplePos="0" relativeHeight="251879424" behindDoc="1" locked="0" layoutInCell="1" allowOverlap="1">
            <wp:simplePos x="0" y="0"/>
            <wp:positionH relativeFrom="column">
              <wp:posOffset>1287350</wp:posOffset>
            </wp:positionH>
            <wp:positionV relativeFrom="margin">
              <wp:posOffset>2559150</wp:posOffset>
            </wp:positionV>
            <wp:extent cx="4249420" cy="3448685"/>
            <wp:effectExtent l="0" t="0" r="0" b="0"/>
            <wp:wrapTight wrapText="bothSides">
              <wp:wrapPolygon edited="0">
                <wp:start x="0" y="0"/>
                <wp:lineTo x="0" y="21477"/>
                <wp:lineTo x="21497" y="21477"/>
                <wp:lineTo x="214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2.png"/>
                    <pic:cNvPicPr/>
                  </pic:nvPicPr>
                  <pic:blipFill>
                    <a:blip r:embed="rId74">
                      <a:extLst>
                        <a:ext uri="{28A0092B-C50C-407E-A947-70E740481C1C}">
                          <a14:useLocalDpi xmlns:a14="http://schemas.microsoft.com/office/drawing/2010/main" val="0"/>
                        </a:ext>
                      </a:extLst>
                    </a:blip>
                    <a:stretch>
                      <a:fillRect/>
                    </a:stretch>
                  </pic:blipFill>
                  <pic:spPr>
                    <a:xfrm>
                      <a:off x="0" y="0"/>
                      <a:ext cx="4249420" cy="3448685"/>
                    </a:xfrm>
                    <a:prstGeom prst="rect">
                      <a:avLst/>
                    </a:prstGeom>
                  </pic:spPr>
                </pic:pic>
              </a:graphicData>
            </a:graphic>
            <wp14:sizeRelH relativeFrom="margin">
              <wp14:pctWidth>0</wp14:pctWidth>
            </wp14:sizeRelH>
            <wp14:sizeRelV relativeFrom="margin">
              <wp14:pctHeight>0</wp14:pctHeight>
            </wp14:sizeRelV>
          </wp:anchor>
        </w:drawing>
      </w: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lang w:bidi="fa-IR"/>
        </w:rPr>
      </w:pPr>
    </w:p>
    <w:p w:rsidR="00B97972" w:rsidRDefault="00B97972" w:rsidP="000B3AF0">
      <w:pPr>
        <w:tabs>
          <w:tab w:val="right" w:pos="1557"/>
        </w:tabs>
        <w:jc w:val="center"/>
        <w:rPr>
          <w:sz w:val="18"/>
          <w:szCs w:val="22"/>
          <w:lang w:bidi="fa-IR"/>
        </w:rPr>
      </w:pPr>
    </w:p>
    <w:p w:rsidR="00B97972" w:rsidRDefault="00185FED" w:rsidP="00EB2C28">
      <w:pPr>
        <w:tabs>
          <w:tab w:val="right" w:pos="1557"/>
        </w:tabs>
        <w:jc w:val="left"/>
        <w:rPr>
          <w:sz w:val="18"/>
          <w:szCs w:val="22"/>
          <w:lang w:bidi="fa-IR"/>
        </w:rPr>
      </w:pPr>
      <w:r>
        <w:rPr>
          <w:noProof/>
          <w:sz w:val="18"/>
          <w:szCs w:val="22"/>
          <w:lang w:bidi="fa-IR"/>
        </w:rPr>
        <mc:AlternateContent>
          <mc:Choice Requires="wps">
            <w:drawing>
              <wp:anchor distT="0" distB="0" distL="114300" distR="114300" simplePos="0" relativeHeight="251883520" behindDoc="1" locked="0" layoutInCell="1" allowOverlap="1">
                <wp:simplePos x="0" y="0"/>
                <wp:positionH relativeFrom="column">
                  <wp:posOffset>5650650</wp:posOffset>
                </wp:positionH>
                <wp:positionV relativeFrom="paragraph">
                  <wp:posOffset>140940</wp:posOffset>
                </wp:positionV>
                <wp:extent cx="496800" cy="482400"/>
                <wp:effectExtent l="57150" t="38100" r="36830" b="108585"/>
                <wp:wrapNone/>
                <wp:docPr id="12" name="5-Point Star 12"/>
                <wp:cNvGraphicFramePr/>
                <a:graphic xmlns:a="http://schemas.openxmlformats.org/drawingml/2006/main">
                  <a:graphicData uri="http://schemas.microsoft.com/office/word/2010/wordprocessingShape">
                    <wps:wsp>
                      <wps:cNvSpPr/>
                      <wps:spPr>
                        <a:xfrm>
                          <a:off x="0" y="0"/>
                          <a:ext cx="496800" cy="482400"/>
                        </a:xfrm>
                        <a:prstGeom prst="star5">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72E84" id="5-Point Star 12" o:spid="_x0000_s1026" style="position:absolute;margin-left:444.95pt;margin-top:11.1pt;width:39.1pt;height:38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800,48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" path="m1,184260r189761,1l248400,r58638,184261l496799,184260,343279,298138r58640,184261l248400,368518,94881,482399,153521,298138,1,184260xe" fillcolor="#215a69 [1640]" strokecolor="#40a7c2 [3048]">
                <v:fill color2="#3da5c1 [3016]" rotate="t" angle="180" colors="0 #2787a0;52429f #36b1d2;1 #34b3d6" focus="100%" type="gradient">
                  <o:fill v:ext="view" type="gradientUnscaled"/>
                </v:fill>
                <v:shadow on="t" color="black" opacity="22937f" origin=",.5" offset="0,.63889mm"/>
                <v:path arrowok="t" o:connecttype="custom" o:connectlocs="1,184260;189762,184261;248400,0;307038,184261;496799,184260;343279,298138;401919,482399;248400,368518;94881,482399;153521,298138;1,184260" o:connectangles="0,0,0,0,0,0,0,0,0,0,0"/>
              </v:shape>
            </w:pict>
          </mc:Fallback>
        </mc:AlternateContent>
      </w:r>
    </w:p>
    <w:p w:rsidR="00B97972" w:rsidRDefault="000B3AF0" w:rsidP="008E4479">
      <w:pPr>
        <w:tabs>
          <w:tab w:val="right" w:pos="1557"/>
        </w:tabs>
        <w:jc w:val="left"/>
        <w:rPr>
          <w:sz w:val="18"/>
          <w:szCs w:val="22"/>
          <w:lang w:bidi="fa-IR"/>
        </w:rPr>
      </w:pPr>
      <w:r w:rsidRPr="00031175">
        <w:rPr>
          <w:noProof/>
          <w:sz w:val="20"/>
          <w:szCs w:val="24"/>
          <w:rtl/>
          <w:lang w:bidi="fa-IR"/>
        </w:rPr>
        <w:drawing>
          <wp:anchor distT="0" distB="0" distL="114300" distR="114300" simplePos="0" relativeHeight="251882496" behindDoc="1" locked="0" layoutInCell="1" allowOverlap="1">
            <wp:simplePos x="0" y="0"/>
            <wp:positionH relativeFrom="column">
              <wp:posOffset>2454275</wp:posOffset>
            </wp:positionH>
            <wp:positionV relativeFrom="page">
              <wp:posOffset>6638290</wp:posOffset>
            </wp:positionV>
            <wp:extent cx="1324610" cy="330835"/>
            <wp:effectExtent l="0" t="0" r="8890" b="0"/>
            <wp:wrapTight wrapText="bothSides">
              <wp:wrapPolygon edited="0">
                <wp:start x="0" y="0"/>
                <wp:lineTo x="0" y="19900"/>
                <wp:lineTo x="21434" y="19900"/>
                <wp:lineTo x="214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undsblock2.png"/>
                    <pic:cNvPicPr/>
                  </pic:nvPicPr>
                  <pic:blipFill>
                    <a:blip r:embed="rId75">
                      <a:extLst>
                        <a:ext uri="{28A0092B-C50C-407E-A947-70E740481C1C}">
                          <a14:useLocalDpi xmlns:a14="http://schemas.microsoft.com/office/drawing/2010/main" val="0"/>
                        </a:ext>
                      </a:extLst>
                    </a:blip>
                    <a:stretch>
                      <a:fillRect/>
                    </a:stretch>
                  </pic:blipFill>
                  <pic:spPr>
                    <a:xfrm>
                      <a:off x="0" y="0"/>
                      <a:ext cx="1324610" cy="330835"/>
                    </a:xfrm>
                    <a:prstGeom prst="rect">
                      <a:avLst/>
                    </a:prstGeom>
                  </pic:spPr>
                </pic:pic>
              </a:graphicData>
            </a:graphic>
            <wp14:sizeRelH relativeFrom="margin">
              <wp14:pctWidth>0</wp14:pctWidth>
            </wp14:sizeRelH>
            <wp14:sizeRelV relativeFrom="margin">
              <wp14:pctHeight>0</wp14:pctHeight>
            </wp14:sizeRelV>
          </wp:anchor>
        </w:drawing>
      </w:r>
    </w:p>
    <w:p w:rsidR="00B97972" w:rsidRDefault="00B97972" w:rsidP="00464F68">
      <w:pPr>
        <w:tabs>
          <w:tab w:val="right" w:pos="1557"/>
        </w:tabs>
        <w:ind w:left="716"/>
        <w:rPr>
          <w:sz w:val="18"/>
          <w:szCs w:val="22"/>
          <w:rtl/>
          <w:lang w:bidi="fa-IR"/>
        </w:rPr>
      </w:pPr>
      <w:r w:rsidRPr="00A46C37">
        <w:rPr>
          <w:rFonts w:hint="cs"/>
          <w:b/>
          <w:bCs/>
          <w:color w:val="FF0000"/>
          <w:sz w:val="16"/>
          <w:rtl/>
          <w:lang w:bidi="fa-IR"/>
        </w:rPr>
        <w:t>نکته</w:t>
      </w:r>
      <w:r>
        <w:rPr>
          <w:rFonts w:hint="cs"/>
          <w:color w:val="FF0000"/>
          <w:sz w:val="16"/>
          <w:rtl/>
          <w:lang w:bidi="fa-IR"/>
        </w:rPr>
        <w:t xml:space="preserve">   </w:t>
      </w:r>
      <w:r w:rsidRPr="00B97972">
        <w:rPr>
          <w:rFonts w:hint="cs"/>
          <w:sz w:val="18"/>
          <w:szCs w:val="22"/>
          <w:rtl/>
          <w:lang w:bidi="fa-IR"/>
        </w:rPr>
        <w:t>تفاوت 2 بلاک بالا در این است که اگر از بلاک</w:t>
      </w:r>
      <w:r>
        <w:rPr>
          <w:rFonts w:hint="cs"/>
          <w:sz w:val="18"/>
          <w:szCs w:val="22"/>
          <w:rtl/>
          <w:lang w:bidi="fa-IR"/>
        </w:rPr>
        <w:t xml:space="preserve">                                       </w:t>
      </w:r>
      <w:r w:rsidRPr="00B97972">
        <w:rPr>
          <w:rFonts w:hint="cs"/>
          <w:sz w:val="18"/>
          <w:szCs w:val="22"/>
          <w:rtl/>
          <w:lang w:bidi="fa-IR"/>
        </w:rPr>
        <w:t xml:space="preserve"> </w:t>
      </w:r>
      <w:r w:rsidR="00EF0A9B">
        <w:rPr>
          <w:rFonts w:hint="cs"/>
          <w:sz w:val="18"/>
          <w:szCs w:val="22"/>
          <w:rtl/>
          <w:lang w:bidi="fa-IR"/>
        </w:rPr>
        <w:t xml:space="preserve">         </w:t>
      </w:r>
      <w:r>
        <w:rPr>
          <w:rFonts w:hint="cs"/>
          <w:sz w:val="18"/>
          <w:szCs w:val="22"/>
          <w:rtl/>
          <w:lang w:bidi="fa-IR"/>
        </w:rPr>
        <w:t xml:space="preserve"> استفاده </w:t>
      </w:r>
      <w:r w:rsidR="00464F68">
        <w:rPr>
          <w:rFonts w:hint="cs"/>
          <w:sz w:val="18"/>
          <w:szCs w:val="22"/>
          <w:rtl/>
          <w:lang w:bidi="fa-IR"/>
        </w:rPr>
        <w:t>ک</w:t>
      </w:r>
      <w:r>
        <w:rPr>
          <w:rFonts w:hint="cs"/>
          <w:sz w:val="18"/>
          <w:szCs w:val="22"/>
          <w:rtl/>
          <w:lang w:bidi="fa-IR"/>
        </w:rPr>
        <w:t>نیم تا زمانی که صوت یا آهنگی که در این بلاک مشخص کرده ایم، به طور کامل پخش نشود، کدهای بعد از آن اجرا نمی شود</w:t>
      </w:r>
      <w:r w:rsidRPr="00A46C37">
        <w:rPr>
          <w:rFonts w:hint="cs"/>
          <w:sz w:val="18"/>
          <w:szCs w:val="22"/>
          <w:rtl/>
          <w:lang w:bidi="fa-IR"/>
        </w:rPr>
        <w:t>.</w:t>
      </w:r>
      <w:r w:rsidR="00031175">
        <w:rPr>
          <w:rFonts w:hint="cs"/>
          <w:sz w:val="18"/>
          <w:szCs w:val="22"/>
          <w:rtl/>
          <w:lang w:bidi="fa-IR"/>
        </w:rPr>
        <w:t xml:space="preserve"> </w:t>
      </w:r>
    </w:p>
    <w:p w:rsidR="00031175" w:rsidRDefault="000B3AF0" w:rsidP="00B97972">
      <w:pPr>
        <w:tabs>
          <w:tab w:val="right" w:pos="1557"/>
        </w:tabs>
        <w:ind w:left="716"/>
        <w:rPr>
          <w:sz w:val="18"/>
          <w:szCs w:val="22"/>
          <w:rtl/>
          <w:lang w:bidi="fa-IR"/>
        </w:rPr>
      </w:pPr>
      <w:r w:rsidRPr="00031175">
        <w:rPr>
          <w:noProof/>
          <w:sz w:val="20"/>
          <w:szCs w:val="24"/>
          <w:rtl/>
          <w:lang w:bidi="fa-IR"/>
        </w:rPr>
        <w:drawing>
          <wp:anchor distT="0" distB="0" distL="114300" distR="114300" simplePos="0" relativeHeight="251881472" behindDoc="1" locked="0" layoutInCell="1" allowOverlap="1">
            <wp:simplePos x="0" y="0"/>
            <wp:positionH relativeFrom="margin">
              <wp:posOffset>4455795</wp:posOffset>
            </wp:positionH>
            <wp:positionV relativeFrom="page">
              <wp:posOffset>7279005</wp:posOffset>
            </wp:positionV>
            <wp:extent cx="1043940" cy="330835"/>
            <wp:effectExtent l="0" t="0" r="3810" b="0"/>
            <wp:wrapTight wrapText="bothSides">
              <wp:wrapPolygon edited="0">
                <wp:start x="0" y="0"/>
                <wp:lineTo x="0" y="19900"/>
                <wp:lineTo x="21285" y="19900"/>
                <wp:lineTo x="212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undsblock1.png"/>
                    <pic:cNvPicPr/>
                  </pic:nvPicPr>
                  <pic:blipFill>
                    <a:blip r:embed="rId76">
                      <a:extLst>
                        <a:ext uri="{28A0092B-C50C-407E-A947-70E740481C1C}">
                          <a14:useLocalDpi xmlns:a14="http://schemas.microsoft.com/office/drawing/2010/main" val="0"/>
                        </a:ext>
                      </a:extLst>
                    </a:blip>
                    <a:stretch>
                      <a:fillRect/>
                    </a:stretch>
                  </pic:blipFill>
                  <pic:spPr>
                    <a:xfrm>
                      <a:off x="0" y="0"/>
                      <a:ext cx="1043940" cy="330835"/>
                    </a:xfrm>
                    <a:prstGeom prst="rect">
                      <a:avLst/>
                    </a:prstGeom>
                  </pic:spPr>
                </pic:pic>
              </a:graphicData>
            </a:graphic>
            <wp14:sizeRelH relativeFrom="margin">
              <wp14:pctWidth>0</wp14:pctWidth>
            </wp14:sizeRelH>
            <wp14:sizeRelV relativeFrom="margin">
              <wp14:pctHeight>0</wp14:pctHeight>
            </wp14:sizeRelV>
          </wp:anchor>
        </w:drawing>
      </w:r>
    </w:p>
    <w:p w:rsidR="000B3AF0" w:rsidRDefault="00B97972" w:rsidP="00031175">
      <w:pPr>
        <w:tabs>
          <w:tab w:val="right" w:pos="1557"/>
        </w:tabs>
        <w:rPr>
          <w:sz w:val="18"/>
          <w:szCs w:val="22"/>
          <w:rtl/>
          <w:lang w:bidi="fa-IR"/>
        </w:rPr>
      </w:pPr>
      <w:r w:rsidRPr="00031175">
        <w:rPr>
          <w:rFonts w:hint="cs"/>
          <w:sz w:val="18"/>
          <w:szCs w:val="22"/>
          <w:rtl/>
          <w:lang w:bidi="fa-IR"/>
        </w:rPr>
        <w:t xml:space="preserve">             بنابراین</w:t>
      </w:r>
      <w:r w:rsidR="00031175">
        <w:rPr>
          <w:rFonts w:hint="cs"/>
          <w:sz w:val="18"/>
          <w:szCs w:val="22"/>
          <w:rtl/>
          <w:lang w:bidi="fa-IR"/>
        </w:rPr>
        <w:t xml:space="preserve"> </w:t>
      </w:r>
      <w:r w:rsidRPr="00031175">
        <w:rPr>
          <w:rFonts w:hint="cs"/>
          <w:sz w:val="18"/>
          <w:szCs w:val="22"/>
          <w:rtl/>
          <w:lang w:bidi="fa-IR"/>
        </w:rPr>
        <w:t>بلاک آهنگ مشخص شده را پخش می کند و بلافاصله بعد از اینکه آهنگ شروع به پخش شدن کرد</w:t>
      </w:r>
      <w:r w:rsidR="000B3AF0">
        <w:rPr>
          <w:rFonts w:hint="cs"/>
          <w:sz w:val="18"/>
          <w:szCs w:val="22"/>
          <w:rtl/>
          <w:lang w:bidi="fa-IR"/>
        </w:rPr>
        <w:t>،</w:t>
      </w:r>
    </w:p>
    <w:p w:rsidR="000B3AF0" w:rsidRDefault="000B3AF0" w:rsidP="000B3AF0">
      <w:pPr>
        <w:tabs>
          <w:tab w:val="right" w:pos="1557"/>
        </w:tabs>
        <w:rPr>
          <w:sz w:val="18"/>
          <w:szCs w:val="22"/>
          <w:rtl/>
          <w:lang w:bidi="fa-IR"/>
        </w:rPr>
      </w:pPr>
      <w:r>
        <w:rPr>
          <w:rFonts w:hint="cs"/>
          <w:noProof/>
          <w:sz w:val="18"/>
          <w:szCs w:val="22"/>
          <w:rtl/>
          <w:lang w:bidi="fa-IR"/>
        </w:rPr>
        <w:drawing>
          <wp:anchor distT="0" distB="0" distL="114300" distR="114300" simplePos="0" relativeHeight="251995136" behindDoc="1" locked="0" layoutInCell="1" allowOverlap="1">
            <wp:simplePos x="0" y="0"/>
            <wp:positionH relativeFrom="column">
              <wp:posOffset>1317020</wp:posOffset>
            </wp:positionH>
            <wp:positionV relativeFrom="page">
              <wp:posOffset>7624240</wp:posOffset>
            </wp:positionV>
            <wp:extent cx="1905635" cy="342900"/>
            <wp:effectExtent l="0" t="0" r="0" b="0"/>
            <wp:wrapTight wrapText="bothSides">
              <wp:wrapPolygon edited="0">
                <wp:start x="0" y="0"/>
                <wp:lineTo x="0" y="20400"/>
                <wp:lineTo x="21377" y="20400"/>
                <wp:lineTo x="2137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oundsblock2.png"/>
                    <pic:cNvPicPr/>
                  </pic:nvPicPr>
                  <pic:blipFill>
                    <a:blip r:embed="rId75">
                      <a:extLst>
                        <a:ext uri="{28A0092B-C50C-407E-A947-70E740481C1C}">
                          <a14:useLocalDpi xmlns:a14="http://schemas.microsoft.com/office/drawing/2010/main" val="0"/>
                        </a:ext>
                      </a:extLst>
                    </a:blip>
                    <a:stretch>
                      <a:fillRect/>
                    </a:stretch>
                  </pic:blipFill>
                  <pic:spPr>
                    <a:xfrm>
                      <a:off x="0" y="0"/>
                      <a:ext cx="1905635" cy="342900"/>
                    </a:xfrm>
                    <a:prstGeom prst="rect">
                      <a:avLst/>
                    </a:prstGeom>
                  </pic:spPr>
                </pic:pic>
              </a:graphicData>
            </a:graphic>
          </wp:anchor>
        </w:drawing>
      </w:r>
      <w:r>
        <w:rPr>
          <w:rFonts w:hint="cs"/>
          <w:sz w:val="18"/>
          <w:szCs w:val="22"/>
          <w:rtl/>
          <w:lang w:bidi="fa-IR"/>
        </w:rPr>
        <w:t xml:space="preserve">           </w:t>
      </w:r>
      <w:r w:rsidR="00B97972" w:rsidRPr="00031175">
        <w:rPr>
          <w:rFonts w:hint="cs"/>
          <w:sz w:val="18"/>
          <w:szCs w:val="22"/>
          <w:rtl/>
          <w:lang w:bidi="fa-IR"/>
        </w:rPr>
        <w:t xml:space="preserve"> همزمان با آن بلاک های بعدی آن اجرا می شوند ؛</w:t>
      </w:r>
      <w:r w:rsidR="00031175" w:rsidRPr="00031175">
        <w:rPr>
          <w:rFonts w:hint="cs"/>
          <w:sz w:val="18"/>
          <w:szCs w:val="22"/>
          <w:rtl/>
          <w:lang w:bidi="fa-IR"/>
        </w:rPr>
        <w:t xml:space="preserve"> اما در  بلاک </w:t>
      </w:r>
      <w:r>
        <w:rPr>
          <w:rFonts w:hint="cs"/>
          <w:sz w:val="18"/>
          <w:szCs w:val="22"/>
          <w:rtl/>
          <w:lang w:bidi="fa-IR"/>
        </w:rPr>
        <w:t xml:space="preserve">        تا زمانی که آهنگ تمام نشود</w:t>
      </w:r>
      <w:r w:rsidR="00031175" w:rsidRPr="00031175">
        <w:rPr>
          <w:rFonts w:hint="cs"/>
          <w:sz w:val="18"/>
          <w:szCs w:val="22"/>
          <w:rtl/>
          <w:lang w:bidi="fa-IR"/>
        </w:rPr>
        <w:t xml:space="preserve">، </w:t>
      </w:r>
    </w:p>
    <w:p w:rsidR="00B97972" w:rsidRPr="00031175" w:rsidRDefault="000B3AF0" w:rsidP="000B3AF0">
      <w:pPr>
        <w:tabs>
          <w:tab w:val="right" w:pos="1557"/>
        </w:tabs>
        <w:rPr>
          <w:sz w:val="20"/>
          <w:szCs w:val="24"/>
          <w:rtl/>
          <w:lang w:bidi="fa-IR"/>
        </w:rPr>
      </w:pPr>
      <w:r>
        <w:rPr>
          <w:rFonts w:hint="cs"/>
          <w:sz w:val="18"/>
          <w:szCs w:val="22"/>
          <w:rtl/>
          <w:lang w:bidi="fa-IR"/>
        </w:rPr>
        <w:t xml:space="preserve">           </w:t>
      </w:r>
      <w:r w:rsidR="00031175" w:rsidRPr="00031175">
        <w:rPr>
          <w:rFonts w:hint="cs"/>
          <w:sz w:val="18"/>
          <w:szCs w:val="22"/>
          <w:rtl/>
          <w:lang w:bidi="fa-IR"/>
        </w:rPr>
        <w:t>بلاک های بعدی اجرا</w:t>
      </w:r>
      <w:r>
        <w:rPr>
          <w:rFonts w:hint="cs"/>
          <w:sz w:val="18"/>
          <w:szCs w:val="22"/>
          <w:rtl/>
          <w:lang w:bidi="fa-IR"/>
        </w:rPr>
        <w:t xml:space="preserve"> </w:t>
      </w:r>
      <w:r w:rsidR="00031175" w:rsidRPr="00031175">
        <w:rPr>
          <w:rFonts w:hint="cs"/>
          <w:sz w:val="18"/>
          <w:szCs w:val="22"/>
          <w:rtl/>
          <w:lang w:bidi="fa-IR"/>
        </w:rPr>
        <w:t>نخواهند شد.</w:t>
      </w:r>
    </w:p>
    <w:p w:rsidR="00B97972" w:rsidRDefault="00B97972" w:rsidP="00B97972">
      <w:pPr>
        <w:tabs>
          <w:tab w:val="right" w:pos="1557"/>
        </w:tabs>
        <w:ind w:left="360"/>
        <w:rPr>
          <w:sz w:val="18"/>
          <w:szCs w:val="22"/>
          <w:lang w:bidi="fa-IR"/>
        </w:rPr>
      </w:pPr>
      <w:r>
        <w:rPr>
          <w:rFonts w:hint="cs"/>
          <w:sz w:val="18"/>
          <w:szCs w:val="22"/>
          <w:rtl/>
          <w:lang w:bidi="fa-IR"/>
        </w:rPr>
        <w:t xml:space="preserve"> </w:t>
      </w:r>
    </w:p>
    <w:p w:rsidR="00B97972" w:rsidRDefault="00B97972" w:rsidP="00EB2C28">
      <w:pPr>
        <w:tabs>
          <w:tab w:val="right" w:pos="1557"/>
        </w:tabs>
        <w:jc w:val="left"/>
        <w:rPr>
          <w:sz w:val="18"/>
          <w:szCs w:val="22"/>
          <w:rtl/>
          <w:lang w:bidi="fa-IR"/>
        </w:rPr>
      </w:pPr>
    </w:p>
    <w:p w:rsidR="008B7611" w:rsidRDefault="008B7611" w:rsidP="00EB2C28">
      <w:pPr>
        <w:tabs>
          <w:tab w:val="right" w:pos="1557"/>
        </w:tabs>
        <w:jc w:val="left"/>
        <w:rPr>
          <w:sz w:val="18"/>
          <w:szCs w:val="22"/>
          <w:rtl/>
          <w:lang w:bidi="fa-IR"/>
        </w:rPr>
      </w:pPr>
    </w:p>
    <w:p w:rsidR="008B7611" w:rsidRDefault="008B7611" w:rsidP="00EB2C28">
      <w:pPr>
        <w:tabs>
          <w:tab w:val="right" w:pos="1557"/>
        </w:tabs>
        <w:jc w:val="left"/>
        <w:rPr>
          <w:sz w:val="18"/>
          <w:szCs w:val="22"/>
          <w:rtl/>
          <w:lang w:bidi="fa-IR"/>
        </w:rPr>
      </w:pPr>
    </w:p>
    <w:p w:rsidR="008B7611" w:rsidRDefault="008B7611" w:rsidP="00EB2C28">
      <w:pPr>
        <w:tabs>
          <w:tab w:val="right" w:pos="1557"/>
        </w:tabs>
        <w:jc w:val="left"/>
        <w:rPr>
          <w:sz w:val="18"/>
          <w:szCs w:val="22"/>
          <w:rtl/>
          <w:lang w:bidi="fa-IR"/>
        </w:rPr>
      </w:pPr>
    </w:p>
    <w:p w:rsidR="008B7611" w:rsidRDefault="008B7611" w:rsidP="00EB2C28">
      <w:pPr>
        <w:tabs>
          <w:tab w:val="right" w:pos="1557"/>
        </w:tabs>
        <w:jc w:val="left"/>
        <w:rPr>
          <w:sz w:val="18"/>
          <w:szCs w:val="22"/>
          <w:rtl/>
          <w:lang w:bidi="fa-IR"/>
        </w:rPr>
      </w:pPr>
    </w:p>
    <w:p w:rsidR="008B7611" w:rsidRDefault="008B7611" w:rsidP="00EB2C28">
      <w:pPr>
        <w:tabs>
          <w:tab w:val="right" w:pos="1557"/>
        </w:tabs>
        <w:jc w:val="left"/>
        <w:rPr>
          <w:sz w:val="18"/>
          <w:szCs w:val="22"/>
          <w:rtl/>
          <w:lang w:bidi="fa-IR"/>
        </w:rPr>
      </w:pPr>
    </w:p>
    <w:p w:rsidR="008B7611" w:rsidRDefault="008B7611" w:rsidP="00EB2C28">
      <w:pPr>
        <w:tabs>
          <w:tab w:val="right" w:pos="1557"/>
        </w:tabs>
        <w:jc w:val="left"/>
        <w:rPr>
          <w:sz w:val="18"/>
          <w:szCs w:val="22"/>
          <w:rtl/>
          <w:lang w:bidi="fa-IR"/>
        </w:rPr>
      </w:pPr>
    </w:p>
    <w:p w:rsidR="008B7611" w:rsidRDefault="008B7611" w:rsidP="00EB2C28">
      <w:pPr>
        <w:tabs>
          <w:tab w:val="right" w:pos="1557"/>
        </w:tabs>
        <w:jc w:val="left"/>
        <w:rPr>
          <w:sz w:val="18"/>
          <w:szCs w:val="22"/>
          <w:rtl/>
          <w:lang w:bidi="fa-IR"/>
        </w:rPr>
      </w:pPr>
    </w:p>
    <w:p w:rsidR="008B7611" w:rsidRDefault="008B7611" w:rsidP="00EB2C28">
      <w:pPr>
        <w:tabs>
          <w:tab w:val="right" w:pos="1557"/>
        </w:tabs>
        <w:jc w:val="left"/>
        <w:rPr>
          <w:sz w:val="18"/>
          <w:szCs w:val="22"/>
          <w:lang w:bidi="fa-IR"/>
        </w:rPr>
      </w:pPr>
    </w:p>
    <w:p w:rsidR="00B97972" w:rsidRDefault="00DE00DC" w:rsidP="00EB2C28">
      <w:pPr>
        <w:tabs>
          <w:tab w:val="right" w:pos="1557"/>
        </w:tabs>
        <w:jc w:val="left"/>
        <w:rPr>
          <w:sz w:val="18"/>
          <w:szCs w:val="22"/>
          <w:lang w:bidi="fa-IR"/>
        </w:rPr>
      </w:pPr>
      <w:r>
        <w:rPr>
          <w:noProof/>
          <w:sz w:val="20"/>
          <w:rtl/>
          <w:lang w:bidi="fa-IR"/>
        </w:rPr>
        <w:lastRenderedPageBreak/>
        <mc:AlternateContent>
          <mc:Choice Requires="wps">
            <w:drawing>
              <wp:anchor distT="0" distB="0" distL="114300" distR="114300" simplePos="0" relativeHeight="251885568" behindDoc="0" locked="0" layoutInCell="1" allowOverlap="1" wp14:anchorId="672B8521" wp14:editId="0B9F4332">
                <wp:simplePos x="0" y="0"/>
                <wp:positionH relativeFrom="column">
                  <wp:posOffset>4429350</wp:posOffset>
                </wp:positionH>
                <wp:positionV relativeFrom="paragraph">
                  <wp:posOffset>-94305</wp:posOffset>
                </wp:positionV>
                <wp:extent cx="2079580" cy="640800"/>
                <wp:effectExtent l="0" t="0" r="16510" b="26035"/>
                <wp:wrapNone/>
                <wp:docPr id="13" name="Rounded Rectangle 13"/>
                <wp:cNvGraphicFramePr/>
                <a:graphic xmlns:a="http://schemas.openxmlformats.org/drawingml/2006/main">
                  <a:graphicData uri="http://schemas.microsoft.com/office/word/2010/wordprocessingShape">
                    <wps:wsp>
                      <wps:cNvSpPr/>
                      <wps:spPr>
                        <a:xfrm>
                          <a:off x="0" y="0"/>
                          <a:ext cx="2079580" cy="640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2CFA" w:rsidRPr="008B7611" w:rsidRDefault="00812CFA" w:rsidP="008B7611">
                            <w:pPr>
                              <w:jc w:val="center"/>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611">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Creating Animations</w:t>
                            </w:r>
                          </w:p>
                          <w:p w:rsidR="00812CFA" w:rsidRPr="0036564D" w:rsidRDefault="00812CFA" w:rsidP="008B7611">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متحرک سازی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B8521" id="Rounded Rectangle 13" o:spid="_x0000_s1037" style="position:absolute;left:0;text-align:left;margin-left:348.75pt;margin-top:-7.45pt;width:163.75pt;height:50.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" fillcolor="#4f81bd [3204]" strokecolor="#243f60 [1604]" strokeweight="2pt">
                <v:textbox>
                  <w:txbxContent>
                    <w:p w:rsidR="00812CFA" w:rsidRPr="008B7611" w:rsidRDefault="00812CFA" w:rsidP="008B7611">
                      <w:pPr>
                        <w:jc w:val="center"/>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611">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Creating Animations</w:t>
                      </w:r>
                    </w:p>
                    <w:p w:rsidR="00812CFA" w:rsidRPr="0036564D" w:rsidRDefault="00812CFA" w:rsidP="008B7611">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متحرک سازی </w:t>
                      </w:r>
                    </w:p>
                  </w:txbxContent>
                </v:textbox>
              </v:roundrect>
            </w:pict>
          </mc:Fallback>
        </mc:AlternateContent>
      </w:r>
    </w:p>
    <w:p w:rsidR="00B97972" w:rsidRDefault="00B97972" w:rsidP="00EB2C28">
      <w:pPr>
        <w:tabs>
          <w:tab w:val="right" w:pos="1557"/>
        </w:tabs>
        <w:jc w:val="left"/>
        <w:rPr>
          <w:sz w:val="18"/>
          <w:szCs w:val="22"/>
          <w:lang w:bidi="fa-IR"/>
        </w:rPr>
      </w:pPr>
    </w:p>
    <w:p w:rsidR="00B97972" w:rsidRDefault="00B97972" w:rsidP="00EB2C28">
      <w:pPr>
        <w:tabs>
          <w:tab w:val="right" w:pos="1557"/>
        </w:tabs>
        <w:jc w:val="left"/>
        <w:rPr>
          <w:sz w:val="18"/>
          <w:szCs w:val="22"/>
          <w:rtl/>
          <w:lang w:bidi="fa-IR"/>
        </w:rPr>
      </w:pPr>
    </w:p>
    <w:p w:rsidR="008B7611" w:rsidRDefault="008B7611" w:rsidP="00EB2C28">
      <w:pPr>
        <w:tabs>
          <w:tab w:val="right" w:pos="1557"/>
        </w:tabs>
        <w:jc w:val="left"/>
        <w:rPr>
          <w:sz w:val="18"/>
          <w:szCs w:val="22"/>
          <w:rtl/>
          <w:lang w:bidi="fa-IR"/>
        </w:rPr>
      </w:pPr>
    </w:p>
    <w:p w:rsidR="008B7611" w:rsidRDefault="00B63899" w:rsidP="00EB2C28">
      <w:pPr>
        <w:tabs>
          <w:tab w:val="right" w:pos="1557"/>
        </w:tabs>
        <w:jc w:val="left"/>
        <w:rPr>
          <w:sz w:val="18"/>
          <w:szCs w:val="22"/>
          <w:rtl/>
          <w:lang w:bidi="fa-IR"/>
        </w:rPr>
      </w:pPr>
      <w:r>
        <w:rPr>
          <w:rFonts w:hint="cs"/>
          <w:sz w:val="18"/>
          <w:szCs w:val="22"/>
          <w:rtl/>
          <w:lang w:bidi="fa-IR"/>
        </w:rPr>
        <w:t>حتما تا حالا دیده اید که برای ساخت یک کارتون لازم است که حالت های مختلف یک شخصیت پشت سر هم نقاشی شود تا با نمایش سریع آن به نظر بیاید که آن شخصیت در حال حرکت است.</w:t>
      </w:r>
    </w:p>
    <w:p w:rsidR="00B63899" w:rsidRDefault="00B63899" w:rsidP="00EB2C28">
      <w:pPr>
        <w:tabs>
          <w:tab w:val="right" w:pos="1557"/>
        </w:tabs>
        <w:jc w:val="left"/>
        <w:rPr>
          <w:sz w:val="18"/>
          <w:szCs w:val="22"/>
          <w:rtl/>
          <w:lang w:bidi="fa-IR"/>
        </w:rPr>
      </w:pPr>
      <w:r>
        <w:rPr>
          <w:rFonts w:hint="cs"/>
          <w:sz w:val="18"/>
          <w:szCs w:val="22"/>
          <w:rtl/>
          <w:lang w:bidi="fa-IR"/>
        </w:rPr>
        <w:t xml:space="preserve">در اسکرچ با ایجاد </w:t>
      </w:r>
      <w:r>
        <w:rPr>
          <w:sz w:val="18"/>
          <w:szCs w:val="22"/>
          <w:lang w:bidi="fa-IR"/>
        </w:rPr>
        <w:t xml:space="preserve">Costume </w:t>
      </w:r>
      <w:r>
        <w:rPr>
          <w:rFonts w:hint="cs"/>
          <w:sz w:val="18"/>
          <w:szCs w:val="22"/>
          <w:rtl/>
          <w:lang w:bidi="fa-IR"/>
        </w:rPr>
        <w:t xml:space="preserve"> های مختلف برای </w:t>
      </w:r>
      <w:r>
        <w:rPr>
          <w:sz w:val="18"/>
          <w:szCs w:val="22"/>
          <w:lang w:bidi="fa-IR"/>
        </w:rPr>
        <w:t xml:space="preserve">Sprite </w:t>
      </w:r>
      <w:r>
        <w:rPr>
          <w:rFonts w:hint="cs"/>
          <w:sz w:val="18"/>
          <w:szCs w:val="22"/>
          <w:rtl/>
          <w:lang w:bidi="fa-IR"/>
        </w:rPr>
        <w:t xml:space="preserve"> ها و تغییر این </w:t>
      </w:r>
      <w:r>
        <w:rPr>
          <w:sz w:val="18"/>
          <w:szCs w:val="22"/>
          <w:lang w:bidi="fa-IR"/>
        </w:rPr>
        <w:t xml:space="preserve">Costume </w:t>
      </w:r>
      <w:r>
        <w:rPr>
          <w:rFonts w:hint="cs"/>
          <w:sz w:val="18"/>
          <w:szCs w:val="22"/>
          <w:rtl/>
          <w:lang w:bidi="fa-IR"/>
        </w:rPr>
        <w:t xml:space="preserve"> ها در هنگام اجرای برنامه می توان کاری کرد که حرکت یک </w:t>
      </w:r>
      <w:r>
        <w:rPr>
          <w:sz w:val="18"/>
          <w:szCs w:val="22"/>
          <w:lang w:bidi="fa-IR"/>
        </w:rPr>
        <w:t>Sprite</w:t>
      </w:r>
      <w:r>
        <w:rPr>
          <w:rFonts w:hint="cs"/>
          <w:sz w:val="18"/>
          <w:szCs w:val="22"/>
          <w:rtl/>
          <w:lang w:bidi="fa-IR"/>
        </w:rPr>
        <w:t xml:space="preserve"> واقعی تر بنظر بیاید و اینگونه انیمیشن تولید کرد.</w:t>
      </w:r>
    </w:p>
    <w:p w:rsidR="00B63899" w:rsidRDefault="00B63899" w:rsidP="00EB2C28">
      <w:pPr>
        <w:tabs>
          <w:tab w:val="right" w:pos="1557"/>
        </w:tabs>
        <w:jc w:val="left"/>
        <w:rPr>
          <w:sz w:val="18"/>
          <w:szCs w:val="22"/>
          <w:rtl/>
          <w:lang w:bidi="fa-IR"/>
        </w:rPr>
      </w:pPr>
      <w:r>
        <w:rPr>
          <w:rFonts w:hint="cs"/>
          <w:sz w:val="18"/>
          <w:szCs w:val="22"/>
          <w:rtl/>
          <w:lang w:bidi="fa-IR"/>
        </w:rPr>
        <w:t>برای این کار باید مراحل زیر را انجام دهیم.</w:t>
      </w:r>
    </w:p>
    <w:p w:rsidR="00B63899" w:rsidRDefault="00144F1D" w:rsidP="00144F1D">
      <w:pPr>
        <w:pStyle w:val="ListParagraph"/>
        <w:numPr>
          <w:ilvl w:val="0"/>
          <w:numId w:val="21"/>
        </w:numPr>
        <w:tabs>
          <w:tab w:val="right" w:pos="1557"/>
        </w:tabs>
        <w:jc w:val="left"/>
        <w:rPr>
          <w:b/>
          <w:bCs/>
          <w:sz w:val="18"/>
          <w:szCs w:val="22"/>
          <w:lang w:bidi="fa-IR"/>
        </w:rPr>
      </w:pPr>
      <w:r w:rsidRPr="00144F1D">
        <w:rPr>
          <w:rFonts w:hint="cs"/>
          <w:b/>
          <w:bCs/>
          <w:sz w:val="18"/>
          <w:szCs w:val="22"/>
          <w:rtl/>
          <w:lang w:bidi="fa-IR"/>
        </w:rPr>
        <w:t>مرحله اول</w:t>
      </w:r>
    </w:p>
    <w:p w:rsidR="00144F1D" w:rsidRDefault="00144F1D" w:rsidP="00144F1D">
      <w:pPr>
        <w:tabs>
          <w:tab w:val="right" w:pos="1557"/>
        </w:tabs>
        <w:ind w:left="360"/>
        <w:jc w:val="left"/>
        <w:rPr>
          <w:b/>
          <w:bCs/>
          <w:sz w:val="18"/>
          <w:szCs w:val="22"/>
          <w:lang w:bidi="fa-IR"/>
        </w:rPr>
      </w:pPr>
      <w:r>
        <w:rPr>
          <w:rFonts w:hint="cs"/>
          <w:b/>
          <w:bCs/>
          <w:sz w:val="18"/>
          <w:szCs w:val="22"/>
          <w:rtl/>
          <w:lang w:bidi="fa-IR"/>
        </w:rPr>
        <w:t xml:space="preserve">ساخت </w:t>
      </w:r>
      <w:proofErr w:type="spellStart"/>
      <w:r>
        <w:rPr>
          <w:b/>
          <w:bCs/>
          <w:sz w:val="18"/>
          <w:szCs w:val="22"/>
          <w:lang w:bidi="fa-IR"/>
        </w:rPr>
        <w:t>Costueme</w:t>
      </w:r>
      <w:proofErr w:type="spellEnd"/>
      <w:r>
        <w:rPr>
          <w:b/>
          <w:bCs/>
          <w:sz w:val="18"/>
          <w:szCs w:val="22"/>
          <w:lang w:bidi="fa-IR"/>
        </w:rPr>
        <w:t xml:space="preserve"> </w:t>
      </w:r>
      <w:r>
        <w:rPr>
          <w:rFonts w:hint="cs"/>
          <w:b/>
          <w:bCs/>
          <w:sz w:val="18"/>
          <w:szCs w:val="22"/>
          <w:rtl/>
          <w:lang w:bidi="fa-IR"/>
        </w:rPr>
        <w:t xml:space="preserve"> های مختلف برای یک </w:t>
      </w:r>
      <w:r>
        <w:rPr>
          <w:b/>
          <w:bCs/>
          <w:sz w:val="18"/>
          <w:szCs w:val="22"/>
          <w:lang w:bidi="fa-IR"/>
        </w:rPr>
        <w:t>Sprite</w:t>
      </w:r>
    </w:p>
    <w:p w:rsidR="00144F1D" w:rsidRPr="00144F1D" w:rsidRDefault="00144F1D" w:rsidP="00144F1D">
      <w:pPr>
        <w:tabs>
          <w:tab w:val="right" w:pos="1557"/>
        </w:tabs>
        <w:ind w:left="360"/>
        <w:jc w:val="left"/>
        <w:rPr>
          <w:sz w:val="18"/>
          <w:szCs w:val="22"/>
          <w:rtl/>
          <w:lang w:bidi="fa-IR"/>
        </w:rPr>
      </w:pPr>
      <w:r w:rsidRPr="00144F1D">
        <w:rPr>
          <w:rFonts w:hint="cs"/>
          <w:sz w:val="18"/>
          <w:szCs w:val="22"/>
          <w:rtl/>
          <w:lang w:bidi="fa-IR"/>
        </w:rPr>
        <w:t xml:space="preserve">برای بعضی </w:t>
      </w:r>
      <w:r w:rsidRPr="00144F1D">
        <w:rPr>
          <w:sz w:val="18"/>
          <w:szCs w:val="22"/>
          <w:lang w:bidi="fa-IR"/>
        </w:rPr>
        <w:t>Sprite</w:t>
      </w:r>
      <w:r w:rsidRPr="00144F1D">
        <w:rPr>
          <w:rFonts w:hint="cs"/>
          <w:sz w:val="18"/>
          <w:szCs w:val="22"/>
          <w:rtl/>
          <w:lang w:bidi="fa-IR"/>
        </w:rPr>
        <w:t xml:space="preserve"> های موجود در کتابخانه اسکرچ </w:t>
      </w:r>
      <w:r w:rsidRPr="00144F1D">
        <w:rPr>
          <w:sz w:val="18"/>
          <w:szCs w:val="22"/>
          <w:lang w:bidi="fa-IR"/>
        </w:rPr>
        <w:t>Costume</w:t>
      </w:r>
      <w:r w:rsidRPr="00144F1D">
        <w:rPr>
          <w:rFonts w:hint="cs"/>
          <w:sz w:val="18"/>
          <w:szCs w:val="22"/>
          <w:rtl/>
          <w:lang w:bidi="fa-IR"/>
        </w:rPr>
        <w:t xml:space="preserve"> های مختلفی وجود دارد. اما با استفاده از </w:t>
      </w:r>
      <w:r w:rsidRPr="00144F1D">
        <w:rPr>
          <w:sz w:val="18"/>
          <w:szCs w:val="22"/>
          <w:lang w:bidi="fa-IR"/>
        </w:rPr>
        <w:t>Graphic Editor</w:t>
      </w:r>
      <w:r w:rsidRPr="00144F1D">
        <w:rPr>
          <w:rFonts w:hint="cs"/>
          <w:sz w:val="18"/>
          <w:szCs w:val="22"/>
          <w:rtl/>
          <w:lang w:bidi="fa-IR"/>
        </w:rPr>
        <w:t xml:space="preserve"> خودمان هم می توانیم </w:t>
      </w:r>
      <w:r w:rsidRPr="00144F1D">
        <w:rPr>
          <w:sz w:val="18"/>
          <w:szCs w:val="22"/>
          <w:lang w:bidi="fa-IR"/>
        </w:rPr>
        <w:t xml:space="preserve">Costume </w:t>
      </w:r>
      <w:r w:rsidRPr="00144F1D">
        <w:rPr>
          <w:rFonts w:hint="cs"/>
          <w:sz w:val="18"/>
          <w:szCs w:val="22"/>
          <w:rtl/>
          <w:lang w:bidi="fa-IR"/>
        </w:rPr>
        <w:t xml:space="preserve"> بسازیم.</w:t>
      </w:r>
    </w:p>
    <w:p w:rsidR="00144F1D" w:rsidRPr="00144F1D" w:rsidRDefault="00144F1D" w:rsidP="00144F1D">
      <w:pPr>
        <w:tabs>
          <w:tab w:val="right" w:pos="1557"/>
        </w:tabs>
        <w:ind w:left="360"/>
        <w:jc w:val="left"/>
        <w:rPr>
          <w:sz w:val="18"/>
          <w:szCs w:val="22"/>
          <w:rtl/>
          <w:lang w:bidi="fa-IR"/>
        </w:rPr>
      </w:pPr>
      <w:r w:rsidRPr="00144F1D">
        <w:rPr>
          <w:rFonts w:hint="cs"/>
          <w:sz w:val="18"/>
          <w:szCs w:val="22"/>
          <w:rtl/>
          <w:lang w:bidi="fa-IR"/>
        </w:rPr>
        <w:t xml:space="preserve">برای این کار لازم است پس از اینکه روی </w:t>
      </w:r>
      <w:r w:rsidRPr="00144F1D">
        <w:rPr>
          <w:sz w:val="18"/>
          <w:szCs w:val="22"/>
          <w:lang w:bidi="fa-IR"/>
        </w:rPr>
        <w:t xml:space="preserve">Sprite </w:t>
      </w:r>
      <w:r w:rsidRPr="00144F1D">
        <w:rPr>
          <w:rFonts w:hint="cs"/>
          <w:sz w:val="18"/>
          <w:szCs w:val="22"/>
          <w:rtl/>
          <w:lang w:bidi="fa-IR"/>
        </w:rPr>
        <w:t xml:space="preserve"> موردنظرمان </w:t>
      </w:r>
      <w:r w:rsidRPr="00144F1D">
        <w:rPr>
          <w:rFonts w:hint="cs"/>
          <w:sz w:val="18"/>
          <w:szCs w:val="22"/>
          <w:u w:val="single"/>
          <w:rtl/>
          <w:lang w:bidi="fa-IR"/>
        </w:rPr>
        <w:t>کلیک</w:t>
      </w:r>
      <w:r w:rsidRPr="00144F1D">
        <w:rPr>
          <w:rFonts w:hint="cs"/>
          <w:sz w:val="18"/>
          <w:szCs w:val="22"/>
          <w:rtl/>
          <w:lang w:bidi="fa-IR"/>
        </w:rPr>
        <w:t xml:space="preserve"> کردیم تا در حالت </w:t>
      </w:r>
      <w:r w:rsidRPr="00144F1D">
        <w:rPr>
          <w:rFonts w:hint="cs"/>
          <w:sz w:val="18"/>
          <w:szCs w:val="22"/>
          <w:u w:val="single"/>
          <w:rtl/>
          <w:lang w:bidi="fa-IR"/>
        </w:rPr>
        <w:t>انتخاب</w:t>
      </w:r>
      <w:r w:rsidRPr="00144F1D">
        <w:rPr>
          <w:rFonts w:hint="cs"/>
          <w:sz w:val="18"/>
          <w:szCs w:val="22"/>
          <w:rtl/>
          <w:lang w:bidi="fa-IR"/>
        </w:rPr>
        <w:t xml:space="preserve"> باشد؛ به </w:t>
      </w:r>
      <w:r w:rsidRPr="00144F1D">
        <w:rPr>
          <w:sz w:val="18"/>
          <w:szCs w:val="22"/>
          <w:lang w:bidi="fa-IR"/>
        </w:rPr>
        <w:t>Tab Costumes</w:t>
      </w:r>
      <w:r w:rsidRPr="00144F1D">
        <w:rPr>
          <w:rFonts w:hint="cs"/>
          <w:sz w:val="18"/>
          <w:szCs w:val="22"/>
          <w:rtl/>
          <w:lang w:bidi="fa-IR"/>
        </w:rPr>
        <w:t xml:space="preserve"> در ناحیه </w:t>
      </w:r>
      <w:r w:rsidRPr="00144F1D">
        <w:rPr>
          <w:sz w:val="18"/>
          <w:szCs w:val="22"/>
          <w:lang w:bidi="fa-IR"/>
        </w:rPr>
        <w:t>Tabs</w:t>
      </w:r>
      <w:r w:rsidRPr="00144F1D">
        <w:rPr>
          <w:rFonts w:hint="cs"/>
          <w:sz w:val="18"/>
          <w:szCs w:val="22"/>
          <w:rtl/>
          <w:lang w:bidi="fa-IR"/>
        </w:rPr>
        <w:t xml:space="preserve"> برویم و با استفاده از ابزار موجود در </w:t>
      </w:r>
      <w:r w:rsidRPr="00144F1D">
        <w:rPr>
          <w:sz w:val="18"/>
          <w:szCs w:val="22"/>
          <w:lang w:bidi="fa-IR"/>
        </w:rPr>
        <w:t>Graphic Editor</w:t>
      </w:r>
      <w:r w:rsidRPr="00144F1D">
        <w:rPr>
          <w:rFonts w:hint="cs"/>
          <w:sz w:val="18"/>
          <w:szCs w:val="22"/>
          <w:rtl/>
          <w:lang w:bidi="fa-IR"/>
        </w:rPr>
        <w:t xml:space="preserve"> به ایجاد </w:t>
      </w:r>
      <w:r w:rsidRPr="00144F1D">
        <w:rPr>
          <w:sz w:val="18"/>
          <w:szCs w:val="22"/>
          <w:lang w:bidi="fa-IR"/>
        </w:rPr>
        <w:t xml:space="preserve">Costume </w:t>
      </w:r>
      <w:r w:rsidRPr="00144F1D">
        <w:rPr>
          <w:rFonts w:hint="cs"/>
          <w:sz w:val="18"/>
          <w:szCs w:val="22"/>
          <w:rtl/>
          <w:lang w:bidi="fa-IR"/>
        </w:rPr>
        <w:t xml:space="preserve"> جدید بپردازیم. می توان برای هر </w:t>
      </w:r>
      <w:r w:rsidRPr="00144F1D">
        <w:rPr>
          <w:sz w:val="18"/>
          <w:szCs w:val="22"/>
          <w:lang w:bidi="fa-IR"/>
        </w:rPr>
        <w:t xml:space="preserve">Costume </w:t>
      </w:r>
      <w:r w:rsidRPr="00144F1D">
        <w:rPr>
          <w:rFonts w:hint="cs"/>
          <w:sz w:val="18"/>
          <w:szCs w:val="22"/>
          <w:rtl/>
          <w:lang w:bidi="fa-IR"/>
        </w:rPr>
        <w:t xml:space="preserve"> نامی دلخواه گذاشت و با </w:t>
      </w:r>
      <w:r w:rsidRPr="00144F1D">
        <w:rPr>
          <w:sz w:val="18"/>
          <w:szCs w:val="22"/>
          <w:lang w:bidi="fa-IR"/>
        </w:rPr>
        <w:t xml:space="preserve">drag </w:t>
      </w:r>
      <w:r w:rsidRPr="00144F1D">
        <w:rPr>
          <w:rFonts w:hint="cs"/>
          <w:sz w:val="18"/>
          <w:szCs w:val="22"/>
          <w:rtl/>
          <w:lang w:bidi="fa-IR"/>
        </w:rPr>
        <w:t xml:space="preserve"> کردن </w:t>
      </w:r>
      <w:r w:rsidRPr="00144F1D">
        <w:rPr>
          <w:sz w:val="18"/>
          <w:szCs w:val="22"/>
          <w:lang w:bidi="fa-IR"/>
        </w:rPr>
        <w:t xml:space="preserve">Costume </w:t>
      </w:r>
      <w:r w:rsidRPr="00144F1D">
        <w:rPr>
          <w:rFonts w:hint="cs"/>
          <w:sz w:val="18"/>
          <w:szCs w:val="22"/>
          <w:rtl/>
          <w:lang w:bidi="fa-IR"/>
        </w:rPr>
        <w:t xml:space="preserve"> های مختلف به بالا و پایین یکدیگر، ترتیب اجرای آن ها در هنگام اجرای برنامه را تغییر داد.</w:t>
      </w:r>
    </w:p>
    <w:p w:rsidR="00144F1D" w:rsidRDefault="00144F1D" w:rsidP="00144F1D">
      <w:pPr>
        <w:tabs>
          <w:tab w:val="right" w:pos="1557"/>
        </w:tabs>
        <w:ind w:left="360"/>
        <w:jc w:val="left"/>
        <w:rPr>
          <w:sz w:val="18"/>
          <w:szCs w:val="22"/>
          <w:rtl/>
          <w:lang w:bidi="fa-IR"/>
        </w:rPr>
      </w:pPr>
      <w:r w:rsidRPr="00144F1D">
        <w:rPr>
          <w:rFonts w:hint="cs"/>
          <w:sz w:val="18"/>
          <w:szCs w:val="22"/>
          <w:rtl/>
          <w:lang w:bidi="fa-IR"/>
        </w:rPr>
        <w:t xml:space="preserve">همچنین مانند ایجاد یک </w:t>
      </w:r>
      <w:r w:rsidRPr="00144F1D">
        <w:rPr>
          <w:sz w:val="18"/>
          <w:szCs w:val="22"/>
          <w:lang w:bidi="fa-IR"/>
        </w:rPr>
        <w:t xml:space="preserve">Sprite </w:t>
      </w:r>
      <w:r w:rsidRPr="00144F1D">
        <w:rPr>
          <w:rFonts w:hint="cs"/>
          <w:sz w:val="18"/>
          <w:szCs w:val="22"/>
          <w:rtl/>
          <w:lang w:bidi="fa-IR"/>
        </w:rPr>
        <w:t xml:space="preserve"> جدید می توان از عکس های موجود در کتابخانه اسکرچ و یا تصاویر روی کامپیوتر خودمان و یا حتی عکسی که با دوربین از خودمان می گیریم به عنوان </w:t>
      </w:r>
      <w:r w:rsidRPr="00144F1D">
        <w:rPr>
          <w:sz w:val="18"/>
          <w:szCs w:val="22"/>
          <w:lang w:bidi="fa-IR"/>
        </w:rPr>
        <w:t xml:space="preserve">Costume </w:t>
      </w:r>
      <w:r w:rsidRPr="00144F1D">
        <w:rPr>
          <w:rFonts w:hint="cs"/>
          <w:sz w:val="18"/>
          <w:szCs w:val="22"/>
          <w:rtl/>
          <w:lang w:bidi="fa-IR"/>
        </w:rPr>
        <w:t xml:space="preserve"> یک </w:t>
      </w:r>
      <w:r w:rsidRPr="00144F1D">
        <w:rPr>
          <w:sz w:val="18"/>
          <w:szCs w:val="22"/>
          <w:lang w:bidi="fa-IR"/>
        </w:rPr>
        <w:t xml:space="preserve">Sprite </w:t>
      </w:r>
      <w:r w:rsidRPr="00144F1D">
        <w:rPr>
          <w:rFonts w:hint="cs"/>
          <w:sz w:val="18"/>
          <w:szCs w:val="22"/>
          <w:rtl/>
          <w:lang w:bidi="fa-IR"/>
        </w:rPr>
        <w:t xml:space="preserve"> استفاده کرد.</w:t>
      </w:r>
    </w:p>
    <w:p w:rsidR="00F40807" w:rsidRDefault="00F40807" w:rsidP="00F40807">
      <w:pPr>
        <w:pStyle w:val="ListParagraph"/>
        <w:numPr>
          <w:ilvl w:val="0"/>
          <w:numId w:val="22"/>
        </w:numPr>
        <w:tabs>
          <w:tab w:val="right" w:pos="1557"/>
        </w:tabs>
        <w:jc w:val="left"/>
        <w:rPr>
          <w:b/>
          <w:bCs/>
          <w:sz w:val="18"/>
          <w:szCs w:val="22"/>
          <w:lang w:bidi="fa-IR"/>
        </w:rPr>
      </w:pPr>
      <w:r w:rsidRPr="00F40807">
        <w:rPr>
          <w:rFonts w:hint="cs"/>
          <w:b/>
          <w:bCs/>
          <w:sz w:val="18"/>
          <w:szCs w:val="22"/>
          <w:rtl/>
          <w:lang w:bidi="fa-IR"/>
        </w:rPr>
        <w:t>مرحله دوم</w:t>
      </w:r>
    </w:p>
    <w:p w:rsidR="00F40807" w:rsidRDefault="008E4479" w:rsidP="00F40807">
      <w:pPr>
        <w:tabs>
          <w:tab w:val="right" w:pos="1557"/>
        </w:tabs>
        <w:ind w:left="360"/>
        <w:jc w:val="left"/>
        <w:rPr>
          <w:sz w:val="18"/>
          <w:szCs w:val="22"/>
          <w:rtl/>
          <w:lang w:bidi="fa-IR"/>
        </w:rPr>
      </w:pPr>
      <w:r>
        <w:rPr>
          <w:rFonts w:hint="cs"/>
          <w:noProof/>
          <w:sz w:val="18"/>
          <w:szCs w:val="22"/>
          <w:rtl/>
          <w:lang w:bidi="fa-IR"/>
        </w:rPr>
        <w:drawing>
          <wp:anchor distT="0" distB="0" distL="114300" distR="114300" simplePos="0" relativeHeight="251886592" behindDoc="1" locked="0" layoutInCell="1" allowOverlap="1">
            <wp:simplePos x="0" y="0"/>
            <wp:positionH relativeFrom="margin">
              <wp:posOffset>661690</wp:posOffset>
            </wp:positionH>
            <wp:positionV relativeFrom="page">
              <wp:posOffset>5010790</wp:posOffset>
            </wp:positionV>
            <wp:extent cx="5493385" cy="2483485"/>
            <wp:effectExtent l="0" t="0" r="0" b="0"/>
            <wp:wrapTight wrapText="bothSides">
              <wp:wrapPolygon edited="0">
                <wp:start x="0" y="0"/>
                <wp:lineTo x="0" y="21374"/>
                <wp:lineTo x="21498" y="21374"/>
                <wp:lineTo x="214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png"/>
                    <pic:cNvPicPr/>
                  </pic:nvPicPr>
                  <pic:blipFill>
                    <a:blip r:embed="rId77">
                      <a:extLst>
                        <a:ext uri="{28A0092B-C50C-407E-A947-70E740481C1C}">
                          <a14:useLocalDpi xmlns:a14="http://schemas.microsoft.com/office/drawing/2010/main" val="0"/>
                        </a:ext>
                      </a:extLst>
                    </a:blip>
                    <a:stretch>
                      <a:fillRect/>
                    </a:stretch>
                  </pic:blipFill>
                  <pic:spPr>
                    <a:xfrm>
                      <a:off x="0" y="0"/>
                      <a:ext cx="5493385" cy="2483485"/>
                    </a:xfrm>
                    <a:prstGeom prst="rect">
                      <a:avLst/>
                    </a:prstGeom>
                  </pic:spPr>
                </pic:pic>
              </a:graphicData>
            </a:graphic>
            <wp14:sizeRelH relativeFrom="margin">
              <wp14:pctWidth>0</wp14:pctWidth>
            </wp14:sizeRelH>
            <wp14:sizeRelV relativeFrom="margin">
              <wp14:pctHeight>0</wp14:pctHeight>
            </wp14:sizeRelV>
          </wp:anchor>
        </w:drawing>
      </w:r>
      <w:r w:rsidR="00F40807" w:rsidRPr="00F40807">
        <w:rPr>
          <w:rFonts w:hint="cs"/>
          <w:sz w:val="18"/>
          <w:szCs w:val="22"/>
          <w:rtl/>
          <w:lang w:bidi="fa-IR"/>
        </w:rPr>
        <w:t xml:space="preserve">پس از این که در مرحله اول برای </w:t>
      </w:r>
      <w:r w:rsidR="00F40807" w:rsidRPr="00F40807">
        <w:rPr>
          <w:sz w:val="18"/>
          <w:szCs w:val="22"/>
          <w:lang w:bidi="fa-IR"/>
        </w:rPr>
        <w:t xml:space="preserve">Sprite </w:t>
      </w:r>
      <w:r w:rsidR="00F40807" w:rsidRPr="00F40807">
        <w:rPr>
          <w:rFonts w:hint="cs"/>
          <w:sz w:val="18"/>
          <w:szCs w:val="22"/>
          <w:rtl/>
          <w:lang w:bidi="fa-IR"/>
        </w:rPr>
        <w:t xml:space="preserve"> موردنظرمان </w:t>
      </w:r>
      <w:r w:rsidR="00F40807" w:rsidRPr="00F40807">
        <w:rPr>
          <w:sz w:val="18"/>
          <w:szCs w:val="22"/>
          <w:lang w:bidi="fa-IR"/>
        </w:rPr>
        <w:t>Costume</w:t>
      </w:r>
      <w:r w:rsidR="00F40807" w:rsidRPr="00F40807">
        <w:rPr>
          <w:rFonts w:hint="cs"/>
          <w:sz w:val="18"/>
          <w:szCs w:val="22"/>
          <w:rtl/>
          <w:lang w:bidi="fa-IR"/>
        </w:rPr>
        <w:t xml:space="preserve"> های متفاوتی ایجاد کردیم، حالا برای استفاده از این </w:t>
      </w:r>
      <w:r w:rsidR="00F40807" w:rsidRPr="00F40807">
        <w:rPr>
          <w:sz w:val="18"/>
          <w:szCs w:val="22"/>
          <w:lang w:bidi="fa-IR"/>
        </w:rPr>
        <w:t xml:space="preserve">Costume </w:t>
      </w:r>
      <w:r w:rsidR="00F40807" w:rsidRPr="00F40807">
        <w:rPr>
          <w:rFonts w:hint="cs"/>
          <w:sz w:val="18"/>
          <w:szCs w:val="22"/>
          <w:rtl/>
          <w:lang w:bidi="fa-IR"/>
        </w:rPr>
        <w:t xml:space="preserve"> ها در هنگام اجرای برنامه باید از بلاک مربوط به آن استفاده کنیم.</w:t>
      </w:r>
    </w:p>
    <w:p w:rsidR="00F40807" w:rsidRDefault="00F40807" w:rsidP="00F40807">
      <w:pPr>
        <w:ind w:left="-569"/>
        <w:rPr>
          <w:sz w:val="48"/>
          <w:szCs w:val="56"/>
          <w:lang w:bidi="fa-IR"/>
        </w:rPr>
      </w:pPr>
      <w:r>
        <w:rPr>
          <w:noProof/>
          <w:sz w:val="48"/>
          <w:szCs w:val="56"/>
          <w:lang w:bidi="fa-IR"/>
        </w:rPr>
        <w:drawing>
          <wp:anchor distT="0" distB="0" distL="114300" distR="114300" simplePos="0" relativeHeight="251889664" behindDoc="1" locked="0" layoutInCell="1" allowOverlap="1">
            <wp:simplePos x="0" y="0"/>
            <wp:positionH relativeFrom="column">
              <wp:posOffset>4384240</wp:posOffset>
            </wp:positionH>
            <wp:positionV relativeFrom="page">
              <wp:posOffset>7717690</wp:posOffset>
            </wp:positionV>
            <wp:extent cx="1000125" cy="428625"/>
            <wp:effectExtent l="0" t="0" r="9525" b="9525"/>
            <wp:wrapTight wrapText="bothSides">
              <wp:wrapPolygon edited="0">
                <wp:start x="0" y="0"/>
                <wp:lineTo x="0" y="21120"/>
                <wp:lineTo x="21394" y="21120"/>
                <wp:lineTo x="213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xtcostume.png"/>
                    <pic:cNvPicPr/>
                  </pic:nvPicPr>
                  <pic:blipFill>
                    <a:blip r:embed="rId78">
                      <a:extLst>
                        <a:ext uri="{28A0092B-C50C-407E-A947-70E740481C1C}">
                          <a14:useLocalDpi xmlns:a14="http://schemas.microsoft.com/office/drawing/2010/main" val="0"/>
                        </a:ext>
                      </a:extLst>
                    </a:blip>
                    <a:stretch>
                      <a:fillRect/>
                    </a:stretch>
                  </pic:blipFill>
                  <pic:spPr>
                    <a:xfrm>
                      <a:off x="0" y="0"/>
                      <a:ext cx="1000125" cy="428625"/>
                    </a:xfrm>
                    <a:prstGeom prst="rect">
                      <a:avLst/>
                    </a:prstGeom>
                  </pic:spPr>
                </pic:pic>
              </a:graphicData>
            </a:graphic>
          </wp:anchor>
        </w:drawing>
      </w:r>
      <w:r w:rsidRPr="00A674BB">
        <w:rPr>
          <w:sz w:val="48"/>
          <w:szCs w:val="56"/>
          <w:lang w:bidi="fa-IR"/>
        </w:rPr>
        <w:t>Block</w:t>
      </w:r>
      <w:r>
        <w:rPr>
          <w:sz w:val="48"/>
          <w:szCs w:val="56"/>
          <w:lang w:bidi="fa-IR"/>
        </w:rPr>
        <w:t xml:space="preserve">      </w:t>
      </w:r>
      <w:r w:rsidRPr="00A674BB">
        <w:rPr>
          <w:sz w:val="48"/>
          <w:szCs w:val="56"/>
          <w:lang w:bidi="fa-IR"/>
        </w:rPr>
        <w:t xml:space="preserve">  </w:t>
      </w:r>
      <w:r>
        <w:rPr>
          <w:rFonts w:hint="cs"/>
          <w:sz w:val="48"/>
          <w:szCs w:val="56"/>
          <w:rtl/>
          <w:lang w:bidi="fa-IR"/>
        </w:rPr>
        <w:t xml:space="preserve"> </w:t>
      </w:r>
    </w:p>
    <w:p w:rsidR="00F40807" w:rsidRDefault="00F40807" w:rsidP="00F40807">
      <w:pPr>
        <w:tabs>
          <w:tab w:val="right" w:pos="1557"/>
        </w:tabs>
        <w:ind w:left="360"/>
        <w:jc w:val="left"/>
        <w:rPr>
          <w:sz w:val="18"/>
          <w:szCs w:val="22"/>
          <w:rtl/>
          <w:lang w:bidi="fa-IR"/>
        </w:rPr>
      </w:pPr>
    </w:p>
    <w:p w:rsidR="00F40807" w:rsidRPr="00F40807" w:rsidRDefault="008B5A9F" w:rsidP="00F40807">
      <w:pPr>
        <w:tabs>
          <w:tab w:val="right" w:pos="1557"/>
        </w:tabs>
        <w:ind w:left="360"/>
        <w:jc w:val="left"/>
        <w:rPr>
          <w:sz w:val="18"/>
          <w:szCs w:val="22"/>
          <w:rtl/>
          <w:lang w:bidi="fa-IR"/>
        </w:rPr>
      </w:pPr>
      <w:r>
        <w:rPr>
          <w:rFonts w:hint="cs"/>
          <w:sz w:val="18"/>
          <w:szCs w:val="22"/>
          <w:rtl/>
          <w:lang w:bidi="fa-IR"/>
        </w:rPr>
        <w:t>با استفاده از</w:t>
      </w:r>
      <w:r w:rsidR="008E4479">
        <w:rPr>
          <w:rFonts w:hint="cs"/>
          <w:sz w:val="18"/>
          <w:szCs w:val="22"/>
          <w:rtl/>
          <w:lang w:bidi="fa-IR"/>
        </w:rPr>
        <w:t xml:space="preserve"> این</w:t>
      </w:r>
      <w:r>
        <w:rPr>
          <w:rFonts w:hint="cs"/>
          <w:sz w:val="18"/>
          <w:szCs w:val="22"/>
          <w:rtl/>
          <w:lang w:bidi="fa-IR"/>
        </w:rPr>
        <w:t xml:space="preserve"> بلاک </w:t>
      </w:r>
      <w:r w:rsidR="00F40807">
        <w:rPr>
          <w:rFonts w:hint="cs"/>
          <w:sz w:val="18"/>
          <w:szCs w:val="22"/>
          <w:rtl/>
          <w:lang w:bidi="fa-IR"/>
        </w:rPr>
        <w:t xml:space="preserve">در گروه </w:t>
      </w:r>
      <w:r w:rsidR="00F40807">
        <w:rPr>
          <w:sz w:val="18"/>
          <w:szCs w:val="22"/>
          <w:lang w:bidi="fa-IR"/>
        </w:rPr>
        <w:t>Looks</w:t>
      </w:r>
      <w:r w:rsidR="00F40807">
        <w:rPr>
          <w:rFonts w:hint="cs"/>
          <w:sz w:val="18"/>
          <w:szCs w:val="22"/>
          <w:rtl/>
          <w:lang w:bidi="fa-IR"/>
        </w:rPr>
        <w:t xml:space="preserve"> می توان در هنگام اجرای برنامه </w:t>
      </w:r>
      <w:r w:rsidR="00F40807">
        <w:rPr>
          <w:sz w:val="18"/>
          <w:szCs w:val="22"/>
          <w:lang w:bidi="fa-IR"/>
        </w:rPr>
        <w:t xml:space="preserve">Costume </w:t>
      </w:r>
      <w:r w:rsidR="00F40807">
        <w:rPr>
          <w:rFonts w:hint="cs"/>
          <w:sz w:val="18"/>
          <w:szCs w:val="22"/>
          <w:rtl/>
          <w:lang w:bidi="fa-IR"/>
        </w:rPr>
        <w:t xml:space="preserve"> های متفاوتی را که برای یک </w:t>
      </w:r>
      <w:r w:rsidR="00F40807">
        <w:rPr>
          <w:sz w:val="18"/>
          <w:szCs w:val="22"/>
          <w:lang w:bidi="fa-IR"/>
        </w:rPr>
        <w:t xml:space="preserve">Sprite </w:t>
      </w:r>
      <w:r w:rsidR="00F40807">
        <w:rPr>
          <w:rFonts w:hint="cs"/>
          <w:sz w:val="18"/>
          <w:szCs w:val="22"/>
          <w:rtl/>
          <w:lang w:bidi="fa-IR"/>
        </w:rPr>
        <w:t xml:space="preserve"> ایجاد </w:t>
      </w:r>
      <w:r>
        <w:rPr>
          <w:sz w:val="18"/>
          <w:szCs w:val="22"/>
          <w:rtl/>
          <w:lang w:bidi="fa-IR"/>
        </w:rPr>
        <w:br/>
      </w:r>
      <w:r w:rsidR="00F40807">
        <w:rPr>
          <w:rFonts w:hint="cs"/>
          <w:sz w:val="18"/>
          <w:szCs w:val="22"/>
          <w:rtl/>
          <w:lang w:bidi="fa-IR"/>
        </w:rPr>
        <w:t xml:space="preserve">کرده ایم مشاهده کرد. اجرا شدن این بلاک هربار </w:t>
      </w:r>
      <w:r w:rsidR="00F40807">
        <w:rPr>
          <w:sz w:val="18"/>
          <w:szCs w:val="22"/>
          <w:lang w:bidi="fa-IR"/>
        </w:rPr>
        <w:t xml:space="preserve">Costume </w:t>
      </w:r>
      <w:r w:rsidR="00F40807">
        <w:rPr>
          <w:rFonts w:hint="cs"/>
          <w:sz w:val="18"/>
          <w:szCs w:val="22"/>
          <w:rtl/>
          <w:lang w:bidi="fa-IR"/>
        </w:rPr>
        <w:t xml:space="preserve"> بعدی موجود برای </w:t>
      </w:r>
      <w:r w:rsidR="00F40807">
        <w:rPr>
          <w:sz w:val="18"/>
          <w:szCs w:val="22"/>
          <w:lang w:bidi="fa-IR"/>
        </w:rPr>
        <w:t xml:space="preserve">Sprite </w:t>
      </w:r>
      <w:r w:rsidR="00F40807">
        <w:rPr>
          <w:rFonts w:hint="cs"/>
          <w:sz w:val="18"/>
          <w:szCs w:val="22"/>
          <w:rtl/>
          <w:lang w:bidi="fa-IR"/>
        </w:rPr>
        <w:t xml:space="preserve"> را نمایش می دهد.</w:t>
      </w:r>
    </w:p>
    <w:p w:rsidR="00F40807" w:rsidRDefault="00F40807" w:rsidP="00F40807">
      <w:pPr>
        <w:tabs>
          <w:tab w:val="right" w:pos="1557"/>
        </w:tabs>
        <w:ind w:left="360"/>
        <w:jc w:val="left"/>
        <w:rPr>
          <w:b/>
          <w:bCs/>
          <w:sz w:val="18"/>
          <w:szCs w:val="22"/>
          <w:rtl/>
          <w:lang w:bidi="fa-IR"/>
        </w:rPr>
      </w:pPr>
    </w:p>
    <w:p w:rsidR="008B5A9F" w:rsidRDefault="008E4479" w:rsidP="008B5A9F">
      <w:pPr>
        <w:ind w:left="-569"/>
        <w:rPr>
          <w:sz w:val="48"/>
          <w:szCs w:val="56"/>
          <w:lang w:bidi="fa-IR"/>
        </w:rPr>
      </w:pPr>
      <w:r>
        <w:rPr>
          <w:noProof/>
          <w:sz w:val="48"/>
          <w:szCs w:val="56"/>
          <w:lang w:bidi="fa-IR"/>
        </w:rPr>
        <w:drawing>
          <wp:anchor distT="0" distB="0" distL="114300" distR="114300" simplePos="0" relativeHeight="251894784" behindDoc="1" locked="0" layoutInCell="1" allowOverlap="1">
            <wp:simplePos x="0" y="0"/>
            <wp:positionH relativeFrom="column">
              <wp:posOffset>3496945</wp:posOffset>
            </wp:positionH>
            <wp:positionV relativeFrom="page">
              <wp:posOffset>8897620</wp:posOffset>
            </wp:positionV>
            <wp:extent cx="1877060" cy="333375"/>
            <wp:effectExtent l="0" t="0" r="8890" b="9525"/>
            <wp:wrapTight wrapText="bothSides">
              <wp:wrapPolygon edited="0">
                <wp:start x="0" y="0"/>
                <wp:lineTo x="0" y="20983"/>
                <wp:lineTo x="21483" y="20983"/>
                <wp:lineTo x="2148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witchcostume.png"/>
                    <pic:cNvPicPr/>
                  </pic:nvPicPr>
                  <pic:blipFill>
                    <a:blip r:embed="rId79">
                      <a:extLst>
                        <a:ext uri="{28A0092B-C50C-407E-A947-70E740481C1C}">
                          <a14:useLocalDpi xmlns:a14="http://schemas.microsoft.com/office/drawing/2010/main" val="0"/>
                        </a:ext>
                      </a:extLst>
                    </a:blip>
                    <a:stretch>
                      <a:fillRect/>
                    </a:stretch>
                  </pic:blipFill>
                  <pic:spPr>
                    <a:xfrm>
                      <a:off x="0" y="0"/>
                      <a:ext cx="1877060" cy="333375"/>
                    </a:xfrm>
                    <a:prstGeom prst="rect">
                      <a:avLst/>
                    </a:prstGeom>
                  </pic:spPr>
                </pic:pic>
              </a:graphicData>
            </a:graphic>
          </wp:anchor>
        </w:drawing>
      </w:r>
      <w:r w:rsidR="008B5A9F" w:rsidRPr="00A674BB">
        <w:rPr>
          <w:sz w:val="48"/>
          <w:szCs w:val="56"/>
          <w:lang w:bidi="fa-IR"/>
        </w:rPr>
        <w:t>Block</w:t>
      </w:r>
      <w:r w:rsidR="008B5A9F">
        <w:rPr>
          <w:sz w:val="48"/>
          <w:szCs w:val="56"/>
          <w:lang w:bidi="fa-IR"/>
        </w:rPr>
        <w:t xml:space="preserve">      </w:t>
      </w:r>
      <w:r w:rsidR="008B5A9F" w:rsidRPr="00A674BB">
        <w:rPr>
          <w:sz w:val="48"/>
          <w:szCs w:val="56"/>
          <w:lang w:bidi="fa-IR"/>
        </w:rPr>
        <w:t xml:space="preserve">  </w:t>
      </w:r>
      <w:r w:rsidR="008B5A9F">
        <w:rPr>
          <w:rFonts w:hint="cs"/>
          <w:sz w:val="48"/>
          <w:szCs w:val="56"/>
          <w:rtl/>
          <w:lang w:bidi="fa-IR"/>
        </w:rPr>
        <w:t xml:space="preserve"> </w:t>
      </w:r>
    </w:p>
    <w:p w:rsidR="00F40807" w:rsidRDefault="008B5A9F" w:rsidP="008B5A9F">
      <w:pPr>
        <w:tabs>
          <w:tab w:val="right" w:pos="1557"/>
        </w:tabs>
        <w:ind w:left="360"/>
        <w:jc w:val="left"/>
        <w:rPr>
          <w:sz w:val="18"/>
          <w:szCs w:val="22"/>
          <w:rtl/>
          <w:lang w:bidi="fa-IR"/>
        </w:rPr>
      </w:pPr>
      <w:r w:rsidRPr="008B5A9F">
        <w:rPr>
          <w:rFonts w:hint="cs"/>
          <w:sz w:val="18"/>
          <w:szCs w:val="22"/>
          <w:rtl/>
          <w:lang w:bidi="fa-IR"/>
        </w:rPr>
        <w:t xml:space="preserve">این بلاک بدون درنظر گرفتن ترتیب </w:t>
      </w:r>
      <w:r w:rsidRPr="008B5A9F">
        <w:rPr>
          <w:sz w:val="18"/>
          <w:szCs w:val="22"/>
          <w:lang w:bidi="fa-IR"/>
        </w:rPr>
        <w:t xml:space="preserve">Costume </w:t>
      </w:r>
      <w:r w:rsidRPr="008B5A9F">
        <w:rPr>
          <w:rFonts w:hint="cs"/>
          <w:sz w:val="18"/>
          <w:szCs w:val="22"/>
          <w:rtl/>
          <w:lang w:bidi="fa-IR"/>
        </w:rPr>
        <w:t xml:space="preserve"> ها مستقیما </w:t>
      </w:r>
      <w:r w:rsidRPr="008B5A9F">
        <w:rPr>
          <w:sz w:val="18"/>
          <w:szCs w:val="22"/>
          <w:lang w:bidi="fa-IR"/>
        </w:rPr>
        <w:t xml:space="preserve">Costume </w:t>
      </w:r>
      <w:r w:rsidRPr="008B5A9F">
        <w:rPr>
          <w:rFonts w:hint="cs"/>
          <w:sz w:val="18"/>
          <w:szCs w:val="22"/>
          <w:rtl/>
          <w:lang w:bidi="fa-IR"/>
        </w:rPr>
        <w:t xml:space="preserve"> ای را که در مستطیل جلوی آن مشخص شده است، نمایش</w:t>
      </w:r>
      <w:r>
        <w:rPr>
          <w:rFonts w:hint="cs"/>
          <w:sz w:val="18"/>
          <w:szCs w:val="22"/>
          <w:rtl/>
          <w:lang w:bidi="fa-IR"/>
        </w:rPr>
        <w:t xml:space="preserve"> </w:t>
      </w:r>
      <w:r w:rsidRPr="008B5A9F">
        <w:rPr>
          <w:rFonts w:hint="cs"/>
          <w:sz w:val="18"/>
          <w:szCs w:val="22"/>
          <w:rtl/>
          <w:lang w:bidi="fa-IR"/>
        </w:rPr>
        <w:t>می دهد.</w:t>
      </w:r>
    </w:p>
    <w:p w:rsidR="008B5A9F" w:rsidRDefault="008B5A9F" w:rsidP="008B5A9F">
      <w:pPr>
        <w:tabs>
          <w:tab w:val="right" w:pos="1557"/>
        </w:tabs>
        <w:ind w:left="360"/>
        <w:jc w:val="left"/>
        <w:rPr>
          <w:sz w:val="18"/>
          <w:szCs w:val="22"/>
          <w:rtl/>
          <w:lang w:bidi="fa-IR"/>
        </w:rPr>
      </w:pPr>
    </w:p>
    <w:p w:rsidR="008B5A9F" w:rsidRDefault="008B5A9F" w:rsidP="008B5A9F">
      <w:pPr>
        <w:tabs>
          <w:tab w:val="right" w:pos="1557"/>
        </w:tabs>
        <w:ind w:left="360"/>
        <w:jc w:val="left"/>
        <w:rPr>
          <w:sz w:val="18"/>
          <w:szCs w:val="22"/>
          <w:rtl/>
          <w:lang w:bidi="fa-IR"/>
        </w:rPr>
      </w:pPr>
    </w:p>
    <w:p w:rsidR="008B5A9F" w:rsidRDefault="008B5A9F" w:rsidP="008B5A9F">
      <w:pPr>
        <w:tabs>
          <w:tab w:val="right" w:pos="1557"/>
        </w:tabs>
        <w:ind w:left="360"/>
        <w:jc w:val="left"/>
        <w:rPr>
          <w:sz w:val="18"/>
          <w:szCs w:val="22"/>
          <w:rtl/>
          <w:lang w:bidi="fa-IR"/>
        </w:rPr>
      </w:pPr>
    </w:p>
    <w:p w:rsidR="00CA4214" w:rsidRDefault="00CA4214" w:rsidP="00CA4214">
      <w:pPr>
        <w:ind w:left="-569"/>
        <w:rPr>
          <w:sz w:val="48"/>
          <w:szCs w:val="56"/>
          <w:lang w:bidi="fa-IR"/>
        </w:rPr>
      </w:pPr>
      <w:r w:rsidRPr="00A674BB">
        <w:rPr>
          <w:sz w:val="48"/>
          <w:szCs w:val="56"/>
          <w:lang w:bidi="fa-IR"/>
        </w:rPr>
        <w:lastRenderedPageBreak/>
        <w:t>Block</w:t>
      </w:r>
      <w:r>
        <w:rPr>
          <w:sz w:val="48"/>
          <w:szCs w:val="56"/>
          <w:lang w:bidi="fa-IR"/>
        </w:rPr>
        <w:t xml:space="preserve">      </w:t>
      </w:r>
      <w:r w:rsidRPr="00A674BB">
        <w:rPr>
          <w:sz w:val="48"/>
          <w:szCs w:val="56"/>
          <w:lang w:bidi="fa-IR"/>
        </w:rPr>
        <w:t xml:space="preserve">  </w:t>
      </w:r>
      <w:r>
        <w:rPr>
          <w:rFonts w:hint="cs"/>
          <w:sz w:val="48"/>
          <w:szCs w:val="56"/>
          <w:rtl/>
          <w:lang w:bidi="fa-IR"/>
        </w:rPr>
        <w:t xml:space="preserve"> </w:t>
      </w:r>
    </w:p>
    <w:p w:rsidR="00CA4214" w:rsidRDefault="00CA4214" w:rsidP="00CA4214">
      <w:pPr>
        <w:ind w:left="-569"/>
        <w:rPr>
          <w:sz w:val="48"/>
          <w:szCs w:val="56"/>
          <w:lang w:bidi="fa-IR"/>
        </w:rPr>
      </w:pPr>
    </w:p>
    <w:p w:rsidR="00CA4214" w:rsidRDefault="00CA4214" w:rsidP="00CA4214">
      <w:pPr>
        <w:ind w:left="-569"/>
        <w:rPr>
          <w:sz w:val="48"/>
          <w:szCs w:val="56"/>
          <w:rtl/>
          <w:lang w:bidi="fa-IR"/>
        </w:rPr>
      </w:pPr>
      <w:r>
        <w:rPr>
          <w:sz w:val="48"/>
          <w:szCs w:val="56"/>
          <w:lang w:bidi="fa-IR"/>
        </w:rPr>
        <w:tab/>
      </w:r>
      <w:r>
        <w:rPr>
          <w:noProof/>
          <w:sz w:val="48"/>
          <w:szCs w:val="56"/>
          <w:lang w:bidi="fa-IR"/>
        </w:rPr>
        <w:drawing>
          <wp:anchor distT="0" distB="0" distL="114300" distR="114300" simplePos="0" relativeHeight="251898880" behindDoc="1" locked="0" layoutInCell="1" allowOverlap="1">
            <wp:simplePos x="0" y="0"/>
            <wp:positionH relativeFrom="column">
              <wp:posOffset>4931615</wp:posOffset>
            </wp:positionH>
            <wp:positionV relativeFrom="page">
              <wp:posOffset>590400</wp:posOffset>
            </wp:positionV>
            <wp:extent cx="485775" cy="857250"/>
            <wp:effectExtent l="0" t="0" r="9525" b="0"/>
            <wp:wrapTight wrapText="bothSides">
              <wp:wrapPolygon edited="0">
                <wp:start x="0" y="0"/>
                <wp:lineTo x="0" y="21120"/>
                <wp:lineTo x="21176" y="21120"/>
                <wp:lineTo x="2117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owhideblock.png"/>
                    <pic:cNvPicPr/>
                  </pic:nvPicPr>
                  <pic:blipFill>
                    <a:blip r:embed="rId80">
                      <a:extLst>
                        <a:ext uri="{28A0092B-C50C-407E-A947-70E740481C1C}">
                          <a14:useLocalDpi xmlns:a14="http://schemas.microsoft.com/office/drawing/2010/main" val="0"/>
                        </a:ext>
                      </a:extLst>
                    </a:blip>
                    <a:stretch>
                      <a:fillRect/>
                    </a:stretch>
                  </pic:blipFill>
                  <pic:spPr>
                    <a:xfrm>
                      <a:off x="0" y="0"/>
                      <a:ext cx="485775" cy="857250"/>
                    </a:xfrm>
                    <a:prstGeom prst="rect">
                      <a:avLst/>
                    </a:prstGeom>
                  </pic:spPr>
                </pic:pic>
              </a:graphicData>
            </a:graphic>
          </wp:anchor>
        </w:drawing>
      </w:r>
    </w:p>
    <w:p w:rsidR="008B5A9F" w:rsidRDefault="00CA4214" w:rsidP="008B5A9F">
      <w:pPr>
        <w:tabs>
          <w:tab w:val="right" w:pos="1557"/>
        </w:tabs>
        <w:ind w:left="360"/>
        <w:jc w:val="left"/>
        <w:rPr>
          <w:sz w:val="18"/>
          <w:szCs w:val="22"/>
          <w:rtl/>
          <w:lang w:bidi="fa-IR"/>
        </w:rPr>
      </w:pPr>
      <w:r>
        <w:rPr>
          <w:rFonts w:hint="cs"/>
          <w:sz w:val="18"/>
          <w:szCs w:val="22"/>
          <w:rtl/>
          <w:lang w:bidi="fa-IR"/>
        </w:rPr>
        <w:t xml:space="preserve">گاهی اوقات در بازی ها یا انیمیشن ها نیاز به مخفی کردن و دوباره نمایش دادن </w:t>
      </w:r>
      <w:r>
        <w:rPr>
          <w:sz w:val="18"/>
          <w:szCs w:val="22"/>
          <w:lang w:bidi="fa-IR"/>
        </w:rPr>
        <w:t>Sprite</w:t>
      </w:r>
      <w:r>
        <w:rPr>
          <w:rFonts w:hint="cs"/>
          <w:sz w:val="18"/>
          <w:szCs w:val="22"/>
          <w:rtl/>
          <w:lang w:bidi="fa-IR"/>
        </w:rPr>
        <w:t xml:space="preserve"> ها داریم. در این شرایط می توانیم از بلاک های </w:t>
      </w:r>
    </w:p>
    <w:p w:rsidR="00CA4214" w:rsidRDefault="00465923" w:rsidP="00465923">
      <w:pPr>
        <w:tabs>
          <w:tab w:val="right" w:pos="1557"/>
        </w:tabs>
        <w:jc w:val="left"/>
        <w:rPr>
          <w:sz w:val="18"/>
          <w:szCs w:val="22"/>
          <w:rtl/>
          <w:lang w:bidi="fa-IR"/>
        </w:rPr>
      </w:pPr>
      <w:r>
        <w:rPr>
          <w:rFonts w:hint="cs"/>
          <w:noProof/>
          <w:sz w:val="18"/>
          <w:szCs w:val="22"/>
          <w:rtl/>
          <w:lang w:bidi="fa-IR"/>
        </w:rPr>
        <w:drawing>
          <wp:anchor distT="0" distB="0" distL="114300" distR="114300" simplePos="0" relativeHeight="251899904" behindDoc="1" locked="0" layoutInCell="1" allowOverlap="1">
            <wp:simplePos x="0" y="0"/>
            <wp:positionH relativeFrom="column">
              <wp:posOffset>5776595</wp:posOffset>
            </wp:positionH>
            <wp:positionV relativeFrom="page">
              <wp:posOffset>2094865</wp:posOffset>
            </wp:positionV>
            <wp:extent cx="374650" cy="273050"/>
            <wp:effectExtent l="0" t="0" r="6350" b="0"/>
            <wp:wrapTight wrapText="bothSides">
              <wp:wrapPolygon edited="0">
                <wp:start x="0" y="0"/>
                <wp:lineTo x="0" y="19591"/>
                <wp:lineTo x="20868" y="19591"/>
                <wp:lineTo x="208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owblock.png"/>
                    <pic:cNvPicPr/>
                  </pic:nvPicPr>
                  <pic:blipFill>
                    <a:blip r:embed="rId81">
                      <a:extLst>
                        <a:ext uri="{28A0092B-C50C-407E-A947-70E740481C1C}">
                          <a14:useLocalDpi xmlns:a14="http://schemas.microsoft.com/office/drawing/2010/main" val="0"/>
                        </a:ext>
                      </a:extLst>
                    </a:blip>
                    <a:stretch>
                      <a:fillRect/>
                    </a:stretch>
                  </pic:blipFill>
                  <pic:spPr>
                    <a:xfrm>
                      <a:off x="0" y="0"/>
                      <a:ext cx="374650" cy="273050"/>
                    </a:xfrm>
                    <a:prstGeom prst="rect">
                      <a:avLst/>
                    </a:prstGeom>
                  </pic:spPr>
                </pic:pic>
              </a:graphicData>
            </a:graphic>
            <wp14:sizeRelH relativeFrom="margin">
              <wp14:pctWidth>0</wp14:pctWidth>
            </wp14:sizeRelH>
            <wp14:sizeRelV relativeFrom="margin">
              <wp14:pctHeight>0</wp14:pctHeight>
            </wp14:sizeRelV>
          </wp:anchor>
        </w:drawing>
      </w:r>
      <w:r w:rsidR="00CA4214">
        <w:rPr>
          <w:rFonts w:hint="cs"/>
          <w:noProof/>
          <w:sz w:val="18"/>
          <w:szCs w:val="22"/>
          <w:rtl/>
          <w:lang w:bidi="fa-IR"/>
        </w:rPr>
        <w:drawing>
          <wp:anchor distT="0" distB="0" distL="114300" distR="114300" simplePos="0" relativeHeight="251900928" behindDoc="1" locked="0" layoutInCell="1" allowOverlap="1">
            <wp:simplePos x="0" y="0"/>
            <wp:positionH relativeFrom="column">
              <wp:posOffset>4974250</wp:posOffset>
            </wp:positionH>
            <wp:positionV relativeFrom="page">
              <wp:posOffset>2094865</wp:posOffset>
            </wp:positionV>
            <wp:extent cx="359410" cy="304800"/>
            <wp:effectExtent l="0" t="0" r="2540" b="0"/>
            <wp:wrapTight wrapText="bothSides">
              <wp:wrapPolygon edited="0">
                <wp:start x="0" y="0"/>
                <wp:lineTo x="0" y="20250"/>
                <wp:lineTo x="20608" y="20250"/>
                <wp:lineTo x="2060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ideblock.png"/>
                    <pic:cNvPicPr/>
                  </pic:nvPicPr>
                  <pic:blipFill>
                    <a:blip r:embed="rId82">
                      <a:extLst>
                        <a:ext uri="{28A0092B-C50C-407E-A947-70E740481C1C}">
                          <a14:useLocalDpi xmlns:a14="http://schemas.microsoft.com/office/drawing/2010/main" val="0"/>
                        </a:ext>
                      </a:extLst>
                    </a:blip>
                    <a:stretch>
                      <a:fillRect/>
                    </a:stretch>
                  </pic:blipFill>
                  <pic:spPr>
                    <a:xfrm>
                      <a:off x="0" y="0"/>
                      <a:ext cx="359410" cy="304800"/>
                    </a:xfrm>
                    <a:prstGeom prst="rect">
                      <a:avLst/>
                    </a:prstGeom>
                  </pic:spPr>
                </pic:pic>
              </a:graphicData>
            </a:graphic>
            <wp14:sizeRelH relativeFrom="margin">
              <wp14:pctWidth>0</wp14:pctWidth>
            </wp14:sizeRelH>
            <wp14:sizeRelV relativeFrom="margin">
              <wp14:pctHeight>0</wp14:pctHeight>
            </wp14:sizeRelV>
          </wp:anchor>
        </w:drawing>
      </w:r>
      <w:r>
        <w:rPr>
          <w:rFonts w:hint="cs"/>
          <w:sz w:val="18"/>
          <w:szCs w:val="22"/>
          <w:rtl/>
          <w:lang w:bidi="fa-IR"/>
        </w:rPr>
        <w:t xml:space="preserve">   و  ا</w:t>
      </w:r>
      <w:r w:rsidR="00CA4214">
        <w:rPr>
          <w:rFonts w:hint="cs"/>
          <w:sz w:val="18"/>
          <w:szCs w:val="22"/>
          <w:rtl/>
          <w:lang w:bidi="fa-IR"/>
        </w:rPr>
        <w:t>ستفاده کنیم.</w:t>
      </w:r>
    </w:p>
    <w:p w:rsidR="00465923" w:rsidRDefault="00465923" w:rsidP="00465923">
      <w:pPr>
        <w:tabs>
          <w:tab w:val="right" w:pos="1557"/>
        </w:tabs>
        <w:jc w:val="left"/>
        <w:rPr>
          <w:sz w:val="18"/>
          <w:szCs w:val="22"/>
          <w:rtl/>
          <w:lang w:bidi="fa-IR"/>
        </w:rPr>
      </w:pPr>
      <w:r>
        <w:rPr>
          <w:noProof/>
          <w:sz w:val="18"/>
          <w:szCs w:val="22"/>
          <w:lang w:bidi="fa-IR"/>
        </w:rPr>
        <w:drawing>
          <wp:anchor distT="0" distB="0" distL="114300" distR="114300" simplePos="0" relativeHeight="251901952" behindDoc="1" locked="0" layoutInCell="1" allowOverlap="1">
            <wp:simplePos x="0" y="0"/>
            <wp:positionH relativeFrom="margin">
              <wp:align>right</wp:align>
            </wp:positionH>
            <wp:positionV relativeFrom="page">
              <wp:posOffset>2584490</wp:posOffset>
            </wp:positionV>
            <wp:extent cx="6479540" cy="891540"/>
            <wp:effectExtent l="0" t="0" r="0" b="3810"/>
            <wp:wrapTight wrapText="bothSides">
              <wp:wrapPolygon edited="0">
                <wp:start x="0" y="0"/>
                <wp:lineTo x="0" y="21231"/>
                <wp:lineTo x="21528" y="21231"/>
                <wp:lineTo x="2152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1.png"/>
                    <pic:cNvPicPr/>
                  </pic:nvPicPr>
                  <pic:blipFill>
                    <a:blip r:embed="rId83">
                      <a:extLst>
                        <a:ext uri="{28A0092B-C50C-407E-A947-70E740481C1C}">
                          <a14:useLocalDpi xmlns:a14="http://schemas.microsoft.com/office/drawing/2010/main" val="0"/>
                        </a:ext>
                      </a:extLst>
                    </a:blip>
                    <a:stretch>
                      <a:fillRect/>
                    </a:stretch>
                  </pic:blipFill>
                  <pic:spPr>
                    <a:xfrm>
                      <a:off x="0" y="0"/>
                      <a:ext cx="6479540" cy="891540"/>
                    </a:xfrm>
                    <a:prstGeom prst="rect">
                      <a:avLst/>
                    </a:prstGeom>
                  </pic:spPr>
                </pic:pic>
              </a:graphicData>
            </a:graphic>
          </wp:anchor>
        </w:drawing>
      </w:r>
    </w:p>
    <w:p w:rsidR="00465923" w:rsidRDefault="00465923" w:rsidP="00465923">
      <w:pPr>
        <w:tabs>
          <w:tab w:val="right" w:pos="1557"/>
        </w:tabs>
        <w:jc w:val="left"/>
        <w:rPr>
          <w:sz w:val="18"/>
          <w:szCs w:val="22"/>
          <w:rtl/>
          <w:lang w:bidi="fa-IR"/>
        </w:rPr>
      </w:pPr>
    </w:p>
    <w:p w:rsidR="00465923" w:rsidRDefault="00465923" w:rsidP="00465923">
      <w:pPr>
        <w:tabs>
          <w:tab w:val="right" w:pos="1557"/>
        </w:tabs>
        <w:jc w:val="left"/>
        <w:rPr>
          <w:sz w:val="18"/>
          <w:szCs w:val="22"/>
          <w:rtl/>
          <w:lang w:bidi="fa-IR"/>
        </w:rPr>
      </w:pPr>
    </w:p>
    <w:p w:rsidR="00465923" w:rsidRDefault="00465923" w:rsidP="00465923">
      <w:pPr>
        <w:tabs>
          <w:tab w:val="right" w:pos="1557"/>
        </w:tabs>
        <w:jc w:val="left"/>
        <w:rPr>
          <w:sz w:val="18"/>
          <w:szCs w:val="22"/>
          <w:rtl/>
          <w:lang w:bidi="fa-IR"/>
        </w:rPr>
      </w:pPr>
      <w:r>
        <w:rPr>
          <w:noProof/>
          <w:sz w:val="20"/>
          <w:rtl/>
          <w:lang w:bidi="fa-IR"/>
        </w:rPr>
        <mc:AlternateContent>
          <mc:Choice Requires="wps">
            <w:drawing>
              <wp:anchor distT="0" distB="0" distL="114300" distR="114300" simplePos="0" relativeHeight="251904000" behindDoc="0" locked="0" layoutInCell="1" allowOverlap="1" wp14:anchorId="73ACA550" wp14:editId="414EE20D">
                <wp:simplePos x="0" y="0"/>
                <wp:positionH relativeFrom="column">
                  <wp:posOffset>4400550</wp:posOffset>
                </wp:positionH>
                <wp:positionV relativeFrom="paragraph">
                  <wp:posOffset>0</wp:posOffset>
                </wp:positionV>
                <wp:extent cx="2079580" cy="640800"/>
                <wp:effectExtent l="0" t="0" r="16510" b="26035"/>
                <wp:wrapNone/>
                <wp:docPr id="30" name="Rounded Rectangle 30"/>
                <wp:cNvGraphicFramePr/>
                <a:graphic xmlns:a="http://schemas.openxmlformats.org/drawingml/2006/main">
                  <a:graphicData uri="http://schemas.microsoft.com/office/word/2010/wordprocessingShape">
                    <wps:wsp>
                      <wps:cNvSpPr/>
                      <wps:spPr>
                        <a:xfrm>
                          <a:off x="0" y="0"/>
                          <a:ext cx="2079580" cy="640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2CFA" w:rsidRPr="0036564D" w:rsidRDefault="00812CFA" w:rsidP="00465923">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اجرای </w:t>
                            </w:r>
                            <w:r w:rsidRPr="00465923">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Event </w:t>
                            </w:r>
                            <w:r w:rsidRPr="00465923">
                              <w:rPr>
                                <w:rFonts w:hint="cs"/>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های همزمان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CA550" id="Rounded Rectangle 30" o:spid="_x0000_s1038" style="position:absolute;left:0;text-align:left;margin-left:346.5pt;margin-top:0;width:163.75pt;height:50.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" fillcolor="#4f81bd [3204]" strokecolor="#243f60 [1604]" strokeweight="2pt">
                <v:textbox>
                  <w:txbxContent>
                    <w:p w:rsidR="00812CFA" w:rsidRPr="0036564D" w:rsidRDefault="00812CFA" w:rsidP="00465923">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اجرای </w:t>
                      </w:r>
                      <w:r w:rsidRPr="00465923">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Event </w:t>
                      </w:r>
                      <w:r w:rsidRPr="00465923">
                        <w:rPr>
                          <w:rFonts w:hint="cs"/>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های همزمان</w:t>
                      </w:r>
                    </w:p>
                  </w:txbxContent>
                </v:textbox>
              </v:roundrect>
            </w:pict>
          </mc:Fallback>
        </mc:AlternateContent>
      </w:r>
    </w:p>
    <w:p w:rsidR="00465923" w:rsidRDefault="00465923" w:rsidP="00465923">
      <w:pPr>
        <w:tabs>
          <w:tab w:val="right" w:pos="1557"/>
        </w:tabs>
        <w:jc w:val="left"/>
        <w:rPr>
          <w:sz w:val="18"/>
          <w:szCs w:val="22"/>
          <w:rtl/>
          <w:lang w:bidi="fa-IR"/>
        </w:rPr>
      </w:pPr>
    </w:p>
    <w:p w:rsidR="00465923" w:rsidRDefault="00465923" w:rsidP="00465923">
      <w:pPr>
        <w:tabs>
          <w:tab w:val="right" w:pos="1557"/>
        </w:tabs>
        <w:jc w:val="left"/>
        <w:rPr>
          <w:sz w:val="18"/>
          <w:szCs w:val="22"/>
          <w:rtl/>
          <w:lang w:bidi="fa-IR"/>
        </w:rPr>
      </w:pPr>
    </w:p>
    <w:p w:rsidR="00465923" w:rsidRDefault="00465923" w:rsidP="00465923">
      <w:pPr>
        <w:tabs>
          <w:tab w:val="right" w:pos="1557"/>
        </w:tabs>
        <w:jc w:val="left"/>
        <w:rPr>
          <w:sz w:val="18"/>
          <w:szCs w:val="22"/>
          <w:rtl/>
          <w:lang w:bidi="fa-IR"/>
        </w:rPr>
      </w:pPr>
    </w:p>
    <w:p w:rsidR="00465923" w:rsidRDefault="00465923" w:rsidP="00465923">
      <w:pPr>
        <w:tabs>
          <w:tab w:val="right" w:pos="1557"/>
        </w:tabs>
        <w:jc w:val="left"/>
        <w:rPr>
          <w:sz w:val="18"/>
          <w:szCs w:val="22"/>
          <w:rtl/>
          <w:lang w:bidi="fa-IR"/>
        </w:rPr>
      </w:pPr>
      <w:r>
        <w:rPr>
          <w:rFonts w:hint="cs"/>
          <w:sz w:val="18"/>
          <w:szCs w:val="22"/>
          <w:rtl/>
          <w:lang w:bidi="fa-IR"/>
        </w:rPr>
        <w:t xml:space="preserve">در هنگام برنامه نویسی اگر زیر 2 </w:t>
      </w:r>
      <w:r>
        <w:rPr>
          <w:sz w:val="18"/>
          <w:szCs w:val="22"/>
          <w:lang w:bidi="fa-IR"/>
        </w:rPr>
        <w:t>Event</w:t>
      </w:r>
      <w:r>
        <w:rPr>
          <w:rFonts w:hint="cs"/>
          <w:sz w:val="18"/>
          <w:szCs w:val="22"/>
          <w:rtl/>
          <w:lang w:bidi="fa-IR"/>
        </w:rPr>
        <w:t xml:space="preserve">(رویداد یا دستور شروع کننده) یکسان، کدهای مختلفی قرار دهیم؛ هر 2 سری کد نوشته شده همزمان با هم اجرا می شوند. در صورتی که چنانچه همه ی کدها در زیر یک </w:t>
      </w:r>
      <w:r>
        <w:rPr>
          <w:sz w:val="18"/>
          <w:szCs w:val="22"/>
          <w:lang w:bidi="fa-IR"/>
        </w:rPr>
        <w:t xml:space="preserve">Event </w:t>
      </w:r>
      <w:r>
        <w:rPr>
          <w:rFonts w:hint="cs"/>
          <w:sz w:val="18"/>
          <w:szCs w:val="22"/>
          <w:rtl/>
          <w:lang w:bidi="fa-IR"/>
        </w:rPr>
        <w:t xml:space="preserve"> نوشته شوند، کدها به ترتیب و پشت سر هم اجرا می شوند و نه بصورت همزمان. </w:t>
      </w:r>
    </w:p>
    <w:p w:rsidR="00465923" w:rsidRDefault="00465923" w:rsidP="00465923">
      <w:pPr>
        <w:tabs>
          <w:tab w:val="right" w:pos="1557"/>
        </w:tabs>
        <w:jc w:val="left"/>
        <w:rPr>
          <w:sz w:val="18"/>
          <w:szCs w:val="22"/>
          <w:rtl/>
          <w:lang w:bidi="fa-IR"/>
        </w:rPr>
      </w:pPr>
      <w:r>
        <w:rPr>
          <w:rFonts w:hint="cs"/>
          <w:noProof/>
          <w:sz w:val="18"/>
          <w:szCs w:val="22"/>
          <w:rtl/>
          <w:lang w:bidi="fa-IR"/>
        </w:rPr>
        <w:drawing>
          <wp:anchor distT="0" distB="0" distL="114300" distR="114300" simplePos="0" relativeHeight="251905024" behindDoc="1" locked="0" layoutInCell="1" allowOverlap="1">
            <wp:simplePos x="0" y="0"/>
            <wp:positionH relativeFrom="column">
              <wp:posOffset>4215765</wp:posOffset>
            </wp:positionH>
            <wp:positionV relativeFrom="page">
              <wp:posOffset>5299075</wp:posOffset>
            </wp:positionV>
            <wp:extent cx="1290320" cy="424180"/>
            <wp:effectExtent l="0" t="0" r="5080" b="0"/>
            <wp:wrapTight wrapText="bothSides">
              <wp:wrapPolygon edited="0">
                <wp:start x="0" y="0"/>
                <wp:lineTo x="0" y="20371"/>
                <wp:lineTo x="21366" y="20371"/>
                <wp:lineTo x="2136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riteclicked.png"/>
                    <pic:cNvPicPr/>
                  </pic:nvPicPr>
                  <pic:blipFill>
                    <a:blip r:embed="rId43">
                      <a:extLst>
                        <a:ext uri="{28A0092B-C50C-407E-A947-70E740481C1C}">
                          <a14:useLocalDpi xmlns:a14="http://schemas.microsoft.com/office/drawing/2010/main" val="0"/>
                        </a:ext>
                      </a:extLst>
                    </a:blip>
                    <a:stretch>
                      <a:fillRect/>
                    </a:stretch>
                  </pic:blipFill>
                  <pic:spPr>
                    <a:xfrm>
                      <a:off x="0" y="0"/>
                      <a:ext cx="1290320" cy="424180"/>
                    </a:xfrm>
                    <a:prstGeom prst="rect">
                      <a:avLst/>
                    </a:prstGeom>
                  </pic:spPr>
                </pic:pic>
              </a:graphicData>
            </a:graphic>
            <wp14:sizeRelH relativeFrom="margin">
              <wp14:pctWidth>0</wp14:pctWidth>
            </wp14:sizeRelH>
            <wp14:sizeRelV relativeFrom="margin">
              <wp14:pctHeight>0</wp14:pctHeight>
            </wp14:sizeRelV>
          </wp:anchor>
        </w:drawing>
      </w:r>
    </w:p>
    <w:p w:rsidR="00465923" w:rsidRDefault="00465923" w:rsidP="00465923">
      <w:pPr>
        <w:tabs>
          <w:tab w:val="right" w:pos="1557"/>
        </w:tabs>
        <w:jc w:val="left"/>
        <w:rPr>
          <w:sz w:val="18"/>
          <w:szCs w:val="22"/>
          <w:rtl/>
          <w:lang w:bidi="fa-IR"/>
        </w:rPr>
      </w:pPr>
      <w:r>
        <w:rPr>
          <w:rFonts w:hint="cs"/>
          <w:sz w:val="18"/>
          <w:szCs w:val="22"/>
          <w:rtl/>
          <w:lang w:bidi="fa-IR"/>
        </w:rPr>
        <w:t xml:space="preserve">مثلا اگر برای </w:t>
      </w:r>
      <w:r>
        <w:rPr>
          <w:sz w:val="18"/>
          <w:szCs w:val="22"/>
          <w:lang w:bidi="fa-IR"/>
        </w:rPr>
        <w:t>Event</w:t>
      </w:r>
      <w:r>
        <w:rPr>
          <w:rFonts w:hint="cs"/>
          <w:sz w:val="18"/>
          <w:szCs w:val="22"/>
          <w:rtl/>
          <w:lang w:bidi="fa-IR"/>
        </w:rPr>
        <w:t xml:space="preserve">  کدهای زیر نوشته شوند :</w:t>
      </w:r>
    </w:p>
    <w:p w:rsidR="00465923" w:rsidRDefault="00465923" w:rsidP="00465923">
      <w:pPr>
        <w:tabs>
          <w:tab w:val="right" w:pos="1557"/>
        </w:tabs>
        <w:jc w:val="left"/>
        <w:rPr>
          <w:sz w:val="18"/>
          <w:szCs w:val="22"/>
          <w:rtl/>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r>
        <w:rPr>
          <w:noProof/>
          <w:lang w:bidi="fa-IR"/>
        </w:rPr>
        <w:drawing>
          <wp:anchor distT="0" distB="0" distL="114300" distR="114300" simplePos="0" relativeHeight="251911168" behindDoc="1" locked="0" layoutInCell="1" allowOverlap="1">
            <wp:simplePos x="0" y="0"/>
            <wp:positionH relativeFrom="margin">
              <wp:posOffset>-635</wp:posOffset>
            </wp:positionH>
            <wp:positionV relativeFrom="page">
              <wp:posOffset>7401560</wp:posOffset>
            </wp:positionV>
            <wp:extent cx="4097020" cy="1567815"/>
            <wp:effectExtent l="0" t="0" r="0" b="0"/>
            <wp:wrapTight wrapText="bothSides">
              <wp:wrapPolygon edited="0">
                <wp:start x="0" y="0"/>
                <wp:lineTo x="0" y="21259"/>
                <wp:lineTo x="21493" y="21259"/>
                <wp:lineTo x="2149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events2.png"/>
                    <pic:cNvPicPr/>
                  </pic:nvPicPr>
                  <pic:blipFill>
                    <a:blip r:embed="rId84">
                      <a:extLst>
                        <a:ext uri="{28A0092B-C50C-407E-A947-70E740481C1C}">
                          <a14:useLocalDpi xmlns:a14="http://schemas.microsoft.com/office/drawing/2010/main" val="0"/>
                        </a:ext>
                      </a:extLst>
                    </a:blip>
                    <a:stretch>
                      <a:fillRect/>
                    </a:stretch>
                  </pic:blipFill>
                  <pic:spPr>
                    <a:xfrm>
                      <a:off x="0" y="0"/>
                      <a:ext cx="4097020" cy="1567815"/>
                    </a:xfrm>
                    <a:prstGeom prst="rect">
                      <a:avLst/>
                    </a:prstGeom>
                  </pic:spPr>
                </pic:pic>
              </a:graphicData>
            </a:graphic>
            <wp14:sizeRelH relativeFrom="margin">
              <wp14:pctWidth>0</wp14:pctWidth>
            </wp14:sizeRelH>
            <wp14:sizeRelV relativeFrom="margin">
              <wp14:pctHeight>0</wp14:pctHeight>
            </wp14:sizeRelV>
          </wp:anchor>
        </w:drawing>
      </w: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r>
        <w:rPr>
          <w:noProof/>
          <w:lang w:bidi="fa-IR"/>
        </w:rPr>
        <mc:AlternateContent>
          <mc:Choice Requires="wps">
            <w:drawing>
              <wp:anchor distT="0" distB="0" distL="114300" distR="114300" simplePos="0" relativeHeight="251913216" behindDoc="0" locked="0" layoutInCell="1" allowOverlap="1" wp14:anchorId="09C9A7AC" wp14:editId="1832226A">
                <wp:simplePos x="0" y="0"/>
                <wp:positionH relativeFrom="column">
                  <wp:posOffset>4542740</wp:posOffset>
                </wp:positionH>
                <wp:positionV relativeFrom="paragraph">
                  <wp:posOffset>106445</wp:posOffset>
                </wp:positionV>
                <wp:extent cx="403200" cy="590400"/>
                <wp:effectExtent l="0" t="0" r="0" b="635"/>
                <wp:wrapNone/>
                <wp:docPr id="36" name="Text Box 36"/>
                <wp:cNvGraphicFramePr/>
                <a:graphic xmlns:a="http://schemas.openxmlformats.org/drawingml/2006/main">
                  <a:graphicData uri="http://schemas.microsoft.com/office/word/2010/wordprocessingShape">
                    <wps:wsp>
                      <wps:cNvSpPr txBox="1"/>
                      <wps:spPr>
                        <a:xfrm>
                          <a:off x="0" y="0"/>
                          <a:ext cx="403200" cy="590400"/>
                        </a:xfrm>
                        <a:prstGeom prst="rect">
                          <a:avLst/>
                        </a:prstGeom>
                        <a:noFill/>
                        <a:ln>
                          <a:noFill/>
                        </a:ln>
                        <a:effectLst/>
                      </wps:spPr>
                      <wps:txbx>
                        <w:txbxContent>
                          <w:p w:rsidR="00812CFA" w:rsidRPr="0077667A" w:rsidRDefault="00812CFA" w:rsidP="0077667A">
                            <w:pPr>
                              <w:tabs>
                                <w:tab w:val="right" w:pos="1557"/>
                              </w:tabs>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9A7AC" id="Text Box 36" o:spid="_x0000_s1039" type="#_x0000_t202" style="position:absolute;left:0;text-align:left;margin-left:357.7pt;margin-top:8.4pt;width:31.75pt;height:4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" filled="f" stroked="f">
                <v:textbox>
                  <w:txbxContent>
                    <w:p w:rsidR="00812CFA" w:rsidRPr="0077667A" w:rsidRDefault="00812CFA" w:rsidP="0077667A">
                      <w:pPr>
                        <w:tabs>
                          <w:tab w:val="right" w:pos="1557"/>
                        </w:tabs>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v:textbox>
              </v:shape>
            </w:pict>
          </mc:Fallback>
        </mc:AlternateContent>
      </w: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465923">
      <w:pPr>
        <w:tabs>
          <w:tab w:val="right" w:pos="1557"/>
        </w:tabs>
        <w:jc w:val="left"/>
        <w:rPr>
          <w:sz w:val="18"/>
          <w:szCs w:val="22"/>
          <w:lang w:bidi="fa-IR"/>
        </w:rPr>
      </w:pPr>
    </w:p>
    <w:p w:rsidR="0077667A" w:rsidRDefault="0077667A" w:rsidP="003E1F55">
      <w:pPr>
        <w:tabs>
          <w:tab w:val="right" w:pos="1557"/>
        </w:tabs>
        <w:jc w:val="left"/>
        <w:rPr>
          <w:sz w:val="18"/>
          <w:szCs w:val="22"/>
          <w:rtl/>
          <w:lang w:bidi="fa-IR"/>
        </w:rPr>
      </w:pPr>
      <w:r>
        <w:rPr>
          <w:noProof/>
          <w:lang w:bidi="fa-IR"/>
        </w:rPr>
        <mc:AlternateContent>
          <mc:Choice Requires="wps">
            <w:drawing>
              <wp:anchor distT="0" distB="0" distL="114300" distR="114300" simplePos="0" relativeHeight="251910144" behindDoc="1" locked="0" layoutInCell="1" allowOverlap="1" wp14:anchorId="651DC6B9" wp14:editId="425D8F22">
                <wp:simplePos x="0" y="0"/>
                <wp:positionH relativeFrom="column">
                  <wp:posOffset>10194925</wp:posOffset>
                </wp:positionH>
                <wp:positionV relativeFrom="page">
                  <wp:posOffset>6022340</wp:posOffset>
                </wp:positionV>
                <wp:extent cx="474980" cy="611505"/>
                <wp:effectExtent l="0" t="0" r="0" b="0"/>
                <wp:wrapTight wrapText="bothSides">
                  <wp:wrapPolygon edited="0">
                    <wp:start x="1733" y="0"/>
                    <wp:lineTo x="1733" y="20860"/>
                    <wp:lineTo x="19059" y="20860"/>
                    <wp:lineTo x="19059" y="0"/>
                    <wp:lineTo x="1733" y="0"/>
                  </wp:wrapPolygon>
                </wp:wrapTight>
                <wp:docPr id="34" name="Text Box 34"/>
                <wp:cNvGraphicFramePr/>
                <a:graphic xmlns:a="http://schemas.openxmlformats.org/drawingml/2006/main">
                  <a:graphicData uri="http://schemas.microsoft.com/office/word/2010/wordprocessingShape">
                    <wps:wsp>
                      <wps:cNvSpPr txBox="1"/>
                      <wps:spPr>
                        <a:xfrm>
                          <a:off x="0" y="0"/>
                          <a:ext cx="474980" cy="611505"/>
                        </a:xfrm>
                        <a:prstGeom prst="rect">
                          <a:avLst/>
                        </a:prstGeom>
                        <a:noFill/>
                        <a:ln>
                          <a:noFill/>
                        </a:ln>
                        <a:effectLst/>
                      </wps:spPr>
                      <wps:txbx>
                        <w:txbxContent>
                          <w:p w:rsidR="00812CFA" w:rsidRPr="00465923" w:rsidRDefault="00812CFA" w:rsidP="0077667A">
                            <w:pPr>
                              <w:tabs>
                                <w:tab w:val="right" w:pos="1557"/>
                              </w:tabs>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DC6B9" id="Text Box 34" o:spid="_x0000_s1040" type="#_x0000_t202" style="position:absolute;left:0;text-align:left;margin-left:802.75pt;margin-top:474.2pt;width:37.4pt;height:48.1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" filled="f" stroked="f">
                <v:textbox>
                  <w:txbxContent>
                    <w:p w:rsidR="00812CFA" w:rsidRPr="00465923" w:rsidRDefault="00812CFA" w:rsidP="0077667A">
                      <w:pPr>
                        <w:tabs>
                          <w:tab w:val="right" w:pos="1557"/>
                        </w:tabs>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v:textbox>
                <w10:wrap type="tight" anchory="page"/>
              </v:shape>
            </w:pict>
          </mc:Fallback>
        </mc:AlternateContent>
      </w:r>
      <w:r w:rsidR="00465923">
        <w:rPr>
          <w:noProof/>
          <w:lang w:bidi="fa-IR"/>
        </w:rPr>
        <mc:AlternateContent>
          <mc:Choice Requires="wps">
            <w:drawing>
              <wp:anchor distT="0" distB="0" distL="114300" distR="114300" simplePos="0" relativeHeight="251908096" behindDoc="1" locked="0" layoutInCell="1" allowOverlap="1" wp14:anchorId="243E7EB6" wp14:editId="0C8FD2B4">
                <wp:simplePos x="0" y="0"/>
                <wp:positionH relativeFrom="column">
                  <wp:posOffset>4492095</wp:posOffset>
                </wp:positionH>
                <wp:positionV relativeFrom="page">
                  <wp:posOffset>6299710</wp:posOffset>
                </wp:positionV>
                <wp:extent cx="474980" cy="611505"/>
                <wp:effectExtent l="0" t="0" r="0" b="0"/>
                <wp:wrapTight wrapText="bothSides">
                  <wp:wrapPolygon edited="0">
                    <wp:start x="1733" y="0"/>
                    <wp:lineTo x="1733" y="20860"/>
                    <wp:lineTo x="19059" y="20860"/>
                    <wp:lineTo x="19059" y="0"/>
                    <wp:lineTo x="1733" y="0"/>
                  </wp:wrapPolygon>
                </wp:wrapTight>
                <wp:docPr id="33" name="Text Box 33"/>
                <wp:cNvGraphicFramePr/>
                <a:graphic xmlns:a="http://schemas.openxmlformats.org/drawingml/2006/main">
                  <a:graphicData uri="http://schemas.microsoft.com/office/word/2010/wordprocessingShape">
                    <wps:wsp>
                      <wps:cNvSpPr txBox="1"/>
                      <wps:spPr>
                        <a:xfrm>
                          <a:off x="0" y="0"/>
                          <a:ext cx="474980" cy="611505"/>
                        </a:xfrm>
                        <a:prstGeom prst="rect">
                          <a:avLst/>
                        </a:prstGeom>
                        <a:noFill/>
                        <a:ln>
                          <a:noFill/>
                        </a:ln>
                        <a:effectLst/>
                      </wps:spPr>
                      <wps:txbx>
                        <w:txbxContent>
                          <w:p w:rsidR="00812CFA" w:rsidRPr="00465923" w:rsidRDefault="00812CFA" w:rsidP="00465923">
                            <w:pPr>
                              <w:tabs>
                                <w:tab w:val="right" w:pos="1557"/>
                              </w:tabs>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E7EB6" id="Text Box 33" o:spid="_x0000_s1041" type="#_x0000_t202" style="position:absolute;left:0;text-align:left;margin-left:353.7pt;margin-top:496.05pt;width:37.4pt;height:48.1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" filled="f" stroked="f">
                <v:textbox>
                  <w:txbxContent>
                    <w:p w:rsidR="00812CFA" w:rsidRPr="00465923" w:rsidRDefault="00812CFA" w:rsidP="00465923">
                      <w:pPr>
                        <w:tabs>
                          <w:tab w:val="right" w:pos="1557"/>
                        </w:tabs>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v:textbox>
                <w10:wrap type="tight" anchory="page"/>
              </v:shape>
            </w:pict>
          </mc:Fallback>
        </mc:AlternateContent>
      </w:r>
      <w:r w:rsidR="00465923">
        <w:rPr>
          <w:noProof/>
          <w:sz w:val="18"/>
          <w:szCs w:val="22"/>
          <w:rtl/>
          <w:lang w:bidi="fa-IR"/>
        </w:rPr>
        <w:drawing>
          <wp:anchor distT="0" distB="0" distL="114300" distR="114300" simplePos="0" relativeHeight="251906048" behindDoc="1" locked="0" layoutInCell="1" allowOverlap="1">
            <wp:simplePos x="0" y="0"/>
            <wp:positionH relativeFrom="margin">
              <wp:posOffset>-670</wp:posOffset>
            </wp:positionH>
            <wp:positionV relativeFrom="page">
              <wp:posOffset>5961165</wp:posOffset>
            </wp:positionV>
            <wp:extent cx="4097020" cy="1276350"/>
            <wp:effectExtent l="0" t="0" r="0" b="0"/>
            <wp:wrapTight wrapText="bothSides">
              <wp:wrapPolygon edited="0">
                <wp:start x="0" y="0"/>
                <wp:lineTo x="0" y="21278"/>
                <wp:lineTo x="21493" y="21278"/>
                <wp:lineTo x="2149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events1.png"/>
                    <pic:cNvPicPr/>
                  </pic:nvPicPr>
                  <pic:blipFill>
                    <a:blip r:embed="rId85">
                      <a:extLst>
                        <a:ext uri="{28A0092B-C50C-407E-A947-70E740481C1C}">
                          <a14:useLocalDpi xmlns:a14="http://schemas.microsoft.com/office/drawing/2010/main" val="0"/>
                        </a:ext>
                      </a:extLst>
                    </a:blip>
                    <a:stretch>
                      <a:fillRect/>
                    </a:stretch>
                  </pic:blipFill>
                  <pic:spPr>
                    <a:xfrm>
                      <a:off x="0" y="0"/>
                      <a:ext cx="4097020" cy="1276350"/>
                    </a:xfrm>
                    <a:prstGeom prst="rect">
                      <a:avLst/>
                    </a:prstGeom>
                  </pic:spPr>
                </pic:pic>
              </a:graphicData>
            </a:graphic>
          </wp:anchor>
        </w:drawing>
      </w:r>
      <w:r>
        <w:rPr>
          <w:rFonts w:hint="cs"/>
          <w:sz w:val="18"/>
          <w:szCs w:val="22"/>
          <w:rtl/>
          <w:lang w:bidi="fa-IR"/>
        </w:rPr>
        <w:t xml:space="preserve"> در شکل </w:t>
      </w:r>
      <w:r w:rsidRPr="00E40B77">
        <w:rPr>
          <w:rFonts w:hint="cs"/>
          <w:sz w:val="22"/>
          <w:szCs w:val="28"/>
          <w:rtl/>
          <w:lang w:bidi="fa-IR"/>
        </w:rPr>
        <w:t xml:space="preserve">1 </w:t>
      </w:r>
      <w:r>
        <w:rPr>
          <w:rFonts w:hint="cs"/>
          <w:sz w:val="18"/>
          <w:szCs w:val="22"/>
          <w:rtl/>
          <w:lang w:bidi="fa-IR"/>
        </w:rPr>
        <w:t xml:space="preserve">زمانی که روی </w:t>
      </w:r>
      <w:r>
        <w:rPr>
          <w:sz w:val="18"/>
          <w:szCs w:val="22"/>
          <w:lang w:bidi="fa-IR"/>
        </w:rPr>
        <w:t xml:space="preserve">Sprite </w:t>
      </w:r>
      <w:r>
        <w:rPr>
          <w:rFonts w:hint="cs"/>
          <w:sz w:val="18"/>
          <w:szCs w:val="22"/>
          <w:rtl/>
          <w:lang w:bidi="fa-IR"/>
        </w:rPr>
        <w:t xml:space="preserve"> کلیک کنیم، به صورت همزمان هم </w:t>
      </w:r>
      <w:r>
        <w:rPr>
          <w:sz w:val="18"/>
          <w:szCs w:val="22"/>
          <w:lang w:bidi="fa-IR"/>
        </w:rPr>
        <w:t xml:space="preserve">Costume </w:t>
      </w:r>
      <w:r>
        <w:rPr>
          <w:rFonts w:hint="cs"/>
          <w:sz w:val="18"/>
          <w:szCs w:val="22"/>
          <w:rtl/>
          <w:lang w:bidi="fa-IR"/>
        </w:rPr>
        <w:t xml:space="preserve"> های مختلف با فاصله 1 ثانیه از هم پخش می شوند و هم</w:t>
      </w:r>
      <w:r>
        <w:rPr>
          <w:sz w:val="18"/>
          <w:szCs w:val="22"/>
          <w:lang w:bidi="fa-IR"/>
        </w:rPr>
        <w:t xml:space="preserve"> </w:t>
      </w:r>
      <w:r>
        <w:rPr>
          <w:rFonts w:hint="cs"/>
          <w:sz w:val="18"/>
          <w:szCs w:val="22"/>
          <w:rtl/>
          <w:lang w:bidi="fa-IR"/>
        </w:rPr>
        <w:t xml:space="preserve">افکت رنگ  </w:t>
      </w:r>
      <w:r>
        <w:rPr>
          <w:sz w:val="18"/>
          <w:szCs w:val="22"/>
          <w:lang w:bidi="fa-IR"/>
        </w:rPr>
        <w:t>Sprite</w:t>
      </w:r>
      <w:r>
        <w:rPr>
          <w:rFonts w:hint="cs"/>
          <w:sz w:val="18"/>
          <w:szCs w:val="22"/>
          <w:rtl/>
          <w:lang w:bidi="fa-IR"/>
        </w:rPr>
        <w:t xml:space="preserve"> تغییر می کند و هم صدا پخش می شود؛ در حالی که در شکل </w:t>
      </w:r>
      <w:r w:rsidRPr="00E40B77">
        <w:rPr>
          <w:rFonts w:hint="cs"/>
          <w:sz w:val="22"/>
          <w:szCs w:val="28"/>
          <w:rtl/>
          <w:lang w:bidi="fa-IR"/>
        </w:rPr>
        <w:t xml:space="preserve">2 </w:t>
      </w:r>
      <w:r w:rsidR="00B940FF" w:rsidRPr="00E40B77">
        <w:rPr>
          <w:rFonts w:hint="cs"/>
          <w:sz w:val="22"/>
          <w:szCs w:val="28"/>
          <w:rtl/>
          <w:lang w:bidi="fa-IR"/>
        </w:rPr>
        <w:t xml:space="preserve"> </w:t>
      </w:r>
      <w:r w:rsidR="00B940FF">
        <w:rPr>
          <w:rFonts w:hint="cs"/>
          <w:sz w:val="18"/>
          <w:szCs w:val="22"/>
          <w:rtl/>
          <w:lang w:bidi="fa-IR"/>
        </w:rPr>
        <w:t>با وجود این که کدها مثل شک</w:t>
      </w:r>
      <w:r w:rsidR="003E1F55">
        <w:rPr>
          <w:rFonts w:hint="cs"/>
          <w:sz w:val="18"/>
          <w:szCs w:val="22"/>
          <w:rtl/>
          <w:lang w:bidi="fa-IR"/>
        </w:rPr>
        <w:t>ل</w:t>
      </w:r>
      <w:r w:rsidR="00B940FF">
        <w:rPr>
          <w:rFonts w:hint="cs"/>
          <w:sz w:val="18"/>
          <w:szCs w:val="22"/>
          <w:rtl/>
          <w:lang w:bidi="fa-IR"/>
        </w:rPr>
        <w:t xml:space="preserve"> 1 است اما </w:t>
      </w:r>
      <w:r>
        <w:rPr>
          <w:rFonts w:hint="cs"/>
          <w:sz w:val="18"/>
          <w:szCs w:val="22"/>
          <w:rtl/>
          <w:lang w:bidi="fa-IR"/>
        </w:rPr>
        <w:t xml:space="preserve">به دلیل توالی(پشت سر هم بودن) اجرای کدها، </w:t>
      </w:r>
      <w:r w:rsidR="003E1F55">
        <w:rPr>
          <w:rFonts w:hint="cs"/>
          <w:sz w:val="18"/>
          <w:szCs w:val="22"/>
          <w:rtl/>
          <w:lang w:bidi="fa-IR"/>
        </w:rPr>
        <w:t xml:space="preserve"> با کلیک کردن روی </w:t>
      </w:r>
      <w:r w:rsidR="003E1F55">
        <w:rPr>
          <w:sz w:val="18"/>
          <w:szCs w:val="22"/>
          <w:lang w:bidi="fa-IR"/>
        </w:rPr>
        <w:t>Sprite</w:t>
      </w:r>
      <w:r w:rsidR="003E1F55">
        <w:rPr>
          <w:rFonts w:hint="cs"/>
          <w:sz w:val="18"/>
          <w:szCs w:val="22"/>
          <w:rtl/>
          <w:lang w:bidi="fa-IR"/>
        </w:rPr>
        <w:t xml:space="preserve"> </w:t>
      </w:r>
      <w:r>
        <w:rPr>
          <w:rFonts w:hint="cs"/>
          <w:sz w:val="18"/>
          <w:szCs w:val="22"/>
          <w:rtl/>
          <w:lang w:bidi="fa-IR"/>
        </w:rPr>
        <w:t xml:space="preserve">در هر بار اجرای حلقه </w:t>
      </w:r>
      <w:r>
        <w:rPr>
          <w:sz w:val="18"/>
          <w:szCs w:val="22"/>
          <w:lang w:bidi="fa-IR"/>
        </w:rPr>
        <w:t>forever</w:t>
      </w:r>
      <w:r>
        <w:rPr>
          <w:rFonts w:hint="cs"/>
          <w:sz w:val="18"/>
          <w:szCs w:val="22"/>
          <w:rtl/>
          <w:lang w:bidi="fa-IR"/>
        </w:rPr>
        <w:t xml:space="preserve"> یک بار </w:t>
      </w:r>
      <w:r>
        <w:rPr>
          <w:sz w:val="18"/>
          <w:szCs w:val="22"/>
          <w:lang w:bidi="fa-IR"/>
        </w:rPr>
        <w:t xml:space="preserve">Costume </w:t>
      </w:r>
      <w:r>
        <w:rPr>
          <w:rFonts w:hint="cs"/>
          <w:sz w:val="18"/>
          <w:szCs w:val="22"/>
          <w:rtl/>
          <w:lang w:bidi="fa-IR"/>
        </w:rPr>
        <w:t xml:space="preserve"> عوض می شود و یک بار صدا پخش می شود و یک بار هم افکت رنگ تغییر می کند</w:t>
      </w:r>
      <w:r w:rsidR="003E1F55">
        <w:rPr>
          <w:rFonts w:hint="cs"/>
          <w:sz w:val="18"/>
          <w:szCs w:val="22"/>
          <w:rtl/>
          <w:lang w:bidi="fa-IR"/>
        </w:rPr>
        <w:t xml:space="preserve"> و پیوستگی اجرای کدهای شکل 1 را ندارد</w:t>
      </w:r>
      <w:r>
        <w:rPr>
          <w:rFonts w:hint="cs"/>
          <w:sz w:val="18"/>
          <w:szCs w:val="22"/>
          <w:rtl/>
          <w:lang w:bidi="fa-IR"/>
        </w:rPr>
        <w:t>.</w:t>
      </w:r>
    </w:p>
    <w:p w:rsidR="003E1F55" w:rsidRDefault="003E1F55" w:rsidP="0077667A">
      <w:pPr>
        <w:tabs>
          <w:tab w:val="right" w:pos="1557"/>
        </w:tabs>
        <w:jc w:val="left"/>
        <w:rPr>
          <w:sz w:val="18"/>
          <w:szCs w:val="22"/>
          <w:rtl/>
          <w:lang w:bidi="fa-IR"/>
        </w:rPr>
      </w:pPr>
    </w:p>
    <w:p w:rsidR="003E1F55" w:rsidRDefault="003E1F55" w:rsidP="0077667A">
      <w:pPr>
        <w:tabs>
          <w:tab w:val="right" w:pos="1557"/>
        </w:tabs>
        <w:jc w:val="left"/>
        <w:rPr>
          <w:sz w:val="18"/>
          <w:szCs w:val="22"/>
          <w:rtl/>
          <w:lang w:bidi="fa-IR"/>
        </w:rPr>
      </w:pPr>
      <w:r>
        <w:rPr>
          <w:noProof/>
          <w:sz w:val="20"/>
          <w:rtl/>
          <w:lang w:bidi="fa-IR"/>
        </w:rPr>
        <mc:AlternateContent>
          <mc:Choice Requires="wps">
            <w:drawing>
              <wp:anchor distT="0" distB="0" distL="114300" distR="114300" simplePos="0" relativeHeight="251915264" behindDoc="0" locked="0" layoutInCell="1" allowOverlap="1" wp14:anchorId="267904EE" wp14:editId="0BBEF0E3">
                <wp:simplePos x="0" y="0"/>
                <wp:positionH relativeFrom="column">
                  <wp:posOffset>4398815</wp:posOffset>
                </wp:positionH>
                <wp:positionV relativeFrom="paragraph">
                  <wp:posOffset>-3325</wp:posOffset>
                </wp:positionV>
                <wp:extent cx="2079580" cy="676800"/>
                <wp:effectExtent l="0" t="0" r="16510" b="28575"/>
                <wp:wrapNone/>
                <wp:docPr id="37" name="Rounded Rectangle 37"/>
                <wp:cNvGraphicFramePr/>
                <a:graphic xmlns:a="http://schemas.openxmlformats.org/drawingml/2006/main">
                  <a:graphicData uri="http://schemas.microsoft.com/office/word/2010/wordprocessingShape">
                    <wps:wsp>
                      <wps:cNvSpPr/>
                      <wps:spPr>
                        <a:xfrm>
                          <a:off x="0" y="0"/>
                          <a:ext cx="2079580" cy="676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2CFA" w:rsidRPr="003E1F55" w:rsidRDefault="00812CFA" w:rsidP="003E1F55">
                            <w:pPr>
                              <w:jc w:val="center"/>
                              <w:rPr>
                                <w:color w:val="000000" w:themeColor="text1"/>
                                <w:sz w:val="32"/>
                                <w:szCs w:val="40"/>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1F55">
                              <w:rPr>
                                <w:color w:val="000000" w:themeColor="text1"/>
                                <w:sz w:val="32"/>
                                <w:szCs w:val="40"/>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Backdrop</w:t>
                            </w:r>
                          </w:p>
                          <w:p w:rsidR="00812CFA" w:rsidRPr="0036564D" w:rsidRDefault="00812CFA" w:rsidP="003E1F55">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عکس زمینه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904EE" id="Rounded Rectangle 37" o:spid="_x0000_s1042" style="position:absolute;left:0;text-align:left;margin-left:346.35pt;margin-top:-.25pt;width:163.75pt;height:53.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" fillcolor="#4f81bd [3204]" strokecolor="#243f60 [1604]" strokeweight="2pt">
                <v:textbox>
                  <w:txbxContent>
                    <w:p w:rsidR="00812CFA" w:rsidRPr="003E1F55" w:rsidRDefault="00812CFA" w:rsidP="003E1F55">
                      <w:pPr>
                        <w:jc w:val="center"/>
                        <w:rPr>
                          <w:color w:val="000000" w:themeColor="text1"/>
                          <w:sz w:val="32"/>
                          <w:szCs w:val="40"/>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1F55">
                        <w:rPr>
                          <w:color w:val="000000" w:themeColor="text1"/>
                          <w:sz w:val="32"/>
                          <w:szCs w:val="40"/>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Backdrop</w:t>
                      </w:r>
                    </w:p>
                    <w:p w:rsidR="00812CFA" w:rsidRPr="0036564D" w:rsidRDefault="00812CFA" w:rsidP="003E1F55">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عکس زمینه</w:t>
                      </w:r>
                    </w:p>
                  </w:txbxContent>
                </v:textbox>
              </v:roundrect>
            </w:pict>
          </mc:Fallback>
        </mc:AlternateContent>
      </w:r>
    </w:p>
    <w:p w:rsidR="003E1F55" w:rsidRDefault="003E1F55" w:rsidP="0077667A">
      <w:pPr>
        <w:tabs>
          <w:tab w:val="right" w:pos="1557"/>
        </w:tabs>
        <w:jc w:val="left"/>
        <w:rPr>
          <w:sz w:val="18"/>
          <w:szCs w:val="22"/>
          <w:rtl/>
          <w:lang w:bidi="fa-IR"/>
        </w:rPr>
      </w:pPr>
    </w:p>
    <w:p w:rsidR="003E1F55" w:rsidRDefault="003E1F55" w:rsidP="0077667A">
      <w:pPr>
        <w:tabs>
          <w:tab w:val="right" w:pos="1557"/>
        </w:tabs>
        <w:jc w:val="left"/>
        <w:rPr>
          <w:sz w:val="18"/>
          <w:szCs w:val="22"/>
          <w:rtl/>
          <w:lang w:bidi="fa-IR"/>
        </w:rPr>
      </w:pPr>
    </w:p>
    <w:p w:rsidR="003E1F55" w:rsidRDefault="003E1F55" w:rsidP="0077667A">
      <w:pPr>
        <w:tabs>
          <w:tab w:val="right" w:pos="1557"/>
        </w:tabs>
        <w:jc w:val="left"/>
        <w:rPr>
          <w:sz w:val="18"/>
          <w:szCs w:val="22"/>
          <w:rtl/>
          <w:lang w:bidi="fa-IR"/>
        </w:rPr>
      </w:pPr>
    </w:p>
    <w:p w:rsidR="003E1F55" w:rsidRDefault="003E1F55" w:rsidP="0077667A">
      <w:pPr>
        <w:tabs>
          <w:tab w:val="right" w:pos="1557"/>
        </w:tabs>
        <w:jc w:val="left"/>
        <w:rPr>
          <w:sz w:val="18"/>
          <w:szCs w:val="22"/>
          <w:rtl/>
          <w:lang w:bidi="fa-IR"/>
        </w:rPr>
      </w:pPr>
      <w:r>
        <w:rPr>
          <w:rFonts w:hint="cs"/>
          <w:sz w:val="18"/>
          <w:szCs w:val="22"/>
          <w:rtl/>
          <w:lang w:bidi="fa-IR"/>
        </w:rPr>
        <w:t xml:space="preserve">صفحه کاری یا </w:t>
      </w:r>
      <w:r>
        <w:rPr>
          <w:sz w:val="18"/>
          <w:szCs w:val="22"/>
          <w:lang w:bidi="fa-IR"/>
        </w:rPr>
        <w:t xml:space="preserve">Stage </w:t>
      </w:r>
      <w:r>
        <w:rPr>
          <w:rFonts w:hint="cs"/>
          <w:sz w:val="18"/>
          <w:szCs w:val="22"/>
          <w:rtl/>
          <w:lang w:bidi="fa-IR"/>
        </w:rPr>
        <w:t xml:space="preserve"> برنامه یعنی همان محلی که </w:t>
      </w:r>
      <w:r>
        <w:rPr>
          <w:sz w:val="18"/>
          <w:szCs w:val="22"/>
          <w:lang w:bidi="fa-IR"/>
        </w:rPr>
        <w:t xml:space="preserve">Sprite </w:t>
      </w:r>
      <w:r>
        <w:rPr>
          <w:rFonts w:hint="cs"/>
          <w:sz w:val="18"/>
          <w:szCs w:val="22"/>
          <w:rtl/>
          <w:lang w:bidi="fa-IR"/>
        </w:rPr>
        <w:t xml:space="preserve"> ها در آن، کدهایی را که شما برایشان نوشته اید اجرا می کنند، می تواند شکل های مختلفی داشته باشد.</w:t>
      </w:r>
    </w:p>
    <w:p w:rsidR="00E40B77" w:rsidRPr="00E40B77" w:rsidRDefault="003E1F55" w:rsidP="00E40B77">
      <w:pPr>
        <w:tabs>
          <w:tab w:val="right" w:pos="1557"/>
        </w:tabs>
        <w:jc w:val="left"/>
        <w:rPr>
          <w:sz w:val="18"/>
          <w:szCs w:val="22"/>
          <w:lang w:bidi="fa-IR"/>
        </w:rPr>
      </w:pPr>
      <w:r>
        <w:rPr>
          <w:rFonts w:hint="cs"/>
          <w:sz w:val="18"/>
          <w:szCs w:val="22"/>
          <w:rtl/>
          <w:lang w:bidi="fa-IR"/>
        </w:rPr>
        <w:t xml:space="preserve">پس زمینه پیش فرض یک صفحه سفید است که </w:t>
      </w:r>
      <w:r>
        <w:rPr>
          <w:sz w:val="18"/>
          <w:szCs w:val="22"/>
          <w:lang w:bidi="fa-IR"/>
        </w:rPr>
        <w:t xml:space="preserve">Sprite </w:t>
      </w:r>
      <w:r>
        <w:rPr>
          <w:rFonts w:hint="cs"/>
          <w:sz w:val="18"/>
          <w:szCs w:val="22"/>
          <w:rtl/>
          <w:lang w:bidi="fa-IR"/>
        </w:rPr>
        <w:t xml:space="preserve"> گربه روی آن قرار دارد. برای تغییر دادن این صفحه سفید از </w:t>
      </w:r>
      <w:r w:rsidR="00E40B77">
        <w:rPr>
          <w:rFonts w:hint="cs"/>
          <w:sz w:val="18"/>
          <w:szCs w:val="22"/>
          <w:rtl/>
          <w:lang w:bidi="fa-IR"/>
        </w:rPr>
        <w:t>روش های زیر می توان استفاده کرد</w:t>
      </w:r>
    </w:p>
    <w:p w:rsidR="00E40B77" w:rsidRPr="00E40B77" w:rsidRDefault="00E40B77" w:rsidP="00E40B77">
      <w:pPr>
        <w:tabs>
          <w:tab w:val="right" w:pos="1557"/>
        </w:tabs>
        <w:jc w:val="left"/>
        <w:rPr>
          <w:b/>
          <w:bCs/>
          <w:sz w:val="18"/>
          <w:szCs w:val="22"/>
          <w:lang w:bidi="fa-IR"/>
        </w:rPr>
      </w:pPr>
    </w:p>
    <w:p w:rsidR="003E1F55" w:rsidRPr="007A485E" w:rsidRDefault="00E40B77" w:rsidP="003E1F55">
      <w:pPr>
        <w:pStyle w:val="ListParagraph"/>
        <w:numPr>
          <w:ilvl w:val="0"/>
          <w:numId w:val="23"/>
        </w:numPr>
        <w:tabs>
          <w:tab w:val="right" w:pos="1557"/>
        </w:tabs>
        <w:jc w:val="left"/>
        <w:rPr>
          <w:b/>
          <w:bCs/>
          <w:sz w:val="18"/>
          <w:szCs w:val="22"/>
          <w:lang w:bidi="fa-IR"/>
        </w:rPr>
      </w:pPr>
      <w:r>
        <w:rPr>
          <w:rFonts w:hint="cs"/>
          <w:noProof/>
          <w:sz w:val="18"/>
          <w:szCs w:val="22"/>
          <w:rtl/>
          <w:lang w:bidi="fa-IR"/>
        </w:rPr>
        <w:drawing>
          <wp:anchor distT="0" distB="0" distL="114300" distR="114300" simplePos="0" relativeHeight="251996160" behindDoc="1" locked="0" layoutInCell="1" allowOverlap="1">
            <wp:simplePos x="0" y="0"/>
            <wp:positionH relativeFrom="column">
              <wp:posOffset>4635415</wp:posOffset>
            </wp:positionH>
            <wp:positionV relativeFrom="page">
              <wp:posOffset>2634615</wp:posOffset>
            </wp:positionV>
            <wp:extent cx="209550" cy="190500"/>
            <wp:effectExtent l="0" t="0" r="0" b="0"/>
            <wp:wrapTight wrapText="bothSides">
              <wp:wrapPolygon edited="0">
                <wp:start x="0" y="0"/>
                <wp:lineTo x="0" y="19440"/>
                <wp:lineTo x="19636" y="19440"/>
                <wp:lineTo x="19636"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ackdroplibrary.png"/>
                    <pic:cNvPicPr/>
                  </pic:nvPicPr>
                  <pic:blipFill>
                    <a:blip r:embed="rId86">
                      <a:extLst>
                        <a:ext uri="{28A0092B-C50C-407E-A947-70E740481C1C}">
                          <a14:useLocalDpi xmlns:a14="http://schemas.microsoft.com/office/drawing/2010/main" val="0"/>
                        </a:ext>
                      </a:extLst>
                    </a:blip>
                    <a:stretch>
                      <a:fillRect/>
                    </a:stretch>
                  </pic:blipFill>
                  <pic:spPr>
                    <a:xfrm>
                      <a:off x="0" y="0"/>
                      <a:ext cx="209550" cy="190500"/>
                    </a:xfrm>
                    <a:prstGeom prst="rect">
                      <a:avLst/>
                    </a:prstGeom>
                  </pic:spPr>
                </pic:pic>
              </a:graphicData>
            </a:graphic>
          </wp:anchor>
        </w:drawing>
      </w:r>
      <w:r w:rsidR="003E1F55" w:rsidRPr="007A485E">
        <w:rPr>
          <w:rFonts w:hint="cs"/>
          <w:b/>
          <w:bCs/>
          <w:sz w:val="18"/>
          <w:szCs w:val="22"/>
          <w:rtl/>
          <w:lang w:bidi="fa-IR"/>
        </w:rPr>
        <w:t xml:space="preserve">استفاده از کتابخانه یا </w:t>
      </w:r>
      <w:r w:rsidR="003E1F55" w:rsidRPr="007A485E">
        <w:rPr>
          <w:b/>
          <w:bCs/>
          <w:sz w:val="18"/>
          <w:szCs w:val="22"/>
          <w:lang w:bidi="fa-IR"/>
        </w:rPr>
        <w:t>Library</w:t>
      </w:r>
      <w:r>
        <w:rPr>
          <w:rFonts w:hint="cs"/>
          <w:b/>
          <w:bCs/>
          <w:sz w:val="18"/>
          <w:szCs w:val="22"/>
          <w:rtl/>
          <w:lang w:bidi="fa-IR"/>
        </w:rPr>
        <w:t xml:space="preserve">  </w:t>
      </w:r>
      <w:r w:rsidR="003E1F55" w:rsidRPr="007A485E">
        <w:rPr>
          <w:b/>
          <w:bCs/>
          <w:sz w:val="18"/>
          <w:szCs w:val="22"/>
          <w:lang w:bidi="fa-IR"/>
        </w:rPr>
        <w:t xml:space="preserve"> </w:t>
      </w:r>
      <w:r w:rsidR="003E1F55" w:rsidRPr="007A485E">
        <w:rPr>
          <w:rFonts w:hint="cs"/>
          <w:b/>
          <w:bCs/>
          <w:sz w:val="18"/>
          <w:szCs w:val="22"/>
          <w:rtl/>
          <w:lang w:bidi="fa-IR"/>
        </w:rPr>
        <w:t xml:space="preserve"> اسکرچ</w:t>
      </w:r>
    </w:p>
    <w:p w:rsidR="003E1F55" w:rsidRDefault="00E40B77" w:rsidP="00E70CD9">
      <w:pPr>
        <w:tabs>
          <w:tab w:val="right" w:pos="1557"/>
        </w:tabs>
        <w:ind w:left="360"/>
        <w:jc w:val="left"/>
        <w:rPr>
          <w:sz w:val="18"/>
          <w:szCs w:val="22"/>
          <w:rtl/>
          <w:lang w:bidi="fa-IR"/>
        </w:rPr>
      </w:pPr>
      <w:r>
        <w:rPr>
          <w:rFonts w:hint="cs"/>
          <w:noProof/>
          <w:sz w:val="18"/>
          <w:szCs w:val="22"/>
          <w:rtl/>
          <w:lang w:bidi="fa-IR"/>
        </w:rPr>
        <w:drawing>
          <wp:anchor distT="0" distB="0" distL="114300" distR="114300" simplePos="0" relativeHeight="251917312" behindDoc="1" locked="0" layoutInCell="1" allowOverlap="1">
            <wp:simplePos x="0" y="0"/>
            <wp:positionH relativeFrom="margin">
              <wp:posOffset>-635</wp:posOffset>
            </wp:positionH>
            <wp:positionV relativeFrom="page">
              <wp:posOffset>3117215</wp:posOffset>
            </wp:positionV>
            <wp:extent cx="6450965" cy="3673475"/>
            <wp:effectExtent l="0" t="0" r="6985" b="3175"/>
            <wp:wrapTight wrapText="bothSides">
              <wp:wrapPolygon edited="0">
                <wp:start x="0" y="0"/>
                <wp:lineTo x="0" y="21507"/>
                <wp:lineTo x="21560" y="21507"/>
                <wp:lineTo x="2156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2-1.png"/>
                    <pic:cNvPicPr/>
                  </pic:nvPicPr>
                  <pic:blipFill>
                    <a:blip r:embed="rId87">
                      <a:extLst>
                        <a:ext uri="{28A0092B-C50C-407E-A947-70E740481C1C}">
                          <a14:useLocalDpi xmlns:a14="http://schemas.microsoft.com/office/drawing/2010/main" val="0"/>
                        </a:ext>
                      </a:extLst>
                    </a:blip>
                    <a:stretch>
                      <a:fillRect/>
                    </a:stretch>
                  </pic:blipFill>
                  <pic:spPr>
                    <a:xfrm>
                      <a:off x="0" y="0"/>
                      <a:ext cx="6450965" cy="3673475"/>
                    </a:xfrm>
                    <a:prstGeom prst="rect">
                      <a:avLst/>
                    </a:prstGeom>
                  </pic:spPr>
                </pic:pic>
              </a:graphicData>
            </a:graphic>
            <wp14:sizeRelH relativeFrom="margin">
              <wp14:pctWidth>0</wp14:pctWidth>
            </wp14:sizeRelH>
            <wp14:sizeRelV relativeFrom="margin">
              <wp14:pctHeight>0</wp14:pctHeight>
            </wp14:sizeRelV>
          </wp:anchor>
        </w:drawing>
      </w:r>
      <w:r w:rsidR="003E1F55">
        <w:rPr>
          <w:rFonts w:hint="cs"/>
          <w:sz w:val="18"/>
          <w:szCs w:val="22"/>
          <w:rtl/>
          <w:lang w:bidi="fa-IR"/>
        </w:rPr>
        <w:t>برای این کار کافی است علامت</w:t>
      </w:r>
      <w:r w:rsidR="00E70CD9">
        <w:rPr>
          <w:rFonts w:hint="cs"/>
          <w:sz w:val="18"/>
          <w:szCs w:val="22"/>
          <w:rtl/>
          <w:lang w:bidi="fa-IR"/>
        </w:rPr>
        <w:t xml:space="preserve">      </w:t>
      </w:r>
      <w:r w:rsidR="00706642">
        <w:rPr>
          <w:rFonts w:hint="cs"/>
          <w:sz w:val="18"/>
          <w:szCs w:val="22"/>
          <w:rtl/>
          <w:lang w:bidi="fa-IR"/>
        </w:rPr>
        <w:t xml:space="preserve">     </w:t>
      </w:r>
      <w:r w:rsidR="00E70CD9">
        <w:rPr>
          <w:rFonts w:hint="cs"/>
          <w:sz w:val="18"/>
          <w:szCs w:val="22"/>
          <w:rtl/>
          <w:lang w:bidi="fa-IR"/>
        </w:rPr>
        <w:t xml:space="preserve"> </w:t>
      </w:r>
      <w:r w:rsidR="003E1F55">
        <w:rPr>
          <w:rFonts w:hint="cs"/>
          <w:sz w:val="18"/>
          <w:szCs w:val="22"/>
          <w:rtl/>
          <w:lang w:bidi="fa-IR"/>
        </w:rPr>
        <w:t xml:space="preserve"> </w:t>
      </w:r>
      <w:r w:rsidR="007A485E">
        <w:rPr>
          <w:rFonts w:hint="cs"/>
          <w:sz w:val="18"/>
          <w:szCs w:val="22"/>
          <w:rtl/>
          <w:lang w:bidi="fa-IR"/>
        </w:rPr>
        <w:t xml:space="preserve">از گوشه سمت چپ </w:t>
      </w:r>
      <w:r w:rsidR="007A485E">
        <w:rPr>
          <w:sz w:val="18"/>
          <w:szCs w:val="22"/>
          <w:lang w:bidi="fa-IR"/>
        </w:rPr>
        <w:t xml:space="preserve">Stage </w:t>
      </w:r>
      <w:r w:rsidR="007A485E">
        <w:rPr>
          <w:rFonts w:hint="cs"/>
          <w:sz w:val="18"/>
          <w:szCs w:val="22"/>
          <w:rtl/>
          <w:lang w:bidi="fa-IR"/>
        </w:rPr>
        <w:t xml:space="preserve"> یعنی گزینه </w:t>
      </w:r>
      <w:r w:rsidR="007A485E">
        <w:rPr>
          <w:sz w:val="18"/>
          <w:szCs w:val="22"/>
          <w:lang w:bidi="fa-IR"/>
        </w:rPr>
        <w:t>New Backdrop</w:t>
      </w:r>
      <w:r w:rsidR="007A485E">
        <w:rPr>
          <w:rFonts w:hint="cs"/>
          <w:sz w:val="18"/>
          <w:szCs w:val="22"/>
          <w:rtl/>
          <w:lang w:bidi="fa-IR"/>
        </w:rPr>
        <w:t xml:space="preserve"> را کلیک نمایید تا عکس های زمینه موجود در کتابخانه اسکرچ را ببینید.</w:t>
      </w:r>
    </w:p>
    <w:p w:rsidR="007A485E" w:rsidRDefault="007A485E" w:rsidP="003E1F55">
      <w:pPr>
        <w:tabs>
          <w:tab w:val="right" w:pos="1557"/>
        </w:tabs>
        <w:ind w:left="360"/>
        <w:jc w:val="left"/>
        <w:rPr>
          <w:sz w:val="18"/>
          <w:szCs w:val="22"/>
          <w:rtl/>
          <w:lang w:bidi="fa-IR"/>
        </w:rPr>
      </w:pPr>
      <w:r>
        <w:rPr>
          <w:rFonts w:hint="cs"/>
          <w:noProof/>
          <w:sz w:val="18"/>
          <w:szCs w:val="22"/>
          <w:rtl/>
          <w:lang w:bidi="fa-IR"/>
        </w:rPr>
        <w:drawing>
          <wp:anchor distT="0" distB="0" distL="114300" distR="114300" simplePos="0" relativeHeight="251918336" behindDoc="1" locked="0" layoutInCell="1" allowOverlap="1">
            <wp:simplePos x="0" y="0"/>
            <wp:positionH relativeFrom="margin">
              <wp:align>right</wp:align>
            </wp:positionH>
            <wp:positionV relativeFrom="page">
              <wp:posOffset>7106020</wp:posOffset>
            </wp:positionV>
            <wp:extent cx="6479540" cy="2159635"/>
            <wp:effectExtent l="0" t="0" r="0" b="0"/>
            <wp:wrapTight wrapText="bothSides">
              <wp:wrapPolygon edited="0">
                <wp:start x="0" y="0"/>
                <wp:lineTo x="0" y="21340"/>
                <wp:lineTo x="21528" y="21340"/>
                <wp:lineTo x="2152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2-2.png"/>
                    <pic:cNvPicPr/>
                  </pic:nvPicPr>
                  <pic:blipFill>
                    <a:blip r:embed="rId88">
                      <a:extLst>
                        <a:ext uri="{28A0092B-C50C-407E-A947-70E740481C1C}">
                          <a14:useLocalDpi xmlns:a14="http://schemas.microsoft.com/office/drawing/2010/main" val="0"/>
                        </a:ext>
                      </a:extLst>
                    </a:blip>
                    <a:stretch>
                      <a:fillRect/>
                    </a:stretch>
                  </pic:blipFill>
                  <pic:spPr>
                    <a:xfrm>
                      <a:off x="0" y="0"/>
                      <a:ext cx="6497887" cy="2166116"/>
                    </a:xfrm>
                    <a:prstGeom prst="rect">
                      <a:avLst/>
                    </a:prstGeom>
                  </pic:spPr>
                </pic:pic>
              </a:graphicData>
            </a:graphic>
            <wp14:sizeRelV relativeFrom="margin">
              <wp14:pctHeight>0</wp14:pctHeight>
            </wp14:sizeRelV>
          </wp:anchor>
        </w:drawing>
      </w:r>
    </w:p>
    <w:p w:rsidR="007A485E" w:rsidRDefault="007A485E" w:rsidP="003E1F55">
      <w:pPr>
        <w:tabs>
          <w:tab w:val="right" w:pos="1557"/>
        </w:tabs>
        <w:ind w:left="360"/>
        <w:jc w:val="left"/>
        <w:rPr>
          <w:sz w:val="18"/>
          <w:szCs w:val="22"/>
          <w:rtl/>
          <w:lang w:bidi="fa-IR"/>
        </w:rPr>
      </w:pPr>
    </w:p>
    <w:p w:rsidR="007A485E" w:rsidRDefault="007A485E" w:rsidP="003E1F55">
      <w:pPr>
        <w:tabs>
          <w:tab w:val="right" w:pos="1557"/>
        </w:tabs>
        <w:ind w:left="360"/>
        <w:jc w:val="left"/>
        <w:rPr>
          <w:sz w:val="18"/>
          <w:szCs w:val="22"/>
          <w:rtl/>
          <w:lang w:bidi="fa-IR"/>
        </w:rPr>
      </w:pPr>
    </w:p>
    <w:p w:rsidR="007A485E" w:rsidRDefault="007A485E" w:rsidP="003E1F55">
      <w:pPr>
        <w:tabs>
          <w:tab w:val="right" w:pos="1557"/>
        </w:tabs>
        <w:ind w:left="360"/>
        <w:jc w:val="left"/>
        <w:rPr>
          <w:sz w:val="18"/>
          <w:szCs w:val="22"/>
          <w:rtl/>
          <w:lang w:bidi="fa-IR"/>
        </w:rPr>
      </w:pPr>
    </w:p>
    <w:p w:rsidR="007A485E" w:rsidRPr="007A485E" w:rsidRDefault="007A485E" w:rsidP="00706642">
      <w:pPr>
        <w:pStyle w:val="ListParagraph"/>
        <w:numPr>
          <w:ilvl w:val="0"/>
          <w:numId w:val="24"/>
        </w:numPr>
        <w:tabs>
          <w:tab w:val="right" w:pos="1557"/>
        </w:tabs>
        <w:jc w:val="left"/>
        <w:rPr>
          <w:b/>
          <w:bCs/>
          <w:sz w:val="18"/>
          <w:szCs w:val="22"/>
          <w:lang w:bidi="fa-IR"/>
        </w:rPr>
      </w:pPr>
      <w:r w:rsidRPr="007A485E">
        <w:rPr>
          <w:rFonts w:hint="cs"/>
          <w:b/>
          <w:bCs/>
          <w:sz w:val="18"/>
          <w:szCs w:val="22"/>
          <w:rtl/>
          <w:lang w:bidi="fa-IR"/>
        </w:rPr>
        <w:lastRenderedPageBreak/>
        <w:t>می توانید خودتان عکس زمینه بازی یا کارتون خود را طراحی کنید</w:t>
      </w:r>
    </w:p>
    <w:p w:rsidR="007A485E" w:rsidRDefault="007A485E" w:rsidP="007A485E">
      <w:pPr>
        <w:pStyle w:val="ListParagraph"/>
        <w:tabs>
          <w:tab w:val="right" w:pos="1557"/>
        </w:tabs>
        <w:jc w:val="left"/>
        <w:rPr>
          <w:sz w:val="18"/>
          <w:szCs w:val="22"/>
          <w:rtl/>
          <w:lang w:bidi="fa-IR"/>
        </w:rPr>
      </w:pPr>
      <w:r>
        <w:rPr>
          <w:rFonts w:hint="cs"/>
          <w:noProof/>
          <w:sz w:val="18"/>
          <w:szCs w:val="22"/>
          <w:rtl/>
          <w:lang w:bidi="fa-IR"/>
        </w:rPr>
        <w:drawing>
          <wp:anchor distT="0" distB="0" distL="114300" distR="114300" simplePos="0" relativeHeight="251920384" behindDoc="1" locked="0" layoutInCell="1" allowOverlap="1">
            <wp:simplePos x="0" y="0"/>
            <wp:positionH relativeFrom="column">
              <wp:posOffset>86610</wp:posOffset>
            </wp:positionH>
            <wp:positionV relativeFrom="page">
              <wp:posOffset>1230630</wp:posOffset>
            </wp:positionV>
            <wp:extent cx="6479540" cy="2454910"/>
            <wp:effectExtent l="0" t="0" r="0" b="2540"/>
            <wp:wrapTight wrapText="bothSides">
              <wp:wrapPolygon edited="0">
                <wp:start x="0" y="0"/>
                <wp:lineTo x="0" y="21455"/>
                <wp:lineTo x="21528" y="21455"/>
                <wp:lineTo x="2152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2-3.png"/>
                    <pic:cNvPicPr/>
                  </pic:nvPicPr>
                  <pic:blipFill>
                    <a:blip r:embed="rId89">
                      <a:extLst>
                        <a:ext uri="{28A0092B-C50C-407E-A947-70E740481C1C}">
                          <a14:useLocalDpi xmlns:a14="http://schemas.microsoft.com/office/drawing/2010/main" val="0"/>
                        </a:ext>
                      </a:extLst>
                    </a:blip>
                    <a:stretch>
                      <a:fillRect/>
                    </a:stretch>
                  </pic:blipFill>
                  <pic:spPr>
                    <a:xfrm>
                      <a:off x="0" y="0"/>
                      <a:ext cx="6479540" cy="2454910"/>
                    </a:xfrm>
                    <a:prstGeom prst="rect">
                      <a:avLst/>
                    </a:prstGeom>
                  </pic:spPr>
                </pic:pic>
              </a:graphicData>
            </a:graphic>
          </wp:anchor>
        </w:drawing>
      </w:r>
      <w:r>
        <w:rPr>
          <w:rFonts w:hint="cs"/>
          <w:sz w:val="18"/>
          <w:szCs w:val="22"/>
          <w:rtl/>
          <w:lang w:bidi="fa-IR"/>
        </w:rPr>
        <w:t xml:space="preserve">برای این کار باید از قسمت </w:t>
      </w:r>
      <w:r>
        <w:rPr>
          <w:sz w:val="18"/>
          <w:szCs w:val="22"/>
          <w:lang w:bidi="fa-IR"/>
        </w:rPr>
        <w:t xml:space="preserve">New Backdrop </w:t>
      </w:r>
      <w:r>
        <w:rPr>
          <w:rFonts w:hint="cs"/>
          <w:sz w:val="18"/>
          <w:szCs w:val="22"/>
          <w:rtl/>
          <w:lang w:bidi="fa-IR"/>
        </w:rPr>
        <w:t xml:space="preserve"> علامت </w:t>
      </w:r>
      <w:r>
        <w:rPr>
          <w:rFonts w:hint="cs"/>
          <w:noProof/>
          <w:sz w:val="18"/>
          <w:szCs w:val="22"/>
          <w:rtl/>
          <w:lang w:bidi="fa-IR"/>
        </w:rPr>
        <w:drawing>
          <wp:anchor distT="0" distB="0" distL="114300" distR="114300" simplePos="0" relativeHeight="251919360" behindDoc="1" locked="0" layoutInCell="1" allowOverlap="1">
            <wp:simplePos x="0" y="0"/>
            <wp:positionH relativeFrom="column">
              <wp:posOffset>3556415</wp:posOffset>
            </wp:positionH>
            <wp:positionV relativeFrom="page">
              <wp:posOffset>799200</wp:posOffset>
            </wp:positionV>
            <wp:extent cx="247650" cy="27622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aintsprite.png"/>
                    <pic:cNvPicPr/>
                  </pic:nvPicPr>
                  <pic:blipFill>
                    <a:blip r:embed="rId59">
                      <a:extLst>
                        <a:ext uri="{28A0092B-C50C-407E-A947-70E740481C1C}">
                          <a14:useLocalDpi xmlns:a14="http://schemas.microsoft.com/office/drawing/2010/main" val="0"/>
                        </a:ext>
                      </a:extLst>
                    </a:blip>
                    <a:stretch>
                      <a:fillRect/>
                    </a:stretch>
                  </pic:blipFill>
                  <pic:spPr>
                    <a:xfrm>
                      <a:off x="0" y="0"/>
                      <a:ext cx="247650" cy="276225"/>
                    </a:xfrm>
                    <a:prstGeom prst="rect">
                      <a:avLst/>
                    </a:prstGeom>
                  </pic:spPr>
                </pic:pic>
              </a:graphicData>
            </a:graphic>
          </wp:anchor>
        </w:drawing>
      </w:r>
      <w:r>
        <w:rPr>
          <w:rFonts w:hint="cs"/>
          <w:sz w:val="18"/>
          <w:szCs w:val="22"/>
          <w:rtl/>
          <w:lang w:bidi="fa-IR"/>
        </w:rPr>
        <w:t xml:space="preserve">        را انتخاب کنید تا </w:t>
      </w:r>
      <w:r>
        <w:rPr>
          <w:sz w:val="18"/>
          <w:szCs w:val="22"/>
          <w:lang w:bidi="fa-IR"/>
        </w:rPr>
        <w:t xml:space="preserve">Graphic Editor </w:t>
      </w:r>
      <w:r>
        <w:rPr>
          <w:rFonts w:hint="cs"/>
          <w:sz w:val="18"/>
          <w:szCs w:val="22"/>
          <w:rtl/>
          <w:lang w:bidi="fa-IR"/>
        </w:rPr>
        <w:t xml:space="preserve"> در اختیار شما قرار گیرد و با استفاده از ابزار مختلف آن ، صفحه نمایش دلخواه خود را طراحی کنید.</w:t>
      </w:r>
    </w:p>
    <w:p w:rsidR="007A485E" w:rsidRDefault="007A485E" w:rsidP="007A485E">
      <w:pPr>
        <w:pStyle w:val="ListParagraph"/>
        <w:tabs>
          <w:tab w:val="right" w:pos="1557"/>
        </w:tabs>
        <w:jc w:val="left"/>
        <w:rPr>
          <w:sz w:val="18"/>
          <w:szCs w:val="22"/>
          <w:rtl/>
          <w:lang w:bidi="fa-IR"/>
        </w:rPr>
      </w:pPr>
    </w:p>
    <w:p w:rsidR="007A485E" w:rsidRPr="00E70CD9" w:rsidRDefault="00E70CD9" w:rsidP="007A485E">
      <w:pPr>
        <w:pStyle w:val="ListParagraph"/>
        <w:numPr>
          <w:ilvl w:val="0"/>
          <w:numId w:val="19"/>
        </w:numPr>
        <w:tabs>
          <w:tab w:val="right" w:pos="1557"/>
        </w:tabs>
        <w:jc w:val="left"/>
        <w:rPr>
          <w:b/>
          <w:bCs/>
          <w:sz w:val="18"/>
          <w:szCs w:val="22"/>
          <w:lang w:bidi="fa-IR"/>
        </w:rPr>
      </w:pPr>
      <w:r w:rsidRPr="00E70CD9">
        <w:rPr>
          <w:rFonts w:hint="cs"/>
          <w:b/>
          <w:bCs/>
          <w:sz w:val="18"/>
          <w:szCs w:val="22"/>
          <w:rtl/>
          <w:lang w:bidi="fa-IR"/>
        </w:rPr>
        <w:t xml:space="preserve">استفاده کردن از عکس های موجود در کامپیوتر </w:t>
      </w:r>
    </w:p>
    <w:p w:rsidR="00E70CD9" w:rsidRDefault="00706642" w:rsidP="00E70CD9">
      <w:pPr>
        <w:pStyle w:val="ListParagraph"/>
        <w:tabs>
          <w:tab w:val="right" w:pos="1557"/>
        </w:tabs>
        <w:jc w:val="left"/>
        <w:rPr>
          <w:sz w:val="18"/>
          <w:szCs w:val="22"/>
          <w:rtl/>
          <w:lang w:bidi="fa-IR"/>
        </w:rPr>
      </w:pPr>
      <w:r>
        <w:rPr>
          <w:rFonts w:hint="cs"/>
          <w:noProof/>
          <w:sz w:val="18"/>
          <w:szCs w:val="22"/>
          <w:rtl/>
          <w:lang w:bidi="fa-IR"/>
        </w:rPr>
        <w:drawing>
          <wp:anchor distT="0" distB="0" distL="114300" distR="114300" simplePos="0" relativeHeight="251922432" behindDoc="1" locked="0" layoutInCell="1" allowOverlap="1">
            <wp:simplePos x="0" y="0"/>
            <wp:positionH relativeFrom="margin">
              <wp:align>center</wp:align>
            </wp:positionH>
            <wp:positionV relativeFrom="page">
              <wp:posOffset>4557090</wp:posOffset>
            </wp:positionV>
            <wp:extent cx="6119495" cy="2337435"/>
            <wp:effectExtent l="0" t="0" r="0" b="5715"/>
            <wp:wrapTight wrapText="bothSides">
              <wp:wrapPolygon edited="0">
                <wp:start x="0" y="0"/>
                <wp:lineTo x="0" y="21477"/>
                <wp:lineTo x="21517" y="21477"/>
                <wp:lineTo x="2151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2-4.png"/>
                    <pic:cNvPicPr/>
                  </pic:nvPicPr>
                  <pic:blipFill>
                    <a:blip r:embed="rId90">
                      <a:extLst>
                        <a:ext uri="{28A0092B-C50C-407E-A947-70E740481C1C}">
                          <a14:useLocalDpi xmlns:a14="http://schemas.microsoft.com/office/drawing/2010/main" val="0"/>
                        </a:ext>
                      </a:extLst>
                    </a:blip>
                    <a:stretch>
                      <a:fillRect/>
                    </a:stretch>
                  </pic:blipFill>
                  <pic:spPr>
                    <a:xfrm>
                      <a:off x="0" y="0"/>
                      <a:ext cx="6119495" cy="2337435"/>
                    </a:xfrm>
                    <a:prstGeom prst="rect">
                      <a:avLst/>
                    </a:prstGeom>
                  </pic:spPr>
                </pic:pic>
              </a:graphicData>
            </a:graphic>
            <wp14:sizeRelH relativeFrom="margin">
              <wp14:pctWidth>0</wp14:pctWidth>
            </wp14:sizeRelH>
            <wp14:sizeRelV relativeFrom="margin">
              <wp14:pctHeight>0</wp14:pctHeight>
            </wp14:sizeRelV>
          </wp:anchor>
        </w:drawing>
      </w:r>
      <w:r w:rsidR="00E70CD9">
        <w:rPr>
          <w:rFonts w:hint="cs"/>
          <w:noProof/>
          <w:sz w:val="18"/>
          <w:szCs w:val="22"/>
          <w:lang w:bidi="fa-IR"/>
        </w:rPr>
        <w:drawing>
          <wp:anchor distT="0" distB="0" distL="114300" distR="114300" simplePos="0" relativeHeight="251921408" behindDoc="1" locked="0" layoutInCell="1" allowOverlap="1">
            <wp:simplePos x="0" y="0"/>
            <wp:positionH relativeFrom="column">
              <wp:posOffset>4549775</wp:posOffset>
            </wp:positionH>
            <wp:positionV relativeFrom="page">
              <wp:posOffset>4147185</wp:posOffset>
            </wp:positionV>
            <wp:extent cx="224155" cy="208280"/>
            <wp:effectExtent l="0" t="0" r="4445"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rowse.png"/>
                    <pic:cNvPicPr/>
                  </pic:nvPicPr>
                  <pic:blipFill>
                    <a:blip r:embed="rId61">
                      <a:extLst>
                        <a:ext uri="{28A0092B-C50C-407E-A947-70E740481C1C}">
                          <a14:useLocalDpi xmlns:a14="http://schemas.microsoft.com/office/drawing/2010/main" val="0"/>
                        </a:ext>
                      </a:extLst>
                    </a:blip>
                    <a:stretch>
                      <a:fillRect/>
                    </a:stretch>
                  </pic:blipFill>
                  <pic:spPr>
                    <a:xfrm>
                      <a:off x="0" y="0"/>
                      <a:ext cx="224155" cy="208280"/>
                    </a:xfrm>
                    <a:prstGeom prst="rect">
                      <a:avLst/>
                    </a:prstGeom>
                  </pic:spPr>
                </pic:pic>
              </a:graphicData>
            </a:graphic>
            <wp14:sizeRelH relativeFrom="margin">
              <wp14:pctWidth>0</wp14:pctWidth>
            </wp14:sizeRelH>
            <wp14:sizeRelV relativeFrom="margin">
              <wp14:pctHeight>0</wp14:pctHeight>
            </wp14:sizeRelV>
          </wp:anchor>
        </w:drawing>
      </w:r>
      <w:r w:rsidR="00E70CD9">
        <w:rPr>
          <w:rFonts w:hint="cs"/>
          <w:sz w:val="18"/>
          <w:szCs w:val="22"/>
          <w:rtl/>
          <w:lang w:bidi="fa-IR"/>
        </w:rPr>
        <w:t xml:space="preserve">با کلیک کردن روی علامت           در قسمت </w:t>
      </w:r>
      <w:r w:rsidR="00E70CD9">
        <w:rPr>
          <w:sz w:val="18"/>
          <w:szCs w:val="22"/>
          <w:lang w:bidi="fa-IR"/>
        </w:rPr>
        <w:t>New Backdrop</w:t>
      </w:r>
      <w:r w:rsidR="00E70CD9">
        <w:rPr>
          <w:rFonts w:hint="cs"/>
          <w:sz w:val="18"/>
          <w:szCs w:val="22"/>
          <w:rtl/>
          <w:lang w:bidi="fa-IR"/>
        </w:rPr>
        <w:t xml:space="preserve"> می توانید از عکس هایی که در کامپیوتر خود دارید به عنوان عکس زمینه بازی یا کارتون خود استفاده کنید.(سایز عکس مناسب 360*480 )</w:t>
      </w:r>
    </w:p>
    <w:p w:rsidR="00E70CD9" w:rsidRDefault="00E70CD9" w:rsidP="007A485E">
      <w:pPr>
        <w:pStyle w:val="ListParagraph"/>
        <w:numPr>
          <w:ilvl w:val="0"/>
          <w:numId w:val="19"/>
        </w:numPr>
        <w:tabs>
          <w:tab w:val="right" w:pos="1557"/>
        </w:tabs>
        <w:jc w:val="left"/>
        <w:rPr>
          <w:b/>
          <w:bCs/>
          <w:sz w:val="18"/>
          <w:szCs w:val="22"/>
          <w:lang w:bidi="fa-IR"/>
        </w:rPr>
      </w:pPr>
      <w:r w:rsidRPr="00E70CD9">
        <w:rPr>
          <w:rFonts w:hint="cs"/>
          <w:b/>
          <w:bCs/>
          <w:sz w:val="18"/>
          <w:szCs w:val="22"/>
          <w:rtl/>
          <w:lang w:bidi="fa-IR"/>
        </w:rPr>
        <w:t>عکس اتاق خود را صفحه ی  بازی کنید</w:t>
      </w:r>
    </w:p>
    <w:p w:rsidR="00E70CD9" w:rsidRDefault="00706642" w:rsidP="00706642">
      <w:pPr>
        <w:pStyle w:val="ListParagraph"/>
        <w:tabs>
          <w:tab w:val="right" w:pos="1557"/>
        </w:tabs>
        <w:jc w:val="left"/>
        <w:rPr>
          <w:sz w:val="18"/>
          <w:szCs w:val="22"/>
          <w:rtl/>
          <w:lang w:bidi="fa-IR"/>
        </w:rPr>
      </w:pPr>
      <w:r>
        <w:rPr>
          <w:noProof/>
          <w:sz w:val="18"/>
          <w:szCs w:val="22"/>
          <w:lang w:bidi="fa-IR"/>
        </w:rPr>
        <w:drawing>
          <wp:anchor distT="0" distB="0" distL="114300" distR="114300" simplePos="0" relativeHeight="251924480" behindDoc="1" locked="0" layoutInCell="1" allowOverlap="1">
            <wp:simplePos x="0" y="0"/>
            <wp:positionH relativeFrom="margin">
              <wp:posOffset>85725</wp:posOffset>
            </wp:positionH>
            <wp:positionV relativeFrom="page">
              <wp:posOffset>7658735</wp:posOffset>
            </wp:positionV>
            <wp:extent cx="6248400" cy="2483485"/>
            <wp:effectExtent l="0" t="0" r="0" b="0"/>
            <wp:wrapTight wrapText="bothSides">
              <wp:wrapPolygon edited="0">
                <wp:start x="0" y="0"/>
                <wp:lineTo x="0" y="21374"/>
                <wp:lineTo x="21534" y="21374"/>
                <wp:lineTo x="2153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2-5.png"/>
                    <pic:cNvPicPr/>
                  </pic:nvPicPr>
                  <pic:blipFill>
                    <a:blip r:embed="rId91">
                      <a:extLst>
                        <a:ext uri="{28A0092B-C50C-407E-A947-70E740481C1C}">
                          <a14:useLocalDpi xmlns:a14="http://schemas.microsoft.com/office/drawing/2010/main" val="0"/>
                        </a:ext>
                      </a:extLst>
                    </a:blip>
                    <a:stretch>
                      <a:fillRect/>
                    </a:stretch>
                  </pic:blipFill>
                  <pic:spPr>
                    <a:xfrm>
                      <a:off x="0" y="0"/>
                      <a:ext cx="6248400" cy="2483485"/>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22"/>
          <w:lang w:bidi="fa-IR"/>
        </w:rPr>
        <w:drawing>
          <wp:anchor distT="0" distB="0" distL="114300" distR="114300" simplePos="0" relativeHeight="251923456" behindDoc="1" locked="0" layoutInCell="1" allowOverlap="1">
            <wp:simplePos x="0" y="0"/>
            <wp:positionH relativeFrom="column">
              <wp:posOffset>3953640</wp:posOffset>
            </wp:positionH>
            <wp:positionV relativeFrom="page">
              <wp:posOffset>7429535</wp:posOffset>
            </wp:positionV>
            <wp:extent cx="257175" cy="22860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mera.png"/>
                    <pic:cNvPicPr/>
                  </pic:nvPicPr>
                  <pic:blipFill>
                    <a:blip r:embed="rId63">
                      <a:extLst>
                        <a:ext uri="{28A0092B-C50C-407E-A947-70E740481C1C}">
                          <a14:useLocalDpi xmlns:a14="http://schemas.microsoft.com/office/drawing/2010/main" val="0"/>
                        </a:ext>
                      </a:extLst>
                    </a:blip>
                    <a:stretch>
                      <a:fillRect/>
                    </a:stretch>
                  </pic:blipFill>
                  <pic:spPr>
                    <a:xfrm>
                      <a:off x="0" y="0"/>
                      <a:ext cx="257175" cy="228600"/>
                    </a:xfrm>
                    <a:prstGeom prst="rect">
                      <a:avLst/>
                    </a:prstGeom>
                  </pic:spPr>
                </pic:pic>
              </a:graphicData>
            </a:graphic>
          </wp:anchor>
        </w:drawing>
      </w:r>
      <w:r w:rsidR="00E70CD9" w:rsidRPr="00E70CD9">
        <w:rPr>
          <w:rFonts w:hint="cs"/>
          <w:sz w:val="18"/>
          <w:szCs w:val="22"/>
          <w:rtl/>
          <w:lang w:bidi="fa-IR"/>
        </w:rPr>
        <w:t>چنانچه روی کامپیوتر خود دوربین دارید، می توانید با استفاده از آن از فضای جلوی دوربین عکس بگیرید و به عنوان پس زمینه بازی یا کارتون خود قرار دهید.</w:t>
      </w:r>
      <w:r w:rsidR="00E70CD9">
        <w:rPr>
          <w:rFonts w:hint="cs"/>
          <w:sz w:val="18"/>
          <w:szCs w:val="22"/>
          <w:rtl/>
          <w:lang w:bidi="fa-IR"/>
        </w:rPr>
        <w:t>با کلیک کردن روی علامت          دوربین روی دستگاه شما روشن می شود و می توانید عکس بگیرید.</w:t>
      </w:r>
    </w:p>
    <w:p w:rsidR="00706642" w:rsidRPr="00E70CD9" w:rsidRDefault="00706642" w:rsidP="00E70CD9">
      <w:pPr>
        <w:pStyle w:val="ListParagraph"/>
        <w:tabs>
          <w:tab w:val="right" w:pos="1557"/>
        </w:tabs>
        <w:jc w:val="left"/>
        <w:rPr>
          <w:sz w:val="18"/>
          <w:szCs w:val="22"/>
          <w:lang w:bidi="fa-IR"/>
        </w:rPr>
      </w:pPr>
    </w:p>
    <w:p w:rsidR="00E70CD9" w:rsidRDefault="00C4725B" w:rsidP="00E70CD9">
      <w:pPr>
        <w:pStyle w:val="ListParagraph"/>
        <w:tabs>
          <w:tab w:val="right" w:pos="1557"/>
        </w:tabs>
        <w:jc w:val="left"/>
        <w:rPr>
          <w:sz w:val="18"/>
          <w:szCs w:val="22"/>
          <w:rtl/>
          <w:lang w:bidi="fa-IR"/>
        </w:rPr>
      </w:pPr>
      <w:r>
        <w:rPr>
          <w:noProof/>
          <w:sz w:val="20"/>
          <w:rtl/>
          <w:lang w:bidi="fa-IR"/>
        </w:rPr>
        <mc:AlternateContent>
          <mc:Choice Requires="wps">
            <w:drawing>
              <wp:anchor distT="0" distB="0" distL="114300" distR="114300" simplePos="0" relativeHeight="251933696" behindDoc="0" locked="0" layoutInCell="1" allowOverlap="1" wp14:anchorId="6754D46D" wp14:editId="3C664EDC">
                <wp:simplePos x="0" y="0"/>
                <wp:positionH relativeFrom="column">
                  <wp:posOffset>4398815</wp:posOffset>
                </wp:positionH>
                <wp:positionV relativeFrom="paragraph">
                  <wp:posOffset>1620</wp:posOffset>
                </wp:positionV>
                <wp:extent cx="2079580" cy="748800"/>
                <wp:effectExtent l="0" t="0" r="16510" b="13335"/>
                <wp:wrapNone/>
                <wp:docPr id="50" name="Rounded Rectangle 50"/>
                <wp:cNvGraphicFramePr/>
                <a:graphic xmlns:a="http://schemas.openxmlformats.org/drawingml/2006/main">
                  <a:graphicData uri="http://schemas.microsoft.com/office/word/2010/wordprocessingShape">
                    <wps:wsp>
                      <wps:cNvSpPr/>
                      <wps:spPr>
                        <a:xfrm>
                          <a:off x="0" y="0"/>
                          <a:ext cx="2079580" cy="748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2CFA" w:rsidRDefault="00812CFA" w:rsidP="00C4725B">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725B">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تغییر </w:t>
                            </w:r>
                            <w:r w:rsidRPr="00C4725B">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عکس زمینه یا </w:t>
                            </w:r>
                            <w:r w:rsidRPr="00C4725B">
                              <w:rPr>
                                <w:color w:val="000000" w:themeColor="text1"/>
                                <w:sz w:val="22"/>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Backdrop</w:t>
                            </w:r>
                          </w:p>
                          <w:p w:rsidR="00812CFA" w:rsidRPr="00C4725B" w:rsidRDefault="00812CFA" w:rsidP="00C4725B">
                            <w:pPr>
                              <w:jc w:val="center"/>
                              <w:rPr>
                                <w:color w:val="000000" w:themeColor="text1"/>
                                <w:sz w:val="22"/>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هنگام اجرای بازی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4D46D" id="Rounded Rectangle 50" o:spid="_x0000_s1043" style="position:absolute;left:0;text-align:left;margin-left:346.35pt;margin-top:.15pt;width:163.75pt;height:58.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" fillcolor="#4f81bd [3204]" strokecolor="#243f60 [1604]" strokeweight="2pt">
                <v:textbox>
                  <w:txbxContent>
                    <w:p w:rsidR="00812CFA" w:rsidRDefault="00812CFA" w:rsidP="00C4725B">
                      <w:pPr>
                        <w:jc w:val="center"/>
                        <w:rPr>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725B">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تغییر عکس زمینه یا </w:t>
                      </w:r>
                      <w:r w:rsidRPr="00C4725B">
                        <w:rPr>
                          <w:color w:val="000000" w:themeColor="text1"/>
                          <w:sz w:val="22"/>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Backdrop</w:t>
                      </w:r>
                    </w:p>
                    <w:p w:rsidR="00812CFA" w:rsidRPr="00C4725B" w:rsidRDefault="00812CFA" w:rsidP="00C4725B">
                      <w:pPr>
                        <w:jc w:val="center"/>
                        <w:rPr>
                          <w:color w:val="000000" w:themeColor="text1"/>
                          <w:sz w:val="22"/>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2"/>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هنگام اجرای بازی</w:t>
                      </w:r>
                    </w:p>
                  </w:txbxContent>
                </v:textbox>
              </v:roundrect>
            </w:pict>
          </mc:Fallback>
        </mc:AlternateContent>
      </w:r>
    </w:p>
    <w:p w:rsidR="00C4725B" w:rsidRDefault="00C4725B" w:rsidP="00E70CD9">
      <w:pPr>
        <w:pStyle w:val="ListParagraph"/>
        <w:tabs>
          <w:tab w:val="right" w:pos="1557"/>
        </w:tabs>
        <w:jc w:val="left"/>
        <w:rPr>
          <w:sz w:val="18"/>
          <w:szCs w:val="22"/>
          <w:rtl/>
          <w:lang w:bidi="fa-IR"/>
        </w:rPr>
      </w:pPr>
    </w:p>
    <w:p w:rsidR="00C4725B" w:rsidRDefault="00C4725B" w:rsidP="00E70CD9">
      <w:pPr>
        <w:pStyle w:val="ListParagraph"/>
        <w:tabs>
          <w:tab w:val="right" w:pos="1557"/>
        </w:tabs>
        <w:jc w:val="left"/>
        <w:rPr>
          <w:sz w:val="18"/>
          <w:szCs w:val="22"/>
          <w:rtl/>
          <w:lang w:bidi="fa-IR"/>
        </w:rPr>
      </w:pPr>
      <w:r>
        <w:rPr>
          <w:sz w:val="18"/>
          <w:szCs w:val="22"/>
          <w:lang w:bidi="fa-IR"/>
        </w:rPr>
        <w:t xml:space="preserve"> </w:t>
      </w:r>
      <w:proofErr w:type="gramStart"/>
      <w:r>
        <w:rPr>
          <w:sz w:val="18"/>
          <w:szCs w:val="22"/>
          <w:lang w:bidi="fa-IR"/>
        </w:rPr>
        <w:t>Dh</w:t>
      </w:r>
      <w:proofErr w:type="gramEnd"/>
      <w:r>
        <w:rPr>
          <w:sz w:val="18"/>
          <w:szCs w:val="22"/>
          <w:lang w:bidi="fa-IR"/>
        </w:rPr>
        <w:t xml:space="preserve"> </w:t>
      </w:r>
    </w:p>
    <w:p w:rsidR="00C4725B" w:rsidRDefault="00C4725B" w:rsidP="00E70CD9">
      <w:pPr>
        <w:pStyle w:val="ListParagraph"/>
        <w:tabs>
          <w:tab w:val="right" w:pos="1557"/>
        </w:tabs>
        <w:jc w:val="left"/>
        <w:rPr>
          <w:sz w:val="18"/>
          <w:szCs w:val="22"/>
          <w:rtl/>
          <w:lang w:bidi="fa-IR"/>
        </w:rPr>
      </w:pPr>
    </w:p>
    <w:p w:rsidR="008C7F07" w:rsidRDefault="008C7F07" w:rsidP="00C4725B">
      <w:pPr>
        <w:pStyle w:val="ListParagraph"/>
        <w:tabs>
          <w:tab w:val="right" w:pos="1557"/>
        </w:tabs>
        <w:jc w:val="left"/>
        <w:rPr>
          <w:sz w:val="18"/>
          <w:szCs w:val="22"/>
          <w:rtl/>
          <w:lang w:bidi="fa-IR"/>
        </w:rPr>
      </w:pPr>
    </w:p>
    <w:p w:rsidR="008C7F07" w:rsidRDefault="008C7F07" w:rsidP="00C4725B">
      <w:pPr>
        <w:pStyle w:val="ListParagraph"/>
        <w:tabs>
          <w:tab w:val="right" w:pos="1557"/>
        </w:tabs>
        <w:jc w:val="left"/>
        <w:rPr>
          <w:sz w:val="18"/>
          <w:szCs w:val="22"/>
          <w:rtl/>
          <w:lang w:bidi="fa-IR"/>
        </w:rPr>
      </w:pPr>
      <w:r>
        <w:rPr>
          <w:rFonts w:hint="cs"/>
          <w:noProof/>
          <w:sz w:val="18"/>
          <w:szCs w:val="22"/>
          <w:rtl/>
          <w:lang w:bidi="fa-IR"/>
        </w:rPr>
        <w:drawing>
          <wp:anchor distT="0" distB="0" distL="114300" distR="114300" simplePos="0" relativeHeight="251934720" behindDoc="1" locked="0" layoutInCell="1" allowOverlap="1">
            <wp:simplePos x="0" y="0"/>
            <wp:positionH relativeFrom="column">
              <wp:posOffset>78535</wp:posOffset>
            </wp:positionH>
            <wp:positionV relativeFrom="page">
              <wp:posOffset>1799110</wp:posOffset>
            </wp:positionV>
            <wp:extent cx="604520" cy="323215"/>
            <wp:effectExtent l="0" t="0" r="5080" b="635"/>
            <wp:wrapTight wrapText="bothSides">
              <wp:wrapPolygon edited="0">
                <wp:start x="0" y="0"/>
                <wp:lineTo x="0" y="20369"/>
                <wp:lineTo x="21101" y="20369"/>
                <wp:lineTo x="2110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extcostume.png"/>
                    <pic:cNvPicPr/>
                  </pic:nvPicPr>
                  <pic:blipFill>
                    <a:blip r:embed="rId78">
                      <a:extLst>
                        <a:ext uri="{28A0092B-C50C-407E-A947-70E740481C1C}">
                          <a14:useLocalDpi xmlns:a14="http://schemas.microsoft.com/office/drawing/2010/main" val="0"/>
                        </a:ext>
                      </a:extLst>
                    </a:blip>
                    <a:stretch>
                      <a:fillRect/>
                    </a:stretch>
                  </pic:blipFill>
                  <pic:spPr>
                    <a:xfrm>
                      <a:off x="0" y="0"/>
                      <a:ext cx="604520" cy="323215"/>
                    </a:xfrm>
                    <a:prstGeom prst="rect">
                      <a:avLst/>
                    </a:prstGeom>
                  </pic:spPr>
                </pic:pic>
              </a:graphicData>
            </a:graphic>
            <wp14:sizeRelH relativeFrom="margin">
              <wp14:pctWidth>0</wp14:pctWidth>
            </wp14:sizeRelH>
            <wp14:sizeRelV relativeFrom="margin">
              <wp14:pctHeight>0</wp14:pctHeight>
            </wp14:sizeRelV>
          </wp:anchor>
        </w:drawing>
      </w:r>
    </w:p>
    <w:p w:rsidR="00C4725B" w:rsidRDefault="00C4725B" w:rsidP="00C4725B">
      <w:pPr>
        <w:pStyle w:val="ListParagraph"/>
        <w:tabs>
          <w:tab w:val="right" w:pos="1557"/>
        </w:tabs>
        <w:jc w:val="left"/>
        <w:rPr>
          <w:sz w:val="18"/>
          <w:szCs w:val="22"/>
          <w:lang w:bidi="fa-IR"/>
        </w:rPr>
      </w:pPr>
      <w:r>
        <w:rPr>
          <w:rFonts w:hint="cs"/>
          <w:sz w:val="18"/>
          <w:szCs w:val="22"/>
          <w:rtl/>
          <w:lang w:bidi="fa-IR"/>
        </w:rPr>
        <w:t xml:space="preserve">همانطور که برای </w:t>
      </w:r>
      <w:r>
        <w:rPr>
          <w:sz w:val="18"/>
          <w:szCs w:val="22"/>
          <w:lang w:bidi="fa-IR"/>
        </w:rPr>
        <w:t>Sprite</w:t>
      </w:r>
      <w:r>
        <w:rPr>
          <w:rFonts w:hint="cs"/>
          <w:sz w:val="18"/>
          <w:szCs w:val="22"/>
          <w:rtl/>
          <w:lang w:bidi="fa-IR"/>
        </w:rPr>
        <w:t xml:space="preserve"> های موجود در برنامه می توان </w:t>
      </w:r>
      <w:r>
        <w:rPr>
          <w:sz w:val="18"/>
          <w:szCs w:val="22"/>
          <w:lang w:bidi="fa-IR"/>
        </w:rPr>
        <w:t xml:space="preserve">Costume </w:t>
      </w:r>
      <w:r>
        <w:rPr>
          <w:rFonts w:hint="cs"/>
          <w:sz w:val="18"/>
          <w:szCs w:val="22"/>
          <w:rtl/>
          <w:lang w:bidi="fa-IR"/>
        </w:rPr>
        <w:t xml:space="preserve"> های متفاوتی ایجاد کرد و در هنگام اجرای برنامه با دستور    </w:t>
      </w:r>
    </w:p>
    <w:p w:rsidR="00C4725B" w:rsidRDefault="008C7F07" w:rsidP="00C4725B">
      <w:pPr>
        <w:pStyle w:val="ListParagraph"/>
        <w:tabs>
          <w:tab w:val="right" w:pos="1557"/>
        </w:tabs>
        <w:jc w:val="left"/>
        <w:rPr>
          <w:sz w:val="18"/>
          <w:szCs w:val="22"/>
          <w:rtl/>
          <w:lang w:bidi="fa-IR"/>
        </w:rPr>
      </w:pPr>
      <w:r>
        <w:rPr>
          <w:rFonts w:hint="cs"/>
          <w:noProof/>
          <w:sz w:val="18"/>
          <w:szCs w:val="22"/>
          <w:rtl/>
          <w:lang w:bidi="fa-IR"/>
        </w:rPr>
        <w:drawing>
          <wp:anchor distT="0" distB="0" distL="114300" distR="114300" simplePos="0" relativeHeight="251935744" behindDoc="1" locked="0" layoutInCell="1" allowOverlap="1">
            <wp:simplePos x="0" y="0"/>
            <wp:positionH relativeFrom="column">
              <wp:posOffset>4434575</wp:posOffset>
            </wp:positionH>
            <wp:positionV relativeFrom="page">
              <wp:posOffset>2137815</wp:posOffset>
            </wp:positionV>
            <wp:extent cx="1303020" cy="201295"/>
            <wp:effectExtent l="0" t="0" r="0" b="8255"/>
            <wp:wrapTight wrapText="bothSides">
              <wp:wrapPolygon edited="0">
                <wp:start x="0" y="0"/>
                <wp:lineTo x="0" y="20442"/>
                <wp:lineTo x="21158" y="20442"/>
                <wp:lineTo x="2115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witchcostume.png"/>
                    <pic:cNvPicPr/>
                  </pic:nvPicPr>
                  <pic:blipFill>
                    <a:blip r:embed="rId79">
                      <a:extLst>
                        <a:ext uri="{28A0092B-C50C-407E-A947-70E740481C1C}">
                          <a14:useLocalDpi xmlns:a14="http://schemas.microsoft.com/office/drawing/2010/main" val="0"/>
                        </a:ext>
                      </a:extLst>
                    </a:blip>
                    <a:stretch>
                      <a:fillRect/>
                    </a:stretch>
                  </pic:blipFill>
                  <pic:spPr>
                    <a:xfrm>
                      <a:off x="0" y="0"/>
                      <a:ext cx="1303020" cy="201295"/>
                    </a:xfrm>
                    <a:prstGeom prst="rect">
                      <a:avLst/>
                    </a:prstGeom>
                  </pic:spPr>
                </pic:pic>
              </a:graphicData>
            </a:graphic>
            <wp14:sizeRelV relativeFrom="margin">
              <wp14:pctHeight>0</wp14:pctHeight>
            </wp14:sizeRelV>
          </wp:anchor>
        </w:drawing>
      </w:r>
      <w:r w:rsidR="00C4725B">
        <w:rPr>
          <w:rFonts w:hint="cs"/>
          <w:sz w:val="18"/>
          <w:szCs w:val="22"/>
          <w:rtl/>
          <w:lang w:bidi="fa-IR"/>
        </w:rPr>
        <w:t xml:space="preserve">یا    </w:t>
      </w:r>
      <w:r w:rsidR="00C4725B">
        <w:rPr>
          <w:sz w:val="18"/>
          <w:szCs w:val="22"/>
          <w:lang w:bidi="fa-IR"/>
        </w:rPr>
        <w:t xml:space="preserve">Costume </w:t>
      </w:r>
      <w:r w:rsidR="00C4725B">
        <w:rPr>
          <w:rFonts w:hint="cs"/>
          <w:sz w:val="18"/>
          <w:szCs w:val="22"/>
          <w:rtl/>
          <w:lang w:bidi="fa-IR"/>
        </w:rPr>
        <w:t xml:space="preserve"> را تغییر داد؛  برای صفحه نمایش بازی هم ، می توان صفحات مختلف ایجاد کرد و در هنگام اجرای بازی یا نمایش این صفحات را با استفاده از بلاکهای کدنویسی مخصوص تغییر داد.این کار 2 مرحله دارد.</w:t>
      </w:r>
    </w:p>
    <w:p w:rsidR="00C4725B" w:rsidRDefault="00C4725B" w:rsidP="00C4725B">
      <w:pPr>
        <w:pStyle w:val="ListParagraph"/>
        <w:tabs>
          <w:tab w:val="right" w:pos="1557"/>
        </w:tabs>
        <w:jc w:val="left"/>
        <w:rPr>
          <w:sz w:val="18"/>
          <w:szCs w:val="22"/>
          <w:rtl/>
          <w:lang w:bidi="fa-IR"/>
        </w:rPr>
      </w:pPr>
    </w:p>
    <w:p w:rsidR="00C4725B" w:rsidRPr="00C07239" w:rsidRDefault="00C4725B" w:rsidP="00C4725B">
      <w:pPr>
        <w:pStyle w:val="ListParagraph"/>
        <w:numPr>
          <w:ilvl w:val="0"/>
          <w:numId w:val="25"/>
        </w:numPr>
        <w:tabs>
          <w:tab w:val="right" w:pos="1557"/>
        </w:tabs>
        <w:jc w:val="left"/>
        <w:rPr>
          <w:sz w:val="20"/>
          <w:szCs w:val="24"/>
          <w:lang w:bidi="fa-IR"/>
        </w:rPr>
      </w:pPr>
      <w:r w:rsidRPr="00C07239">
        <w:rPr>
          <w:rFonts w:hint="cs"/>
          <w:b/>
          <w:bCs/>
          <w:sz w:val="20"/>
          <w:szCs w:val="24"/>
          <w:rtl/>
          <w:lang w:bidi="fa-IR"/>
        </w:rPr>
        <w:t xml:space="preserve">ساخت </w:t>
      </w:r>
      <w:r w:rsidRPr="00C07239">
        <w:rPr>
          <w:b/>
          <w:bCs/>
          <w:sz w:val="20"/>
          <w:szCs w:val="24"/>
          <w:lang w:bidi="fa-IR"/>
        </w:rPr>
        <w:t xml:space="preserve">Backdrop </w:t>
      </w:r>
      <w:r w:rsidRPr="00C07239">
        <w:rPr>
          <w:rFonts w:hint="cs"/>
          <w:b/>
          <w:bCs/>
          <w:sz w:val="20"/>
          <w:szCs w:val="24"/>
          <w:rtl/>
          <w:lang w:bidi="fa-IR"/>
        </w:rPr>
        <w:t xml:space="preserve"> های متفاوت</w:t>
      </w:r>
    </w:p>
    <w:p w:rsidR="00C4725B" w:rsidRDefault="00C4725B" w:rsidP="00C4725B">
      <w:pPr>
        <w:pStyle w:val="ListParagraph"/>
        <w:tabs>
          <w:tab w:val="right" w:pos="1557"/>
        </w:tabs>
        <w:jc w:val="left"/>
        <w:rPr>
          <w:sz w:val="18"/>
          <w:szCs w:val="22"/>
          <w:rtl/>
          <w:lang w:bidi="fa-IR"/>
        </w:rPr>
      </w:pPr>
      <w:r w:rsidRPr="00C4725B">
        <w:rPr>
          <w:rFonts w:hint="cs"/>
          <w:sz w:val="18"/>
          <w:szCs w:val="22"/>
          <w:rtl/>
          <w:lang w:bidi="fa-IR"/>
        </w:rPr>
        <w:t xml:space="preserve">برای ساختن </w:t>
      </w:r>
      <w:r w:rsidRPr="00C4725B">
        <w:rPr>
          <w:sz w:val="18"/>
          <w:szCs w:val="22"/>
          <w:lang w:bidi="fa-IR"/>
        </w:rPr>
        <w:t>Backdrop</w:t>
      </w:r>
      <w:r w:rsidRPr="00C4725B">
        <w:rPr>
          <w:rFonts w:hint="cs"/>
          <w:sz w:val="18"/>
          <w:szCs w:val="22"/>
          <w:rtl/>
          <w:lang w:bidi="fa-IR"/>
        </w:rPr>
        <w:t xml:space="preserve"> های مختلف ، ابتدا باید روی </w:t>
      </w:r>
      <w:r w:rsidRPr="00C4725B">
        <w:rPr>
          <w:sz w:val="18"/>
          <w:szCs w:val="22"/>
          <w:lang w:bidi="fa-IR"/>
        </w:rPr>
        <w:t xml:space="preserve">Stage Backdrop </w:t>
      </w:r>
      <w:r w:rsidRPr="00C4725B">
        <w:rPr>
          <w:rFonts w:hint="cs"/>
          <w:sz w:val="18"/>
          <w:szCs w:val="22"/>
          <w:rtl/>
          <w:lang w:bidi="fa-IR"/>
        </w:rPr>
        <w:t xml:space="preserve"> در قسمت چپ پایین صفحه کلیک کنیم تا </w:t>
      </w:r>
      <w:r w:rsidRPr="00C4725B">
        <w:rPr>
          <w:sz w:val="18"/>
          <w:szCs w:val="22"/>
          <w:lang w:bidi="fa-IR"/>
        </w:rPr>
        <w:t xml:space="preserve">Backdrop </w:t>
      </w:r>
      <w:r w:rsidRPr="00C4725B">
        <w:rPr>
          <w:rFonts w:hint="cs"/>
          <w:sz w:val="18"/>
          <w:szCs w:val="22"/>
          <w:rtl/>
          <w:lang w:bidi="fa-IR"/>
        </w:rPr>
        <w:t xml:space="preserve"> در حالت انتخاب باشد نه </w:t>
      </w:r>
      <w:r w:rsidRPr="00C4725B">
        <w:rPr>
          <w:sz w:val="18"/>
          <w:szCs w:val="22"/>
          <w:lang w:bidi="fa-IR"/>
        </w:rPr>
        <w:t xml:space="preserve">Sprite </w:t>
      </w:r>
      <w:r w:rsidRPr="00C4725B">
        <w:rPr>
          <w:rFonts w:hint="cs"/>
          <w:sz w:val="18"/>
          <w:szCs w:val="22"/>
          <w:rtl/>
          <w:lang w:bidi="fa-IR"/>
        </w:rPr>
        <w:t xml:space="preserve"> ها. </w:t>
      </w:r>
    </w:p>
    <w:p w:rsidR="00185FED" w:rsidRDefault="00185FED" w:rsidP="00C4725B">
      <w:pPr>
        <w:pStyle w:val="ListParagraph"/>
        <w:tabs>
          <w:tab w:val="right" w:pos="1557"/>
        </w:tabs>
        <w:jc w:val="left"/>
        <w:rPr>
          <w:sz w:val="18"/>
          <w:szCs w:val="22"/>
          <w:rtl/>
          <w:lang w:bidi="fa-IR"/>
        </w:rPr>
      </w:pPr>
      <w:r>
        <w:rPr>
          <w:rFonts w:hint="cs"/>
          <w:sz w:val="18"/>
          <w:szCs w:val="22"/>
          <w:rtl/>
          <w:lang w:bidi="fa-IR"/>
        </w:rPr>
        <w:t xml:space="preserve">پس از اینکه مطمئن شدیم که </w:t>
      </w:r>
      <w:r>
        <w:rPr>
          <w:sz w:val="18"/>
          <w:szCs w:val="22"/>
          <w:lang w:bidi="fa-IR"/>
        </w:rPr>
        <w:t xml:space="preserve">Backdrop </w:t>
      </w:r>
      <w:r>
        <w:rPr>
          <w:rFonts w:hint="cs"/>
          <w:sz w:val="18"/>
          <w:szCs w:val="22"/>
          <w:rtl/>
          <w:lang w:bidi="fa-IR"/>
        </w:rPr>
        <w:t xml:space="preserve"> در حالت انتخاب است ، به </w:t>
      </w:r>
      <w:r>
        <w:rPr>
          <w:sz w:val="18"/>
          <w:szCs w:val="22"/>
          <w:lang w:bidi="fa-IR"/>
        </w:rPr>
        <w:t xml:space="preserve">Tab Backdrops </w:t>
      </w:r>
      <w:r>
        <w:rPr>
          <w:rFonts w:hint="cs"/>
          <w:sz w:val="18"/>
          <w:szCs w:val="22"/>
          <w:rtl/>
          <w:lang w:bidi="fa-IR"/>
        </w:rPr>
        <w:t xml:space="preserve">  از قسمت </w:t>
      </w:r>
      <w:r>
        <w:rPr>
          <w:sz w:val="18"/>
          <w:szCs w:val="22"/>
          <w:lang w:bidi="fa-IR"/>
        </w:rPr>
        <w:t>Tabs</w:t>
      </w:r>
      <w:r>
        <w:rPr>
          <w:rFonts w:hint="cs"/>
          <w:sz w:val="18"/>
          <w:szCs w:val="22"/>
          <w:rtl/>
          <w:lang w:bidi="fa-IR"/>
        </w:rPr>
        <w:t xml:space="preserve"> می رویم و حالا می توانیم با استفاده از ابزار </w:t>
      </w:r>
      <w:r>
        <w:rPr>
          <w:sz w:val="18"/>
          <w:szCs w:val="22"/>
          <w:lang w:bidi="fa-IR"/>
        </w:rPr>
        <w:t xml:space="preserve">Graphic Editor </w:t>
      </w:r>
      <w:r>
        <w:rPr>
          <w:rFonts w:hint="cs"/>
          <w:sz w:val="18"/>
          <w:szCs w:val="22"/>
          <w:rtl/>
          <w:lang w:bidi="fa-IR"/>
        </w:rPr>
        <w:t xml:space="preserve"> ، </w:t>
      </w:r>
      <w:r>
        <w:rPr>
          <w:sz w:val="18"/>
          <w:szCs w:val="22"/>
          <w:lang w:bidi="fa-IR"/>
        </w:rPr>
        <w:t xml:space="preserve">Backdrop </w:t>
      </w:r>
      <w:r>
        <w:rPr>
          <w:rFonts w:hint="cs"/>
          <w:sz w:val="18"/>
          <w:szCs w:val="22"/>
          <w:rtl/>
          <w:lang w:bidi="fa-IR"/>
        </w:rPr>
        <w:t xml:space="preserve"> های جدیدی را به صفحه نمایش بازی خود اضافه کنیم و برای هریک نامی دلخواه بگذاریم. با </w:t>
      </w:r>
      <w:r>
        <w:rPr>
          <w:sz w:val="18"/>
          <w:szCs w:val="22"/>
          <w:lang w:bidi="fa-IR"/>
        </w:rPr>
        <w:t xml:space="preserve">drag </w:t>
      </w:r>
      <w:r>
        <w:rPr>
          <w:rFonts w:hint="cs"/>
          <w:sz w:val="18"/>
          <w:szCs w:val="22"/>
          <w:rtl/>
          <w:lang w:bidi="fa-IR"/>
        </w:rPr>
        <w:t xml:space="preserve"> کردن هرکدام از </w:t>
      </w:r>
      <w:r>
        <w:rPr>
          <w:sz w:val="18"/>
          <w:szCs w:val="22"/>
          <w:lang w:bidi="fa-IR"/>
        </w:rPr>
        <w:t xml:space="preserve">Backdrop </w:t>
      </w:r>
      <w:r>
        <w:rPr>
          <w:rFonts w:hint="cs"/>
          <w:sz w:val="18"/>
          <w:szCs w:val="22"/>
          <w:rtl/>
          <w:lang w:bidi="fa-IR"/>
        </w:rPr>
        <w:t xml:space="preserve"> ها ، می توان ترتیب جابجاشدن آن ها در هنگام اجرا تغییر داد.</w:t>
      </w:r>
    </w:p>
    <w:p w:rsidR="00185FED" w:rsidRDefault="004C4B06" w:rsidP="00C4725B">
      <w:pPr>
        <w:pStyle w:val="ListParagraph"/>
        <w:tabs>
          <w:tab w:val="right" w:pos="1557"/>
        </w:tabs>
        <w:jc w:val="left"/>
        <w:rPr>
          <w:sz w:val="18"/>
          <w:szCs w:val="22"/>
          <w:rtl/>
          <w:lang w:bidi="fa-IR"/>
        </w:rPr>
      </w:pPr>
      <w:r>
        <w:rPr>
          <w:noProof/>
          <w:sz w:val="18"/>
          <w:szCs w:val="22"/>
          <w:rtl/>
          <w:lang w:bidi="fa-IR"/>
        </w:rPr>
        <w:drawing>
          <wp:anchor distT="0" distB="0" distL="114300" distR="114300" simplePos="0" relativeHeight="251937792" behindDoc="1" locked="0" layoutInCell="1" allowOverlap="1">
            <wp:simplePos x="0" y="0"/>
            <wp:positionH relativeFrom="column">
              <wp:posOffset>201215</wp:posOffset>
            </wp:positionH>
            <wp:positionV relativeFrom="page">
              <wp:posOffset>4190400</wp:posOffset>
            </wp:positionV>
            <wp:extent cx="6170083" cy="3794400"/>
            <wp:effectExtent l="0" t="0" r="254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3.png"/>
                    <pic:cNvPicPr/>
                  </pic:nvPicPr>
                  <pic:blipFill>
                    <a:blip r:embed="rId92">
                      <a:extLst>
                        <a:ext uri="{28A0092B-C50C-407E-A947-70E740481C1C}">
                          <a14:useLocalDpi xmlns:a14="http://schemas.microsoft.com/office/drawing/2010/main" val="0"/>
                        </a:ext>
                      </a:extLst>
                    </a:blip>
                    <a:stretch>
                      <a:fillRect/>
                    </a:stretch>
                  </pic:blipFill>
                  <pic:spPr bwMode="auto">
                    <a:xfrm>
                      <a:off x="0" y="0"/>
                      <a:ext cx="6179159" cy="37999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5E0C" w:rsidRDefault="00445E0C" w:rsidP="008C7F07">
      <w:pPr>
        <w:pStyle w:val="ListParagraph"/>
        <w:tabs>
          <w:tab w:val="right" w:pos="1557"/>
        </w:tabs>
        <w:jc w:val="center"/>
        <w:rPr>
          <w:sz w:val="18"/>
          <w:szCs w:val="22"/>
          <w:rtl/>
          <w:lang w:bidi="fa-IR"/>
        </w:rPr>
      </w:pPr>
    </w:p>
    <w:p w:rsidR="00445E0C" w:rsidRDefault="00445E0C" w:rsidP="00C4725B">
      <w:pPr>
        <w:pStyle w:val="ListParagraph"/>
        <w:tabs>
          <w:tab w:val="right" w:pos="1557"/>
        </w:tabs>
        <w:jc w:val="left"/>
        <w:rPr>
          <w:sz w:val="18"/>
          <w:szCs w:val="22"/>
          <w:rtl/>
          <w:lang w:bidi="fa-IR"/>
        </w:rPr>
      </w:pPr>
    </w:p>
    <w:p w:rsidR="00445E0C" w:rsidRDefault="00445E0C" w:rsidP="00C4725B">
      <w:pPr>
        <w:pStyle w:val="ListParagraph"/>
        <w:tabs>
          <w:tab w:val="right" w:pos="1557"/>
        </w:tabs>
        <w:jc w:val="left"/>
        <w:rPr>
          <w:sz w:val="18"/>
          <w:szCs w:val="22"/>
          <w:rtl/>
          <w:lang w:bidi="fa-IR"/>
        </w:rPr>
      </w:pPr>
    </w:p>
    <w:p w:rsidR="00445E0C" w:rsidRDefault="00445E0C" w:rsidP="00445E0C">
      <w:pPr>
        <w:pStyle w:val="ListParagraph"/>
        <w:tabs>
          <w:tab w:val="right" w:pos="1557"/>
        </w:tabs>
        <w:jc w:val="center"/>
        <w:rPr>
          <w:sz w:val="18"/>
          <w:szCs w:val="22"/>
          <w:rtl/>
          <w:lang w:bidi="fa-IR"/>
        </w:rPr>
      </w:pPr>
    </w:p>
    <w:p w:rsidR="00445E0C" w:rsidRDefault="00445E0C" w:rsidP="00C4725B">
      <w:pPr>
        <w:pStyle w:val="ListParagraph"/>
        <w:tabs>
          <w:tab w:val="right" w:pos="1557"/>
        </w:tabs>
        <w:jc w:val="left"/>
        <w:rPr>
          <w:sz w:val="18"/>
          <w:szCs w:val="22"/>
          <w:rtl/>
          <w:lang w:bidi="fa-IR"/>
        </w:rPr>
      </w:pPr>
    </w:p>
    <w:p w:rsidR="00445E0C" w:rsidRDefault="00445E0C" w:rsidP="00C4725B">
      <w:pPr>
        <w:pStyle w:val="ListParagraph"/>
        <w:tabs>
          <w:tab w:val="right" w:pos="1557"/>
        </w:tabs>
        <w:jc w:val="left"/>
        <w:rPr>
          <w:sz w:val="18"/>
          <w:szCs w:val="22"/>
          <w:rtl/>
          <w:lang w:bidi="fa-IR"/>
        </w:rPr>
      </w:pPr>
    </w:p>
    <w:p w:rsidR="00445E0C" w:rsidRDefault="00445E0C" w:rsidP="00C4725B">
      <w:pPr>
        <w:pStyle w:val="ListParagraph"/>
        <w:tabs>
          <w:tab w:val="right" w:pos="1557"/>
        </w:tabs>
        <w:jc w:val="left"/>
        <w:rPr>
          <w:sz w:val="18"/>
          <w:szCs w:val="22"/>
          <w:rtl/>
          <w:lang w:bidi="fa-IR"/>
        </w:rPr>
      </w:pPr>
    </w:p>
    <w:p w:rsidR="00445E0C" w:rsidRDefault="00445E0C" w:rsidP="00C4725B">
      <w:pPr>
        <w:pStyle w:val="ListParagraph"/>
        <w:tabs>
          <w:tab w:val="right" w:pos="1557"/>
        </w:tabs>
        <w:jc w:val="left"/>
        <w:rPr>
          <w:sz w:val="18"/>
          <w:szCs w:val="22"/>
          <w:rtl/>
          <w:lang w:bidi="fa-IR"/>
        </w:rPr>
      </w:pPr>
    </w:p>
    <w:p w:rsidR="00445E0C" w:rsidRDefault="00445E0C" w:rsidP="00C4725B">
      <w:pPr>
        <w:pStyle w:val="ListParagraph"/>
        <w:tabs>
          <w:tab w:val="right" w:pos="1557"/>
        </w:tabs>
        <w:jc w:val="left"/>
        <w:rPr>
          <w:sz w:val="18"/>
          <w:szCs w:val="22"/>
          <w:rtl/>
          <w:lang w:bidi="fa-IR"/>
        </w:rPr>
      </w:pPr>
    </w:p>
    <w:p w:rsidR="00445E0C" w:rsidRDefault="00445E0C" w:rsidP="00C4725B">
      <w:pPr>
        <w:pStyle w:val="ListParagraph"/>
        <w:tabs>
          <w:tab w:val="right" w:pos="1557"/>
        </w:tabs>
        <w:jc w:val="left"/>
        <w:rPr>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8C7F07" w:rsidRDefault="008C7F07" w:rsidP="00185FED">
      <w:pPr>
        <w:tabs>
          <w:tab w:val="right" w:pos="1557"/>
        </w:tabs>
        <w:ind w:left="716"/>
        <w:rPr>
          <w:b/>
          <w:bCs/>
          <w:color w:val="FF0000"/>
          <w:sz w:val="18"/>
          <w:szCs w:val="22"/>
          <w:rtl/>
          <w:lang w:bidi="fa-IR"/>
        </w:rPr>
      </w:pPr>
    </w:p>
    <w:p w:rsidR="00185FED" w:rsidRPr="008C7F07" w:rsidRDefault="008C7F07" w:rsidP="008C7F07">
      <w:pPr>
        <w:tabs>
          <w:tab w:val="right" w:pos="1557"/>
        </w:tabs>
        <w:ind w:left="716"/>
        <w:rPr>
          <w:color w:val="FF0000"/>
          <w:sz w:val="16"/>
          <w:rtl/>
          <w:lang w:bidi="fa-IR"/>
        </w:rPr>
      </w:pPr>
      <w:r>
        <w:rPr>
          <w:noProof/>
          <w:sz w:val="18"/>
          <w:szCs w:val="22"/>
          <w:rtl/>
          <w:lang w:bidi="fa-IR"/>
        </w:rPr>
        <w:lastRenderedPageBreak/>
        <mc:AlternateContent>
          <mc:Choice Requires="wps">
            <w:drawing>
              <wp:anchor distT="0" distB="0" distL="114300" distR="114300" simplePos="0" relativeHeight="251936768" behindDoc="1" locked="0" layoutInCell="1" allowOverlap="1">
                <wp:simplePos x="0" y="0"/>
                <wp:positionH relativeFrom="column">
                  <wp:posOffset>5269005</wp:posOffset>
                </wp:positionH>
                <wp:positionV relativeFrom="paragraph">
                  <wp:posOffset>-239175</wp:posOffset>
                </wp:positionV>
                <wp:extent cx="791735" cy="741600"/>
                <wp:effectExtent l="57150" t="38100" r="85090" b="116205"/>
                <wp:wrapNone/>
                <wp:docPr id="53" name="5-Point Star 53"/>
                <wp:cNvGraphicFramePr/>
                <a:graphic xmlns:a="http://schemas.openxmlformats.org/drawingml/2006/main">
                  <a:graphicData uri="http://schemas.microsoft.com/office/word/2010/wordprocessingShape">
                    <wps:wsp>
                      <wps:cNvSpPr/>
                      <wps:spPr>
                        <a:xfrm>
                          <a:off x="0" y="0"/>
                          <a:ext cx="791735" cy="741600"/>
                        </a:xfrm>
                        <a:prstGeom prst="star5">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A45B" id="5-Point Star 53" o:spid="_x0000_s1026" style="position:absolute;margin-left:414.9pt;margin-top:-18.85pt;width:62.35pt;height:58.4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735,74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" path="m1,283265r302417,2l395868,r93449,283267l791734,283265,547073,458332r93454,283266l395868,566528,151208,741598,244662,458332,1,283265xe" fillcolor="#215a69 [1640]" strokecolor="#40a7c2 [3048]">
                <v:fill color2="#3da5c1 [3016]" rotate="t" angle="180" colors="0 #2787a0;52429f #36b1d2;1 #34b3d6" focus="100%" type="gradient">
                  <o:fill v:ext="view" type="gradientUnscaled"/>
                </v:fill>
                <v:shadow on="t" color="black" opacity="22937f" origin=",.5" offset="0,.63889mm"/>
                <v:path arrowok="t" o:connecttype="custom" o:connectlocs="1,283265;302418,283267;395868,0;489317,283267;791734,283265;547073,458332;640527,741598;395868,566528;151208,741598;244662,458332;1,283265" o:connectangles="0,0,0,0,0,0,0,0,0,0,0"/>
              </v:shape>
            </w:pict>
          </mc:Fallback>
        </mc:AlternateContent>
      </w:r>
      <w:r w:rsidR="00185FED" w:rsidRPr="008C7F07">
        <w:rPr>
          <w:rFonts w:hint="cs"/>
          <w:b/>
          <w:bCs/>
          <w:color w:val="FF0000"/>
          <w:sz w:val="16"/>
          <w:rtl/>
          <w:lang w:bidi="fa-IR"/>
        </w:rPr>
        <w:t>نکته بسیار مهم</w:t>
      </w:r>
      <w:r w:rsidR="00185FED" w:rsidRPr="008C7F07">
        <w:rPr>
          <w:rFonts w:hint="cs"/>
          <w:color w:val="FF0000"/>
          <w:sz w:val="16"/>
          <w:rtl/>
          <w:lang w:bidi="fa-IR"/>
        </w:rPr>
        <w:t xml:space="preserve">   </w:t>
      </w:r>
    </w:p>
    <w:p w:rsidR="00185FED" w:rsidRDefault="00185FED" w:rsidP="00185FED">
      <w:pPr>
        <w:tabs>
          <w:tab w:val="right" w:pos="1557"/>
        </w:tabs>
        <w:ind w:left="716"/>
        <w:rPr>
          <w:color w:val="FF0000"/>
          <w:sz w:val="16"/>
          <w:rtl/>
          <w:lang w:bidi="fa-IR"/>
        </w:rPr>
      </w:pPr>
    </w:p>
    <w:p w:rsidR="00185FED" w:rsidRDefault="00185FED" w:rsidP="00185FED">
      <w:pPr>
        <w:tabs>
          <w:tab w:val="right" w:pos="1557"/>
        </w:tabs>
        <w:ind w:left="716"/>
        <w:rPr>
          <w:color w:val="FF0000"/>
          <w:sz w:val="16"/>
          <w:rtl/>
          <w:lang w:bidi="fa-IR"/>
        </w:rPr>
      </w:pPr>
    </w:p>
    <w:p w:rsidR="00185FED" w:rsidRDefault="00185FED" w:rsidP="00185FED">
      <w:pPr>
        <w:tabs>
          <w:tab w:val="right" w:pos="1557"/>
        </w:tabs>
        <w:ind w:left="716"/>
        <w:rPr>
          <w:sz w:val="18"/>
          <w:szCs w:val="22"/>
          <w:lang w:bidi="fa-IR"/>
        </w:rPr>
      </w:pPr>
      <w:r>
        <w:rPr>
          <w:rFonts w:hint="cs"/>
          <w:sz w:val="18"/>
          <w:szCs w:val="22"/>
          <w:rtl/>
          <w:lang w:bidi="fa-IR"/>
        </w:rPr>
        <w:t xml:space="preserve">باید بسیار زیاد دقت کنیم که </w:t>
      </w:r>
      <w:r w:rsidRPr="00185FED">
        <w:rPr>
          <w:sz w:val="22"/>
          <w:szCs w:val="28"/>
          <w:lang w:bidi="fa-IR"/>
        </w:rPr>
        <w:t xml:space="preserve">Blocks </w:t>
      </w:r>
      <w:proofErr w:type="spellStart"/>
      <w:r w:rsidRPr="00185FED">
        <w:rPr>
          <w:sz w:val="22"/>
          <w:szCs w:val="28"/>
          <w:lang w:bidi="fa-IR"/>
        </w:rPr>
        <w:t>Pallete</w:t>
      </w:r>
      <w:proofErr w:type="spellEnd"/>
      <w:r w:rsidRPr="00185FED">
        <w:rPr>
          <w:sz w:val="22"/>
          <w:szCs w:val="28"/>
          <w:lang w:bidi="fa-IR"/>
        </w:rPr>
        <w:t xml:space="preserve"> </w:t>
      </w:r>
      <w:r w:rsidRPr="00185FED">
        <w:rPr>
          <w:rFonts w:hint="cs"/>
          <w:sz w:val="22"/>
          <w:szCs w:val="28"/>
          <w:rtl/>
          <w:lang w:bidi="fa-IR"/>
        </w:rPr>
        <w:t xml:space="preserve"> </w:t>
      </w:r>
      <w:r>
        <w:rPr>
          <w:rFonts w:hint="cs"/>
          <w:sz w:val="18"/>
          <w:szCs w:val="22"/>
          <w:rtl/>
          <w:lang w:bidi="fa-IR"/>
        </w:rPr>
        <w:t xml:space="preserve">که شامل 3 </w:t>
      </w:r>
      <w:r>
        <w:rPr>
          <w:sz w:val="18"/>
          <w:szCs w:val="22"/>
          <w:lang w:bidi="fa-IR"/>
        </w:rPr>
        <w:t xml:space="preserve">Tab </w:t>
      </w:r>
      <w:r>
        <w:rPr>
          <w:rFonts w:hint="cs"/>
          <w:sz w:val="18"/>
          <w:szCs w:val="22"/>
          <w:rtl/>
          <w:lang w:bidi="fa-IR"/>
        </w:rPr>
        <w:t xml:space="preserve"> اصلی</w:t>
      </w:r>
    </w:p>
    <w:p w:rsidR="00185FED" w:rsidRPr="00185FED" w:rsidRDefault="00185FED" w:rsidP="00185FED">
      <w:pPr>
        <w:pStyle w:val="ListParagraph"/>
        <w:numPr>
          <w:ilvl w:val="0"/>
          <w:numId w:val="26"/>
        </w:numPr>
        <w:tabs>
          <w:tab w:val="right" w:pos="1557"/>
        </w:tabs>
        <w:rPr>
          <w:sz w:val="18"/>
          <w:szCs w:val="22"/>
          <w:lang w:bidi="fa-IR"/>
        </w:rPr>
      </w:pPr>
      <w:r w:rsidRPr="00185FED">
        <w:rPr>
          <w:sz w:val="18"/>
          <w:szCs w:val="22"/>
          <w:lang w:bidi="fa-IR"/>
        </w:rPr>
        <w:t>Scripts</w:t>
      </w:r>
    </w:p>
    <w:p w:rsidR="00185FED" w:rsidRPr="00445E0C" w:rsidRDefault="00185FED" w:rsidP="00185FED">
      <w:pPr>
        <w:pStyle w:val="ListParagraph"/>
        <w:numPr>
          <w:ilvl w:val="0"/>
          <w:numId w:val="26"/>
        </w:numPr>
        <w:tabs>
          <w:tab w:val="right" w:pos="1557"/>
        </w:tabs>
        <w:rPr>
          <w:color w:val="FF0000"/>
          <w:sz w:val="22"/>
          <w:szCs w:val="28"/>
          <w:lang w:bidi="fa-IR"/>
        </w:rPr>
      </w:pPr>
      <w:r w:rsidRPr="00445E0C">
        <w:rPr>
          <w:color w:val="FF0000"/>
          <w:sz w:val="22"/>
          <w:szCs w:val="28"/>
          <w:lang w:bidi="fa-IR"/>
        </w:rPr>
        <w:t>Costumes / Backdrop</w:t>
      </w:r>
    </w:p>
    <w:p w:rsidR="00185FED" w:rsidRDefault="00185FED" w:rsidP="00185FED">
      <w:pPr>
        <w:pStyle w:val="ListParagraph"/>
        <w:numPr>
          <w:ilvl w:val="0"/>
          <w:numId w:val="26"/>
        </w:numPr>
        <w:tabs>
          <w:tab w:val="right" w:pos="1557"/>
        </w:tabs>
        <w:rPr>
          <w:sz w:val="18"/>
          <w:szCs w:val="22"/>
          <w:lang w:bidi="fa-IR"/>
        </w:rPr>
      </w:pPr>
      <w:r>
        <w:rPr>
          <w:sz w:val="18"/>
          <w:szCs w:val="22"/>
          <w:lang w:bidi="fa-IR"/>
        </w:rPr>
        <w:t>Sounds</w:t>
      </w:r>
    </w:p>
    <w:p w:rsidR="00185FED" w:rsidRDefault="00185FED" w:rsidP="00185FED">
      <w:pPr>
        <w:tabs>
          <w:tab w:val="right" w:pos="1557"/>
        </w:tabs>
        <w:ind w:left="866"/>
        <w:rPr>
          <w:sz w:val="18"/>
          <w:szCs w:val="22"/>
          <w:rtl/>
          <w:lang w:bidi="fa-IR"/>
        </w:rPr>
      </w:pPr>
      <w:r>
        <w:rPr>
          <w:rFonts w:hint="cs"/>
          <w:sz w:val="18"/>
          <w:szCs w:val="22"/>
          <w:rtl/>
          <w:lang w:bidi="fa-IR"/>
        </w:rPr>
        <w:t xml:space="preserve"> و همچنین بلاک های کدنویسی گروه بندی شده می باشد، بسته به اینکه </w:t>
      </w:r>
      <w:r w:rsidRPr="00185FED">
        <w:rPr>
          <w:sz w:val="24"/>
          <w:szCs w:val="32"/>
          <w:lang w:bidi="fa-IR"/>
        </w:rPr>
        <w:t>Sprite</w:t>
      </w:r>
      <w:r w:rsidRPr="00185FED">
        <w:rPr>
          <w:rFonts w:hint="cs"/>
          <w:sz w:val="24"/>
          <w:szCs w:val="32"/>
          <w:rtl/>
          <w:lang w:bidi="fa-IR"/>
        </w:rPr>
        <w:t xml:space="preserve"> </w:t>
      </w:r>
      <w:r>
        <w:rPr>
          <w:rFonts w:hint="cs"/>
          <w:sz w:val="18"/>
          <w:szCs w:val="22"/>
          <w:rtl/>
          <w:lang w:bidi="fa-IR"/>
        </w:rPr>
        <w:t xml:space="preserve">در حالت انتخاب است یا </w:t>
      </w:r>
      <w:r w:rsidRPr="00185FED">
        <w:rPr>
          <w:sz w:val="22"/>
          <w:szCs w:val="28"/>
          <w:lang w:bidi="fa-IR"/>
        </w:rPr>
        <w:t>Backdrop</w:t>
      </w:r>
      <w:r w:rsidRPr="00185FED">
        <w:rPr>
          <w:rFonts w:hint="cs"/>
          <w:sz w:val="22"/>
          <w:szCs w:val="28"/>
          <w:rtl/>
          <w:lang w:bidi="fa-IR"/>
        </w:rPr>
        <w:t xml:space="preserve"> </w:t>
      </w:r>
      <w:r w:rsidR="00445E0C">
        <w:rPr>
          <w:rFonts w:hint="cs"/>
          <w:sz w:val="22"/>
          <w:szCs w:val="28"/>
          <w:rtl/>
          <w:lang w:bidi="fa-IR"/>
        </w:rPr>
        <w:t xml:space="preserve">، </w:t>
      </w:r>
      <w:r w:rsidR="00445E0C" w:rsidRPr="00445E0C">
        <w:rPr>
          <w:rFonts w:hint="cs"/>
          <w:sz w:val="18"/>
          <w:szCs w:val="22"/>
          <w:rtl/>
          <w:lang w:bidi="fa-IR"/>
        </w:rPr>
        <w:t>متفاوت است</w:t>
      </w:r>
      <w:r w:rsidR="00445E0C">
        <w:rPr>
          <w:rFonts w:hint="cs"/>
          <w:sz w:val="18"/>
          <w:szCs w:val="22"/>
          <w:rtl/>
          <w:lang w:bidi="fa-IR"/>
        </w:rPr>
        <w:t>.</w:t>
      </w:r>
    </w:p>
    <w:p w:rsidR="00185FED" w:rsidRDefault="00445E0C" w:rsidP="008C7F07">
      <w:pPr>
        <w:tabs>
          <w:tab w:val="right" w:pos="1557"/>
        </w:tabs>
        <w:ind w:left="866"/>
        <w:rPr>
          <w:sz w:val="18"/>
          <w:szCs w:val="22"/>
          <w:lang w:bidi="fa-IR"/>
        </w:rPr>
      </w:pPr>
      <w:r>
        <w:rPr>
          <w:rFonts w:hint="cs"/>
          <w:sz w:val="18"/>
          <w:szCs w:val="22"/>
          <w:rtl/>
          <w:lang w:bidi="fa-IR"/>
        </w:rPr>
        <w:t xml:space="preserve">چنانچه بطور مثال اگر </w:t>
      </w:r>
      <w:r>
        <w:rPr>
          <w:sz w:val="18"/>
          <w:szCs w:val="22"/>
          <w:lang w:bidi="fa-IR"/>
        </w:rPr>
        <w:t xml:space="preserve">Backdrop </w:t>
      </w:r>
      <w:r>
        <w:rPr>
          <w:rFonts w:hint="cs"/>
          <w:sz w:val="18"/>
          <w:szCs w:val="22"/>
          <w:rtl/>
          <w:lang w:bidi="fa-IR"/>
        </w:rPr>
        <w:t xml:space="preserve"> در حالت انتخاب باشد </w:t>
      </w:r>
      <w:r>
        <w:rPr>
          <w:sz w:val="18"/>
          <w:szCs w:val="22"/>
          <w:lang w:bidi="fa-IR"/>
        </w:rPr>
        <w:t xml:space="preserve">Tab </w:t>
      </w:r>
      <w:r>
        <w:rPr>
          <w:rFonts w:hint="cs"/>
          <w:sz w:val="18"/>
          <w:szCs w:val="22"/>
          <w:rtl/>
          <w:lang w:bidi="fa-IR"/>
        </w:rPr>
        <w:t xml:space="preserve"> وسطی </w:t>
      </w:r>
      <w:r>
        <w:rPr>
          <w:sz w:val="18"/>
          <w:szCs w:val="22"/>
          <w:lang w:bidi="fa-IR"/>
        </w:rPr>
        <w:t xml:space="preserve">Backdrops </w:t>
      </w:r>
      <w:r>
        <w:rPr>
          <w:rFonts w:hint="cs"/>
          <w:sz w:val="18"/>
          <w:szCs w:val="22"/>
          <w:rtl/>
          <w:lang w:bidi="fa-IR"/>
        </w:rPr>
        <w:t xml:space="preserve"> است نه </w:t>
      </w:r>
      <w:r>
        <w:rPr>
          <w:sz w:val="18"/>
          <w:szCs w:val="22"/>
          <w:lang w:bidi="fa-IR"/>
        </w:rPr>
        <w:t>Costumes</w:t>
      </w:r>
      <w:r>
        <w:rPr>
          <w:rFonts w:hint="cs"/>
          <w:sz w:val="18"/>
          <w:szCs w:val="22"/>
          <w:rtl/>
          <w:lang w:bidi="fa-IR"/>
        </w:rPr>
        <w:t xml:space="preserve"> و همچنین گروه </w:t>
      </w:r>
      <w:r>
        <w:rPr>
          <w:sz w:val="18"/>
          <w:szCs w:val="22"/>
          <w:lang w:bidi="fa-IR"/>
        </w:rPr>
        <w:t xml:space="preserve">Motion </w:t>
      </w:r>
      <w:r>
        <w:rPr>
          <w:rFonts w:hint="cs"/>
          <w:sz w:val="18"/>
          <w:szCs w:val="22"/>
          <w:rtl/>
          <w:lang w:bidi="fa-IR"/>
        </w:rPr>
        <w:t xml:space="preserve"> از </w:t>
      </w:r>
      <w:r>
        <w:rPr>
          <w:sz w:val="18"/>
          <w:szCs w:val="22"/>
          <w:lang w:bidi="fa-IR"/>
        </w:rPr>
        <w:t xml:space="preserve">Tab Scripts </w:t>
      </w:r>
      <w:r>
        <w:rPr>
          <w:rFonts w:hint="cs"/>
          <w:sz w:val="18"/>
          <w:szCs w:val="22"/>
          <w:rtl/>
          <w:lang w:bidi="fa-IR"/>
        </w:rPr>
        <w:t xml:space="preserve"> خالی است چون حرکت کردن برای تصویر زمینه معنی ندارد.</w:t>
      </w:r>
    </w:p>
    <w:p w:rsidR="008C7F07" w:rsidRDefault="008C7F07" w:rsidP="008C7F07">
      <w:pPr>
        <w:tabs>
          <w:tab w:val="right" w:pos="1557"/>
        </w:tabs>
        <w:ind w:left="866"/>
        <w:rPr>
          <w:sz w:val="18"/>
          <w:szCs w:val="22"/>
          <w:rtl/>
          <w:lang w:bidi="fa-IR"/>
        </w:rPr>
      </w:pPr>
      <w:r>
        <w:rPr>
          <w:noProof/>
          <w:sz w:val="18"/>
          <w:szCs w:val="22"/>
          <w:lang w:bidi="fa-IR"/>
        </w:rPr>
        <w:drawing>
          <wp:anchor distT="0" distB="0" distL="114300" distR="114300" simplePos="0" relativeHeight="251938816" behindDoc="1" locked="0" layoutInCell="1" allowOverlap="1">
            <wp:simplePos x="0" y="0"/>
            <wp:positionH relativeFrom="margin">
              <wp:posOffset>-86400</wp:posOffset>
            </wp:positionH>
            <wp:positionV relativeFrom="page">
              <wp:posOffset>2634525</wp:posOffset>
            </wp:positionV>
            <wp:extent cx="3773170" cy="3473450"/>
            <wp:effectExtent l="0" t="0" r="0" b="0"/>
            <wp:wrapTight wrapText="bothSides">
              <wp:wrapPolygon edited="0">
                <wp:start x="0" y="0"/>
                <wp:lineTo x="0" y="21442"/>
                <wp:lineTo x="21484" y="21442"/>
                <wp:lineTo x="2148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3-2.png"/>
                    <pic:cNvPicPr/>
                  </pic:nvPicPr>
                  <pic:blipFill>
                    <a:blip r:embed="rId93">
                      <a:extLst>
                        <a:ext uri="{28A0092B-C50C-407E-A947-70E740481C1C}">
                          <a14:useLocalDpi xmlns:a14="http://schemas.microsoft.com/office/drawing/2010/main" val="0"/>
                        </a:ext>
                      </a:extLst>
                    </a:blip>
                    <a:stretch>
                      <a:fillRect/>
                    </a:stretch>
                  </pic:blipFill>
                  <pic:spPr>
                    <a:xfrm>
                      <a:off x="0" y="0"/>
                      <a:ext cx="3773170" cy="3473450"/>
                    </a:xfrm>
                    <a:prstGeom prst="rect">
                      <a:avLst/>
                    </a:prstGeom>
                  </pic:spPr>
                </pic:pic>
              </a:graphicData>
            </a:graphic>
            <wp14:sizeRelH relativeFrom="margin">
              <wp14:pctWidth>0</wp14:pctWidth>
            </wp14:sizeRelH>
            <wp14:sizeRelV relativeFrom="margin">
              <wp14:pctHeight>0</wp14:pctHeight>
            </wp14:sizeRelV>
          </wp:anchor>
        </w:drawing>
      </w: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r>
        <w:rPr>
          <w:noProof/>
          <w:lang w:bidi="fa-IR"/>
        </w:rPr>
        <mc:AlternateContent>
          <mc:Choice Requires="wps">
            <w:drawing>
              <wp:anchor distT="0" distB="0" distL="114300" distR="114300" simplePos="0" relativeHeight="251940864" behindDoc="0" locked="0" layoutInCell="1" allowOverlap="1" wp14:anchorId="6A074791" wp14:editId="345175D8">
                <wp:simplePos x="0" y="0"/>
                <wp:positionH relativeFrom="margin">
                  <wp:posOffset>3700135</wp:posOffset>
                </wp:positionH>
                <wp:positionV relativeFrom="paragraph">
                  <wp:posOffset>3040</wp:posOffset>
                </wp:positionV>
                <wp:extent cx="3225600" cy="1288800"/>
                <wp:effectExtent l="0" t="0" r="0" b="6985"/>
                <wp:wrapNone/>
                <wp:docPr id="56" name="Text Box 56"/>
                <wp:cNvGraphicFramePr/>
                <a:graphic xmlns:a="http://schemas.openxmlformats.org/drawingml/2006/main">
                  <a:graphicData uri="http://schemas.microsoft.com/office/word/2010/wordprocessingShape">
                    <wps:wsp>
                      <wps:cNvSpPr txBox="1"/>
                      <wps:spPr>
                        <a:xfrm>
                          <a:off x="0" y="0"/>
                          <a:ext cx="3225600" cy="1288800"/>
                        </a:xfrm>
                        <a:prstGeom prst="rect">
                          <a:avLst/>
                        </a:prstGeom>
                        <a:noFill/>
                        <a:ln>
                          <a:noFill/>
                        </a:ln>
                        <a:effectLst/>
                      </wps:spPr>
                      <wps:txbx>
                        <w:txbxContent>
                          <w:p w:rsidR="00812CFA" w:rsidRDefault="00812CFA" w:rsidP="008C7F07">
                            <w:pPr>
                              <w:tabs>
                                <w:tab w:val="right" w:pos="1557"/>
                              </w:tabs>
                              <w:ind w:left="866"/>
                              <w:jc w:val="center"/>
                              <w:rPr>
                                <w:b/>
                                <w:noProof/>
                                <w:color w:val="9BBB59" w:themeColor="accent3"/>
                                <w:sz w:val="56"/>
                                <w:szCs w:val="56"/>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C7F07">
                              <w:rPr>
                                <w:b/>
                                <w:noProof/>
                                <w:color w:val="9BBB59"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Sprite</w:t>
                            </w:r>
                          </w:p>
                          <w:p w:rsidR="00812CFA" w:rsidRPr="008C7F07" w:rsidRDefault="00812CFA" w:rsidP="008C7F07">
                            <w:pPr>
                              <w:tabs>
                                <w:tab w:val="right" w:pos="1557"/>
                              </w:tabs>
                              <w:ind w:left="866"/>
                              <w:jc w:val="center"/>
                              <w:rPr>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C7F07">
                              <w:rPr>
                                <w:rFonts w:hint="cs"/>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C7F07">
                              <w:rPr>
                                <w:rFonts w:hint="cs"/>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در حالت انتخاب است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A074791" id="Text Box 56" o:spid="_x0000_s1044" type="#_x0000_t202" style="position:absolute;left:0;text-align:left;margin-left:291.35pt;margin-top:.25pt;width:254pt;height:101.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" filled="f" stroked="f">
                <v:textbox>
                  <w:txbxContent>
                    <w:p w:rsidR="00812CFA" w:rsidRDefault="00812CFA" w:rsidP="008C7F07">
                      <w:pPr>
                        <w:tabs>
                          <w:tab w:val="right" w:pos="1557"/>
                        </w:tabs>
                        <w:ind w:left="866"/>
                        <w:jc w:val="center"/>
                        <w:rPr>
                          <w:b/>
                          <w:noProof/>
                          <w:color w:val="9BBB59" w:themeColor="accent3"/>
                          <w:sz w:val="56"/>
                          <w:szCs w:val="56"/>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C7F07">
                        <w:rPr>
                          <w:b/>
                          <w:noProof/>
                          <w:color w:val="9BBB59"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Sprite</w:t>
                      </w:r>
                    </w:p>
                    <w:p w:rsidR="00812CFA" w:rsidRPr="008C7F07" w:rsidRDefault="00812CFA" w:rsidP="008C7F07">
                      <w:pPr>
                        <w:tabs>
                          <w:tab w:val="right" w:pos="1557"/>
                        </w:tabs>
                        <w:ind w:left="866"/>
                        <w:jc w:val="center"/>
                        <w:rPr>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C7F07">
                        <w:rPr>
                          <w:rFonts w:hint="cs"/>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در حالت انتخاب است</w:t>
                      </w:r>
                    </w:p>
                  </w:txbxContent>
                </v:textbox>
                <w10:wrap anchorx="margin"/>
              </v:shape>
            </w:pict>
          </mc:Fallback>
        </mc:AlternateContent>
      </w: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p>
    <w:p w:rsidR="008C7F07" w:rsidRDefault="008C7F07" w:rsidP="008C7F07">
      <w:pPr>
        <w:tabs>
          <w:tab w:val="right" w:pos="1557"/>
        </w:tabs>
        <w:ind w:left="866"/>
        <w:rPr>
          <w:sz w:val="18"/>
          <w:szCs w:val="22"/>
          <w:rtl/>
          <w:lang w:bidi="fa-IR"/>
        </w:rPr>
      </w:pPr>
      <w:r>
        <w:rPr>
          <w:noProof/>
          <w:sz w:val="18"/>
          <w:szCs w:val="22"/>
          <w:lang w:bidi="fa-IR"/>
        </w:rPr>
        <w:drawing>
          <wp:anchor distT="0" distB="0" distL="114300" distR="114300" simplePos="0" relativeHeight="251941888" behindDoc="1" locked="0" layoutInCell="1" allowOverlap="1">
            <wp:simplePos x="0" y="0"/>
            <wp:positionH relativeFrom="column">
              <wp:posOffset>-101600</wp:posOffset>
            </wp:positionH>
            <wp:positionV relativeFrom="page">
              <wp:posOffset>6278245</wp:posOffset>
            </wp:positionV>
            <wp:extent cx="3787140" cy="3479800"/>
            <wp:effectExtent l="0" t="0" r="3810" b="6350"/>
            <wp:wrapTight wrapText="bothSides">
              <wp:wrapPolygon edited="0">
                <wp:start x="0" y="0"/>
                <wp:lineTo x="0" y="21521"/>
                <wp:lineTo x="21513" y="21521"/>
                <wp:lineTo x="2151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3-3.png"/>
                    <pic:cNvPicPr/>
                  </pic:nvPicPr>
                  <pic:blipFill>
                    <a:blip r:embed="rId94">
                      <a:extLst>
                        <a:ext uri="{28A0092B-C50C-407E-A947-70E740481C1C}">
                          <a14:useLocalDpi xmlns:a14="http://schemas.microsoft.com/office/drawing/2010/main" val="0"/>
                        </a:ext>
                      </a:extLst>
                    </a:blip>
                    <a:stretch>
                      <a:fillRect/>
                    </a:stretch>
                  </pic:blipFill>
                  <pic:spPr>
                    <a:xfrm>
                      <a:off x="0" y="0"/>
                      <a:ext cx="3787140" cy="3479800"/>
                    </a:xfrm>
                    <a:prstGeom prst="rect">
                      <a:avLst/>
                    </a:prstGeom>
                  </pic:spPr>
                </pic:pic>
              </a:graphicData>
            </a:graphic>
            <wp14:sizeRelH relativeFrom="margin">
              <wp14:pctWidth>0</wp14:pctWidth>
            </wp14:sizeRelH>
            <wp14:sizeRelV relativeFrom="margin">
              <wp14:pctHeight>0</wp14:pctHeight>
            </wp14:sizeRelV>
          </wp:anchor>
        </w:drawing>
      </w:r>
    </w:p>
    <w:p w:rsidR="008C7F07" w:rsidRDefault="008C7F07" w:rsidP="008C7F07">
      <w:pPr>
        <w:tabs>
          <w:tab w:val="right" w:pos="1557"/>
        </w:tabs>
        <w:ind w:left="866"/>
        <w:rPr>
          <w:sz w:val="18"/>
          <w:szCs w:val="22"/>
          <w:rtl/>
          <w:lang w:bidi="fa-IR"/>
        </w:rPr>
      </w:pPr>
    </w:p>
    <w:p w:rsidR="008C7F07" w:rsidRDefault="00310192" w:rsidP="008C7F07">
      <w:pPr>
        <w:tabs>
          <w:tab w:val="right" w:pos="1557"/>
        </w:tabs>
        <w:ind w:left="866"/>
        <w:rPr>
          <w:sz w:val="18"/>
          <w:szCs w:val="22"/>
          <w:rtl/>
          <w:lang w:bidi="fa-IR"/>
        </w:rPr>
      </w:pPr>
      <w:r>
        <w:rPr>
          <w:noProof/>
          <w:lang w:bidi="fa-IR"/>
        </w:rPr>
        <mc:AlternateContent>
          <mc:Choice Requires="wps">
            <w:drawing>
              <wp:anchor distT="0" distB="0" distL="114300" distR="114300" simplePos="0" relativeHeight="251945984" behindDoc="0" locked="0" layoutInCell="1" allowOverlap="1" wp14:anchorId="58B287A9" wp14:editId="540B30F7">
                <wp:simplePos x="0" y="0"/>
                <wp:positionH relativeFrom="margin">
                  <wp:posOffset>3716610</wp:posOffset>
                </wp:positionH>
                <wp:positionV relativeFrom="paragraph">
                  <wp:posOffset>26895</wp:posOffset>
                </wp:positionV>
                <wp:extent cx="3123525" cy="9936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123525" cy="993600"/>
                        </a:xfrm>
                        <a:prstGeom prst="rect">
                          <a:avLst/>
                        </a:prstGeom>
                        <a:noFill/>
                        <a:ln>
                          <a:noFill/>
                        </a:ln>
                        <a:effectLst/>
                      </wps:spPr>
                      <wps:txbx>
                        <w:txbxContent>
                          <w:p w:rsidR="00812CFA" w:rsidRPr="00310192" w:rsidRDefault="00812CFA" w:rsidP="008C7F07">
                            <w:pPr>
                              <w:tabs>
                                <w:tab w:val="right" w:pos="1557"/>
                              </w:tabs>
                              <w:ind w:left="866"/>
                              <w:jc w:val="center"/>
                              <w:rPr>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10192">
                              <w:rPr>
                                <w:b/>
                                <w:noProof/>
                                <w:color w:val="9BBB59"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Backdrop </w:t>
                            </w:r>
                            <w:r w:rsidRPr="00310192">
                              <w:rPr>
                                <w:rFonts w:hint="cs"/>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812CFA" w:rsidRPr="00310192" w:rsidRDefault="00812CFA" w:rsidP="008C7F07">
                            <w:pPr>
                              <w:tabs>
                                <w:tab w:val="right" w:pos="1557"/>
                              </w:tabs>
                              <w:ind w:left="866"/>
                              <w:jc w:val="center"/>
                              <w:rPr>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10192">
                              <w:rPr>
                                <w:rFonts w:hint="cs"/>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در حالت انتخاب است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8B287A9" id="Text Box 59" o:spid="_x0000_s1045" type="#_x0000_t202" style="position:absolute;left:0;text-align:left;margin-left:292.65pt;margin-top:2.1pt;width:245.95pt;height:78.2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" filled="f" stroked="f">
                <v:textbox>
                  <w:txbxContent>
                    <w:p w:rsidR="00812CFA" w:rsidRPr="00310192" w:rsidRDefault="00812CFA" w:rsidP="008C7F07">
                      <w:pPr>
                        <w:tabs>
                          <w:tab w:val="right" w:pos="1557"/>
                        </w:tabs>
                        <w:ind w:left="866"/>
                        <w:jc w:val="center"/>
                        <w:rPr>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10192">
                        <w:rPr>
                          <w:b/>
                          <w:noProof/>
                          <w:color w:val="9BBB59"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Backdrop </w:t>
                      </w:r>
                      <w:r w:rsidRPr="00310192">
                        <w:rPr>
                          <w:rFonts w:hint="cs"/>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812CFA" w:rsidRPr="00310192" w:rsidRDefault="00812CFA" w:rsidP="008C7F07">
                      <w:pPr>
                        <w:tabs>
                          <w:tab w:val="right" w:pos="1557"/>
                        </w:tabs>
                        <w:ind w:left="866"/>
                        <w:jc w:val="center"/>
                        <w:rPr>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10192">
                        <w:rPr>
                          <w:rFonts w:hint="cs"/>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در حالت انتخاب است</w:t>
                      </w:r>
                    </w:p>
                  </w:txbxContent>
                </v:textbox>
                <w10:wrap anchorx="margin"/>
              </v:shape>
            </w:pict>
          </mc:Fallback>
        </mc:AlternateContent>
      </w:r>
      <w:r w:rsidR="008C7F07">
        <w:rPr>
          <w:noProof/>
          <w:lang w:bidi="fa-IR"/>
        </w:rPr>
        <mc:AlternateContent>
          <mc:Choice Requires="wps">
            <w:drawing>
              <wp:anchor distT="0" distB="0" distL="114300" distR="114300" simplePos="0" relativeHeight="251943936" behindDoc="0" locked="0" layoutInCell="1" allowOverlap="1" wp14:anchorId="2B872BC8" wp14:editId="7BA766ED">
                <wp:simplePos x="0" y="0"/>
                <wp:positionH relativeFrom="margin">
                  <wp:posOffset>7038340</wp:posOffset>
                </wp:positionH>
                <wp:positionV relativeFrom="paragraph">
                  <wp:posOffset>-635</wp:posOffset>
                </wp:positionV>
                <wp:extent cx="3225600" cy="1288800"/>
                <wp:effectExtent l="0" t="0" r="0" b="6985"/>
                <wp:wrapNone/>
                <wp:docPr id="58" name="Text Box 58"/>
                <wp:cNvGraphicFramePr/>
                <a:graphic xmlns:a="http://schemas.openxmlformats.org/drawingml/2006/main">
                  <a:graphicData uri="http://schemas.microsoft.com/office/word/2010/wordprocessingShape">
                    <wps:wsp>
                      <wps:cNvSpPr txBox="1"/>
                      <wps:spPr>
                        <a:xfrm>
                          <a:off x="0" y="0"/>
                          <a:ext cx="3225600" cy="1288800"/>
                        </a:xfrm>
                        <a:prstGeom prst="rect">
                          <a:avLst/>
                        </a:prstGeom>
                        <a:noFill/>
                        <a:ln>
                          <a:noFill/>
                        </a:ln>
                        <a:effectLst/>
                      </wps:spPr>
                      <wps:txbx>
                        <w:txbxContent>
                          <w:p w:rsidR="00812CFA" w:rsidRDefault="00812CFA" w:rsidP="008C7F07">
                            <w:pPr>
                              <w:tabs>
                                <w:tab w:val="right" w:pos="1557"/>
                              </w:tabs>
                              <w:ind w:left="866"/>
                              <w:jc w:val="center"/>
                              <w:rPr>
                                <w:b/>
                                <w:noProof/>
                                <w:color w:val="9BBB59" w:themeColor="accent3"/>
                                <w:sz w:val="56"/>
                                <w:szCs w:val="56"/>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C7F07">
                              <w:rPr>
                                <w:b/>
                                <w:noProof/>
                                <w:color w:val="9BBB59"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Sprite</w:t>
                            </w:r>
                          </w:p>
                          <w:p w:rsidR="00812CFA" w:rsidRPr="008C7F07" w:rsidRDefault="00812CFA" w:rsidP="008C7F07">
                            <w:pPr>
                              <w:tabs>
                                <w:tab w:val="right" w:pos="1557"/>
                              </w:tabs>
                              <w:ind w:left="866"/>
                              <w:jc w:val="center"/>
                              <w:rPr>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C7F07">
                              <w:rPr>
                                <w:rFonts w:hint="cs"/>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C7F07">
                              <w:rPr>
                                <w:rFonts w:hint="cs"/>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در حالت انتخاب است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B872BC8" id="Text Box 58" o:spid="_x0000_s1046" type="#_x0000_t202" style="position:absolute;left:0;text-align:left;margin-left:554.2pt;margin-top:-.05pt;width:254pt;height:101.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" filled="f" stroked="f">
                <v:textbox>
                  <w:txbxContent>
                    <w:p w:rsidR="00812CFA" w:rsidRDefault="00812CFA" w:rsidP="008C7F07">
                      <w:pPr>
                        <w:tabs>
                          <w:tab w:val="right" w:pos="1557"/>
                        </w:tabs>
                        <w:ind w:left="866"/>
                        <w:jc w:val="center"/>
                        <w:rPr>
                          <w:b/>
                          <w:noProof/>
                          <w:color w:val="9BBB59" w:themeColor="accent3"/>
                          <w:sz w:val="56"/>
                          <w:szCs w:val="56"/>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C7F07">
                        <w:rPr>
                          <w:b/>
                          <w:noProof/>
                          <w:color w:val="9BBB59"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Sprite</w:t>
                      </w:r>
                    </w:p>
                    <w:p w:rsidR="00812CFA" w:rsidRPr="008C7F07" w:rsidRDefault="00812CFA" w:rsidP="008C7F07">
                      <w:pPr>
                        <w:tabs>
                          <w:tab w:val="right" w:pos="1557"/>
                        </w:tabs>
                        <w:ind w:left="866"/>
                        <w:jc w:val="center"/>
                        <w:rPr>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C7F07">
                        <w:rPr>
                          <w:rFonts w:hint="cs"/>
                          <w:b/>
                          <w:noProof/>
                          <w:color w:val="9BBB59" w:themeColor="accent3"/>
                          <w:sz w:val="56"/>
                          <w:szCs w:val="56"/>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در حالت انتخاب است</w:t>
                      </w:r>
                    </w:p>
                  </w:txbxContent>
                </v:textbox>
                <w10:wrap anchorx="margin"/>
              </v:shape>
            </w:pict>
          </mc:Fallback>
        </mc:AlternateContent>
      </w: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Default="00310192" w:rsidP="008C7F07">
      <w:pPr>
        <w:tabs>
          <w:tab w:val="right" w:pos="1557"/>
        </w:tabs>
        <w:ind w:left="866"/>
        <w:rPr>
          <w:sz w:val="18"/>
          <w:szCs w:val="22"/>
          <w:rtl/>
          <w:lang w:bidi="fa-IR"/>
        </w:rPr>
      </w:pPr>
    </w:p>
    <w:p w:rsidR="00310192" w:rsidRPr="001446DC" w:rsidRDefault="00C07239" w:rsidP="00C07239">
      <w:pPr>
        <w:pStyle w:val="ListParagraph"/>
        <w:numPr>
          <w:ilvl w:val="0"/>
          <w:numId w:val="28"/>
        </w:numPr>
        <w:tabs>
          <w:tab w:val="right" w:pos="1557"/>
        </w:tabs>
        <w:rPr>
          <w:b/>
          <w:bCs/>
          <w:sz w:val="20"/>
          <w:szCs w:val="24"/>
          <w:lang w:bidi="fa-IR"/>
        </w:rPr>
      </w:pPr>
      <w:r w:rsidRPr="001446DC">
        <w:rPr>
          <w:rFonts w:hint="cs"/>
          <w:b/>
          <w:bCs/>
          <w:sz w:val="20"/>
          <w:szCs w:val="24"/>
          <w:rtl/>
          <w:lang w:bidi="fa-IR"/>
        </w:rPr>
        <w:lastRenderedPageBreak/>
        <w:t>استفاده از بلاک های مرتبط با تغییر تصویر زمینه</w:t>
      </w:r>
    </w:p>
    <w:p w:rsidR="00C07239" w:rsidRDefault="00C07239" w:rsidP="00C07239">
      <w:pPr>
        <w:tabs>
          <w:tab w:val="right" w:pos="1557"/>
        </w:tabs>
        <w:ind w:left="866"/>
        <w:rPr>
          <w:sz w:val="18"/>
          <w:szCs w:val="22"/>
          <w:rtl/>
          <w:lang w:bidi="fa-IR"/>
        </w:rPr>
      </w:pPr>
      <w:r w:rsidRPr="00C07239">
        <w:rPr>
          <w:rFonts w:hint="cs"/>
          <w:sz w:val="18"/>
          <w:szCs w:val="22"/>
          <w:rtl/>
          <w:lang w:bidi="fa-IR"/>
        </w:rPr>
        <w:t>پس از این که در مرحله اول ،</w:t>
      </w:r>
      <w:r w:rsidRPr="00C07239">
        <w:rPr>
          <w:sz w:val="18"/>
          <w:szCs w:val="22"/>
          <w:lang w:bidi="fa-IR"/>
        </w:rPr>
        <w:t xml:space="preserve">Backdrop </w:t>
      </w:r>
      <w:r w:rsidRPr="00C07239">
        <w:rPr>
          <w:rFonts w:hint="cs"/>
          <w:sz w:val="18"/>
          <w:szCs w:val="22"/>
          <w:rtl/>
          <w:lang w:bidi="fa-IR"/>
        </w:rPr>
        <w:t xml:space="preserve"> های مختلفی را برای بازی یا نمایش خود ساختیم باید با استفاده  از بلاک های دستوری مرتبط، در هنگام اجرای بازی یا نمایش تصاویر زمینه را تغییر دهیم.</w:t>
      </w:r>
    </w:p>
    <w:p w:rsidR="00C07239" w:rsidRPr="00C07239" w:rsidRDefault="00C07239" w:rsidP="00C07239">
      <w:pPr>
        <w:tabs>
          <w:tab w:val="right" w:pos="1557"/>
        </w:tabs>
        <w:ind w:left="866"/>
        <w:rPr>
          <w:sz w:val="18"/>
          <w:szCs w:val="22"/>
          <w:rtl/>
          <w:lang w:bidi="fa-IR"/>
        </w:rPr>
      </w:pPr>
    </w:p>
    <w:p w:rsidR="00C07239" w:rsidRDefault="00C07239" w:rsidP="00C07239">
      <w:pPr>
        <w:ind w:left="-569"/>
        <w:rPr>
          <w:sz w:val="48"/>
          <w:szCs w:val="56"/>
          <w:lang w:bidi="fa-IR"/>
        </w:rPr>
      </w:pPr>
      <w:r>
        <w:rPr>
          <w:noProof/>
          <w:sz w:val="48"/>
          <w:szCs w:val="56"/>
          <w:lang w:bidi="fa-IR"/>
        </w:rPr>
        <w:drawing>
          <wp:anchor distT="0" distB="0" distL="114300" distR="114300" simplePos="0" relativeHeight="251949056" behindDoc="1" locked="0" layoutInCell="1" allowOverlap="1">
            <wp:simplePos x="0" y="0"/>
            <wp:positionH relativeFrom="column">
              <wp:posOffset>4412830</wp:posOffset>
            </wp:positionH>
            <wp:positionV relativeFrom="page">
              <wp:posOffset>1446745</wp:posOffset>
            </wp:positionV>
            <wp:extent cx="1009015" cy="332740"/>
            <wp:effectExtent l="0" t="0" r="635" b="0"/>
            <wp:wrapTight wrapText="bothSides">
              <wp:wrapPolygon edited="0">
                <wp:start x="0" y="0"/>
                <wp:lineTo x="0" y="19786"/>
                <wp:lineTo x="21206" y="19786"/>
                <wp:lineTo x="2120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extbackdrop.png"/>
                    <pic:cNvPicPr/>
                  </pic:nvPicPr>
                  <pic:blipFill>
                    <a:blip r:embed="rId95">
                      <a:extLst>
                        <a:ext uri="{28A0092B-C50C-407E-A947-70E740481C1C}">
                          <a14:useLocalDpi xmlns:a14="http://schemas.microsoft.com/office/drawing/2010/main" val="0"/>
                        </a:ext>
                      </a:extLst>
                    </a:blip>
                    <a:stretch>
                      <a:fillRect/>
                    </a:stretch>
                  </pic:blipFill>
                  <pic:spPr>
                    <a:xfrm>
                      <a:off x="0" y="0"/>
                      <a:ext cx="1009015" cy="332740"/>
                    </a:xfrm>
                    <a:prstGeom prst="rect">
                      <a:avLst/>
                    </a:prstGeom>
                  </pic:spPr>
                </pic:pic>
              </a:graphicData>
            </a:graphic>
          </wp:anchor>
        </w:drawing>
      </w:r>
      <w:r w:rsidRPr="00A674BB">
        <w:rPr>
          <w:sz w:val="48"/>
          <w:szCs w:val="56"/>
          <w:lang w:bidi="fa-IR"/>
        </w:rPr>
        <w:t>Block</w:t>
      </w:r>
      <w:r>
        <w:rPr>
          <w:sz w:val="48"/>
          <w:szCs w:val="56"/>
          <w:lang w:bidi="fa-IR"/>
        </w:rPr>
        <w:t xml:space="preserve">      </w:t>
      </w:r>
      <w:r w:rsidRPr="00A674BB">
        <w:rPr>
          <w:sz w:val="48"/>
          <w:szCs w:val="56"/>
          <w:lang w:bidi="fa-IR"/>
        </w:rPr>
        <w:t xml:space="preserve">  </w:t>
      </w:r>
      <w:r>
        <w:rPr>
          <w:rFonts w:hint="cs"/>
          <w:sz w:val="48"/>
          <w:szCs w:val="56"/>
          <w:rtl/>
          <w:lang w:bidi="fa-IR"/>
        </w:rPr>
        <w:t xml:space="preserve"> </w:t>
      </w:r>
    </w:p>
    <w:p w:rsidR="00C07239" w:rsidRDefault="00C07239" w:rsidP="00C07239">
      <w:pPr>
        <w:tabs>
          <w:tab w:val="right" w:pos="1557"/>
        </w:tabs>
        <w:ind w:left="866"/>
        <w:rPr>
          <w:sz w:val="22"/>
          <w:szCs w:val="28"/>
          <w:rtl/>
          <w:lang w:bidi="fa-IR"/>
        </w:rPr>
      </w:pPr>
      <w:r w:rsidRPr="00C07239">
        <w:rPr>
          <w:rFonts w:hint="cs"/>
          <w:sz w:val="18"/>
          <w:szCs w:val="22"/>
          <w:rtl/>
          <w:lang w:bidi="fa-IR"/>
        </w:rPr>
        <w:t xml:space="preserve">این بلاک در گروه بلاک های کدنویسی </w:t>
      </w:r>
      <w:r w:rsidRPr="00C07239">
        <w:rPr>
          <w:sz w:val="28"/>
          <w:szCs w:val="36"/>
          <w:lang w:bidi="fa-IR"/>
        </w:rPr>
        <w:t xml:space="preserve">Looks </w:t>
      </w:r>
      <w:r>
        <w:rPr>
          <w:sz w:val="28"/>
          <w:szCs w:val="36"/>
          <w:lang w:bidi="fa-IR"/>
        </w:rPr>
        <w:t xml:space="preserve"> </w:t>
      </w:r>
      <w:r>
        <w:rPr>
          <w:rFonts w:hint="cs"/>
          <w:sz w:val="28"/>
          <w:szCs w:val="36"/>
          <w:rtl/>
          <w:lang w:bidi="fa-IR"/>
        </w:rPr>
        <w:t xml:space="preserve"> </w:t>
      </w:r>
      <w:r w:rsidRPr="00C07239">
        <w:rPr>
          <w:rFonts w:hint="cs"/>
          <w:sz w:val="22"/>
          <w:szCs w:val="28"/>
          <w:rtl/>
          <w:lang w:bidi="fa-IR"/>
        </w:rPr>
        <w:t>(</w:t>
      </w:r>
      <w:r w:rsidRPr="00C07239">
        <w:rPr>
          <w:rFonts w:hint="cs"/>
          <w:color w:val="FF0000"/>
          <w:sz w:val="22"/>
          <w:szCs w:val="22"/>
          <w:u w:val="single"/>
          <w:rtl/>
          <w:lang w:bidi="fa-IR"/>
        </w:rPr>
        <w:t xml:space="preserve">در حالتی که </w:t>
      </w:r>
      <w:r w:rsidRPr="00C07239">
        <w:rPr>
          <w:color w:val="FF0000"/>
          <w:sz w:val="22"/>
          <w:szCs w:val="22"/>
          <w:u w:val="single"/>
          <w:lang w:bidi="fa-IR"/>
        </w:rPr>
        <w:t xml:space="preserve">Backdrop </w:t>
      </w:r>
      <w:r w:rsidRPr="00C07239">
        <w:rPr>
          <w:rFonts w:hint="cs"/>
          <w:color w:val="FF0000"/>
          <w:sz w:val="22"/>
          <w:szCs w:val="22"/>
          <w:u w:val="single"/>
          <w:rtl/>
          <w:lang w:bidi="fa-IR"/>
        </w:rPr>
        <w:t xml:space="preserve"> در حالت انتخاب باشد</w:t>
      </w:r>
      <w:r w:rsidRPr="00C07239">
        <w:rPr>
          <w:rFonts w:hint="cs"/>
          <w:sz w:val="22"/>
          <w:szCs w:val="28"/>
          <w:rtl/>
          <w:lang w:bidi="fa-IR"/>
        </w:rPr>
        <w:t>)</w:t>
      </w:r>
      <w:r>
        <w:rPr>
          <w:rFonts w:hint="cs"/>
          <w:sz w:val="22"/>
          <w:szCs w:val="28"/>
          <w:rtl/>
          <w:lang w:bidi="fa-IR"/>
        </w:rPr>
        <w:t xml:space="preserve">، باعث می شود که تصویر </w:t>
      </w:r>
      <w:r w:rsidRPr="00C07239">
        <w:rPr>
          <w:rFonts w:hint="cs"/>
          <w:sz w:val="18"/>
          <w:szCs w:val="22"/>
          <w:rtl/>
          <w:lang w:bidi="fa-IR"/>
        </w:rPr>
        <w:t>زمینه به تصویر بعدی که ایجاد کرده ایم، تغییر یابد و با اجرای هربار این دستور تصویر زمینه تغییر می کند</w:t>
      </w:r>
      <w:r>
        <w:rPr>
          <w:rFonts w:hint="cs"/>
          <w:sz w:val="22"/>
          <w:szCs w:val="28"/>
          <w:rtl/>
          <w:lang w:bidi="fa-IR"/>
        </w:rPr>
        <w:t>.</w:t>
      </w:r>
      <w:r w:rsidR="0045493B">
        <w:rPr>
          <w:rFonts w:hint="cs"/>
          <w:sz w:val="22"/>
          <w:szCs w:val="28"/>
          <w:rtl/>
          <w:lang w:bidi="fa-IR"/>
        </w:rPr>
        <w:t xml:space="preserve"> </w:t>
      </w:r>
    </w:p>
    <w:p w:rsidR="00C07239" w:rsidRDefault="0045493B" w:rsidP="00C07239">
      <w:pPr>
        <w:ind w:left="-569"/>
        <w:rPr>
          <w:sz w:val="48"/>
          <w:szCs w:val="56"/>
          <w:lang w:bidi="fa-IR"/>
        </w:rPr>
      </w:pPr>
      <w:r>
        <w:rPr>
          <w:noProof/>
          <w:sz w:val="48"/>
          <w:szCs w:val="56"/>
          <w:lang w:bidi="fa-IR"/>
        </w:rPr>
        <w:drawing>
          <wp:anchor distT="0" distB="0" distL="114300" distR="114300" simplePos="0" relativeHeight="251953152" behindDoc="1" locked="0" layoutInCell="1" allowOverlap="1">
            <wp:simplePos x="0" y="0"/>
            <wp:positionH relativeFrom="column">
              <wp:posOffset>523670</wp:posOffset>
            </wp:positionH>
            <wp:positionV relativeFrom="page">
              <wp:posOffset>2411485</wp:posOffset>
            </wp:positionV>
            <wp:extent cx="2590165" cy="323850"/>
            <wp:effectExtent l="0" t="0" r="635" b="0"/>
            <wp:wrapTight wrapText="bothSides">
              <wp:wrapPolygon edited="0">
                <wp:start x="0" y="0"/>
                <wp:lineTo x="0" y="20329"/>
                <wp:lineTo x="21446" y="20329"/>
                <wp:lineTo x="2144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witchbackdrop.png"/>
                    <pic:cNvPicPr/>
                  </pic:nvPicPr>
                  <pic:blipFill>
                    <a:blip r:embed="rId96">
                      <a:extLst>
                        <a:ext uri="{28A0092B-C50C-407E-A947-70E740481C1C}">
                          <a14:useLocalDpi xmlns:a14="http://schemas.microsoft.com/office/drawing/2010/main" val="0"/>
                        </a:ext>
                      </a:extLst>
                    </a:blip>
                    <a:stretch>
                      <a:fillRect/>
                    </a:stretch>
                  </pic:blipFill>
                  <pic:spPr>
                    <a:xfrm>
                      <a:off x="0" y="0"/>
                      <a:ext cx="2590165" cy="323850"/>
                    </a:xfrm>
                    <a:prstGeom prst="rect">
                      <a:avLst/>
                    </a:prstGeom>
                  </pic:spPr>
                </pic:pic>
              </a:graphicData>
            </a:graphic>
            <wp14:sizeRelV relativeFrom="margin">
              <wp14:pctHeight>0</wp14:pctHeight>
            </wp14:sizeRelV>
          </wp:anchor>
        </w:drawing>
      </w:r>
      <w:r>
        <w:rPr>
          <w:noProof/>
          <w:sz w:val="48"/>
          <w:szCs w:val="56"/>
          <w:lang w:bidi="fa-IR"/>
        </w:rPr>
        <w:drawing>
          <wp:anchor distT="0" distB="0" distL="114300" distR="114300" simplePos="0" relativeHeight="251954176" behindDoc="1" locked="0" layoutInCell="1" allowOverlap="1">
            <wp:simplePos x="0" y="0"/>
            <wp:positionH relativeFrom="column">
              <wp:posOffset>3562350</wp:posOffset>
            </wp:positionH>
            <wp:positionV relativeFrom="page">
              <wp:posOffset>2404500</wp:posOffset>
            </wp:positionV>
            <wp:extent cx="1990090" cy="342265"/>
            <wp:effectExtent l="0" t="0" r="0" b="635"/>
            <wp:wrapTight wrapText="bothSides">
              <wp:wrapPolygon edited="0">
                <wp:start x="0" y="0"/>
                <wp:lineTo x="0" y="20438"/>
                <wp:lineTo x="21297" y="20438"/>
                <wp:lineTo x="2129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witchbackdrop2.png"/>
                    <pic:cNvPicPr/>
                  </pic:nvPicPr>
                  <pic:blipFill>
                    <a:blip r:embed="rId97">
                      <a:extLst>
                        <a:ext uri="{28A0092B-C50C-407E-A947-70E740481C1C}">
                          <a14:useLocalDpi xmlns:a14="http://schemas.microsoft.com/office/drawing/2010/main" val="0"/>
                        </a:ext>
                      </a:extLst>
                    </a:blip>
                    <a:stretch>
                      <a:fillRect/>
                    </a:stretch>
                  </pic:blipFill>
                  <pic:spPr>
                    <a:xfrm>
                      <a:off x="0" y="0"/>
                      <a:ext cx="1990090" cy="342265"/>
                    </a:xfrm>
                    <a:prstGeom prst="rect">
                      <a:avLst/>
                    </a:prstGeom>
                  </pic:spPr>
                </pic:pic>
              </a:graphicData>
            </a:graphic>
          </wp:anchor>
        </w:drawing>
      </w:r>
      <w:r w:rsidR="00C07239">
        <w:rPr>
          <w:noProof/>
          <w:sz w:val="48"/>
          <w:szCs w:val="56"/>
          <w:lang w:bidi="fa-IR"/>
        </w:rPr>
        <w:drawing>
          <wp:anchor distT="0" distB="0" distL="114300" distR="114300" simplePos="0" relativeHeight="251952128" behindDoc="1" locked="0" layoutInCell="1" allowOverlap="1" wp14:anchorId="235BFE3F" wp14:editId="1B35790D">
            <wp:simplePos x="0" y="0"/>
            <wp:positionH relativeFrom="column">
              <wp:posOffset>4412830</wp:posOffset>
            </wp:positionH>
            <wp:positionV relativeFrom="page">
              <wp:posOffset>1446745</wp:posOffset>
            </wp:positionV>
            <wp:extent cx="1009015" cy="332740"/>
            <wp:effectExtent l="0" t="0" r="635" b="0"/>
            <wp:wrapTight wrapText="bothSides">
              <wp:wrapPolygon edited="0">
                <wp:start x="0" y="0"/>
                <wp:lineTo x="0" y="19786"/>
                <wp:lineTo x="21206" y="19786"/>
                <wp:lineTo x="2120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extbackdrop.png"/>
                    <pic:cNvPicPr/>
                  </pic:nvPicPr>
                  <pic:blipFill>
                    <a:blip r:embed="rId95">
                      <a:extLst>
                        <a:ext uri="{28A0092B-C50C-407E-A947-70E740481C1C}">
                          <a14:useLocalDpi xmlns:a14="http://schemas.microsoft.com/office/drawing/2010/main" val="0"/>
                        </a:ext>
                      </a:extLst>
                    </a:blip>
                    <a:stretch>
                      <a:fillRect/>
                    </a:stretch>
                  </pic:blipFill>
                  <pic:spPr>
                    <a:xfrm>
                      <a:off x="0" y="0"/>
                      <a:ext cx="1009015" cy="332740"/>
                    </a:xfrm>
                    <a:prstGeom prst="rect">
                      <a:avLst/>
                    </a:prstGeom>
                  </pic:spPr>
                </pic:pic>
              </a:graphicData>
            </a:graphic>
          </wp:anchor>
        </w:drawing>
      </w:r>
      <w:r w:rsidR="00C07239" w:rsidRPr="00A674BB">
        <w:rPr>
          <w:sz w:val="48"/>
          <w:szCs w:val="56"/>
          <w:lang w:bidi="fa-IR"/>
        </w:rPr>
        <w:t>Block</w:t>
      </w:r>
      <w:r w:rsidR="00C07239">
        <w:rPr>
          <w:sz w:val="48"/>
          <w:szCs w:val="56"/>
          <w:lang w:bidi="fa-IR"/>
        </w:rPr>
        <w:t xml:space="preserve">      </w:t>
      </w:r>
      <w:r w:rsidR="00C07239" w:rsidRPr="00A674BB">
        <w:rPr>
          <w:sz w:val="48"/>
          <w:szCs w:val="56"/>
          <w:lang w:bidi="fa-IR"/>
        </w:rPr>
        <w:t xml:space="preserve">  </w:t>
      </w:r>
      <w:r w:rsidR="00C07239">
        <w:rPr>
          <w:rFonts w:hint="cs"/>
          <w:sz w:val="48"/>
          <w:szCs w:val="56"/>
          <w:rtl/>
          <w:lang w:bidi="fa-IR"/>
        </w:rPr>
        <w:t xml:space="preserve"> </w:t>
      </w:r>
      <w:r>
        <w:rPr>
          <w:rFonts w:hint="cs"/>
          <w:sz w:val="48"/>
          <w:szCs w:val="56"/>
          <w:rtl/>
          <w:lang w:bidi="fa-IR"/>
        </w:rPr>
        <w:t xml:space="preserve">و </w:t>
      </w:r>
    </w:p>
    <w:p w:rsidR="0045493B" w:rsidRDefault="00C07239" w:rsidP="0045493B">
      <w:pPr>
        <w:ind w:left="-569"/>
        <w:rPr>
          <w:sz w:val="18"/>
          <w:szCs w:val="22"/>
          <w:rtl/>
          <w:lang w:bidi="fa-IR"/>
        </w:rPr>
      </w:pPr>
      <w:r w:rsidRPr="0045493B">
        <w:rPr>
          <w:sz w:val="18"/>
          <w:szCs w:val="22"/>
          <w:lang w:bidi="fa-IR"/>
        </w:rPr>
        <w:tab/>
      </w:r>
      <w:r w:rsidRPr="0045493B">
        <w:rPr>
          <w:sz w:val="18"/>
          <w:szCs w:val="22"/>
          <w:lang w:bidi="fa-IR"/>
        </w:rPr>
        <w:tab/>
      </w:r>
      <w:r w:rsidR="0045493B" w:rsidRPr="0045493B">
        <w:rPr>
          <w:rFonts w:hint="cs"/>
          <w:sz w:val="18"/>
          <w:szCs w:val="22"/>
          <w:rtl/>
          <w:lang w:bidi="fa-IR"/>
        </w:rPr>
        <w:t xml:space="preserve">استفاده </w:t>
      </w:r>
      <w:r w:rsidR="0045493B">
        <w:rPr>
          <w:rFonts w:hint="cs"/>
          <w:sz w:val="18"/>
          <w:szCs w:val="22"/>
          <w:rtl/>
          <w:lang w:bidi="fa-IR"/>
        </w:rPr>
        <w:t xml:space="preserve">از این بلاک های  برنامه نویسی، باعث می شود که بدون درنظرگرفتن ترتیب </w:t>
      </w:r>
      <w:r w:rsidR="0045493B">
        <w:rPr>
          <w:sz w:val="18"/>
          <w:szCs w:val="22"/>
          <w:lang w:bidi="fa-IR"/>
        </w:rPr>
        <w:t xml:space="preserve">Backdrop </w:t>
      </w:r>
      <w:r w:rsidR="0045493B">
        <w:rPr>
          <w:rFonts w:hint="cs"/>
          <w:sz w:val="18"/>
          <w:szCs w:val="22"/>
          <w:rtl/>
          <w:lang w:bidi="fa-IR"/>
        </w:rPr>
        <w:t xml:space="preserve"> های موجود در لیست، تصویر زمینه ای که نام </w:t>
      </w:r>
    </w:p>
    <w:p w:rsidR="0045493B" w:rsidRDefault="0045493B" w:rsidP="0045493B">
      <w:pPr>
        <w:ind w:left="-569"/>
        <w:rPr>
          <w:sz w:val="18"/>
          <w:szCs w:val="22"/>
          <w:u w:val="single"/>
          <w:rtl/>
          <w:lang w:bidi="fa-IR"/>
        </w:rPr>
      </w:pPr>
      <w:r>
        <w:rPr>
          <w:rFonts w:hint="cs"/>
          <w:sz w:val="18"/>
          <w:szCs w:val="22"/>
          <w:rtl/>
          <w:lang w:bidi="fa-IR"/>
        </w:rPr>
        <w:t xml:space="preserve">                        آن درمستطیل ذکر شده است، نمایش داده شود.(</w:t>
      </w:r>
      <w:r w:rsidRPr="0045493B">
        <w:rPr>
          <w:rFonts w:hint="cs"/>
          <w:sz w:val="18"/>
          <w:szCs w:val="22"/>
          <w:u w:val="single"/>
          <w:rtl/>
          <w:lang w:bidi="fa-IR"/>
        </w:rPr>
        <w:t xml:space="preserve">لازم به توضیح است که این دستور در حالتی که </w:t>
      </w:r>
      <w:r w:rsidRPr="0045493B">
        <w:rPr>
          <w:sz w:val="18"/>
          <w:szCs w:val="22"/>
          <w:u w:val="single"/>
          <w:lang w:bidi="fa-IR"/>
        </w:rPr>
        <w:t xml:space="preserve">Sprite </w:t>
      </w:r>
      <w:r w:rsidRPr="0045493B">
        <w:rPr>
          <w:rFonts w:hint="cs"/>
          <w:sz w:val="18"/>
          <w:szCs w:val="22"/>
          <w:u w:val="single"/>
          <w:rtl/>
          <w:lang w:bidi="fa-IR"/>
        </w:rPr>
        <w:t xml:space="preserve"> هم در حالت انتخاب باشد نیز در گروه</w:t>
      </w:r>
    </w:p>
    <w:p w:rsidR="0045493B" w:rsidRDefault="00812CFA" w:rsidP="0045493B">
      <w:pPr>
        <w:ind w:left="-569"/>
        <w:rPr>
          <w:sz w:val="18"/>
          <w:szCs w:val="22"/>
          <w:rtl/>
          <w:lang w:bidi="fa-IR"/>
        </w:rPr>
      </w:pPr>
      <w:r>
        <w:rPr>
          <w:noProof/>
          <w:sz w:val="18"/>
          <w:szCs w:val="22"/>
          <w:rtl/>
          <w:lang w:bidi="fa-IR"/>
        </w:rPr>
        <w:drawing>
          <wp:anchor distT="0" distB="0" distL="114300" distR="114300" simplePos="0" relativeHeight="251955200" behindDoc="1" locked="0" layoutInCell="1" allowOverlap="1">
            <wp:simplePos x="0" y="0"/>
            <wp:positionH relativeFrom="column">
              <wp:posOffset>-120200</wp:posOffset>
            </wp:positionH>
            <wp:positionV relativeFrom="paragraph">
              <wp:posOffset>20432</wp:posOffset>
            </wp:positionV>
            <wp:extent cx="4314825" cy="2719070"/>
            <wp:effectExtent l="0" t="0" r="9525" b="5080"/>
            <wp:wrapTight wrapText="bothSides">
              <wp:wrapPolygon edited="0">
                <wp:start x="0" y="0"/>
                <wp:lineTo x="0" y="21489"/>
                <wp:lineTo x="21552" y="21489"/>
                <wp:lineTo x="2155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4-1.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314825" cy="2719070"/>
                    </a:xfrm>
                    <a:prstGeom prst="rect">
                      <a:avLst/>
                    </a:prstGeom>
                  </pic:spPr>
                </pic:pic>
              </a:graphicData>
            </a:graphic>
            <wp14:sizeRelH relativeFrom="margin">
              <wp14:pctWidth>0</wp14:pctWidth>
            </wp14:sizeRelH>
            <wp14:sizeRelV relativeFrom="margin">
              <wp14:pctHeight>0</wp14:pctHeight>
            </wp14:sizeRelV>
          </wp:anchor>
        </w:drawing>
      </w:r>
      <w:r w:rsidR="0045493B" w:rsidRPr="0045493B">
        <w:rPr>
          <w:rFonts w:hint="cs"/>
          <w:sz w:val="18"/>
          <w:szCs w:val="22"/>
          <w:rtl/>
          <w:lang w:bidi="fa-IR"/>
        </w:rPr>
        <w:t xml:space="preserve">                        </w:t>
      </w:r>
      <w:proofErr w:type="gramStart"/>
      <w:r w:rsidR="0045493B" w:rsidRPr="0045493B">
        <w:rPr>
          <w:sz w:val="18"/>
          <w:szCs w:val="22"/>
          <w:u w:val="single"/>
          <w:lang w:bidi="fa-IR"/>
        </w:rPr>
        <w:t>Looks</w:t>
      </w:r>
      <w:r w:rsidR="0045493B" w:rsidRPr="0045493B">
        <w:rPr>
          <w:rFonts w:hint="cs"/>
          <w:sz w:val="18"/>
          <w:szCs w:val="22"/>
          <w:u w:val="single"/>
          <w:rtl/>
          <w:lang w:bidi="fa-IR"/>
        </w:rPr>
        <w:t xml:space="preserve">  قابل</w:t>
      </w:r>
      <w:proofErr w:type="gramEnd"/>
      <w:r w:rsidR="0045493B" w:rsidRPr="0045493B">
        <w:rPr>
          <w:rFonts w:hint="cs"/>
          <w:sz w:val="18"/>
          <w:szCs w:val="22"/>
          <w:u w:val="single"/>
          <w:rtl/>
          <w:lang w:bidi="fa-IR"/>
        </w:rPr>
        <w:t xml:space="preserve"> دسترسی است</w:t>
      </w:r>
      <w:r w:rsidR="0045493B">
        <w:rPr>
          <w:rFonts w:hint="cs"/>
          <w:sz w:val="18"/>
          <w:szCs w:val="22"/>
          <w:rtl/>
          <w:lang w:bidi="fa-IR"/>
        </w:rPr>
        <w:t>.)</w:t>
      </w:r>
    </w:p>
    <w:p w:rsidR="0045493B" w:rsidRDefault="0045493B" w:rsidP="0045493B">
      <w:pPr>
        <w:ind w:left="-569"/>
        <w:rPr>
          <w:sz w:val="18"/>
          <w:szCs w:val="22"/>
          <w:rtl/>
          <w:lang w:bidi="fa-IR"/>
        </w:rPr>
      </w:pPr>
    </w:p>
    <w:p w:rsidR="0045493B" w:rsidRDefault="0045493B" w:rsidP="0045493B">
      <w:pPr>
        <w:ind w:left="-569"/>
        <w:rPr>
          <w:sz w:val="18"/>
          <w:szCs w:val="22"/>
          <w:rtl/>
          <w:lang w:bidi="fa-IR"/>
        </w:rPr>
      </w:pPr>
    </w:p>
    <w:p w:rsidR="0045493B" w:rsidRDefault="0045493B" w:rsidP="0045493B">
      <w:pPr>
        <w:ind w:left="-569"/>
        <w:rPr>
          <w:sz w:val="18"/>
          <w:szCs w:val="22"/>
          <w:rtl/>
          <w:lang w:bidi="fa-IR"/>
        </w:rPr>
      </w:pPr>
    </w:p>
    <w:p w:rsidR="0045493B" w:rsidRPr="0045493B" w:rsidRDefault="0045493B" w:rsidP="0045493B">
      <w:pPr>
        <w:ind w:left="-569"/>
        <w:rPr>
          <w:sz w:val="18"/>
          <w:szCs w:val="22"/>
          <w:rtl/>
          <w:lang w:bidi="fa-IR"/>
        </w:rPr>
      </w:pPr>
    </w:p>
    <w:p w:rsidR="00C07239" w:rsidRDefault="00624E1F" w:rsidP="00C07239">
      <w:pPr>
        <w:tabs>
          <w:tab w:val="right" w:pos="1557"/>
        </w:tabs>
        <w:ind w:left="866"/>
        <w:rPr>
          <w:sz w:val="22"/>
          <w:szCs w:val="28"/>
          <w:rtl/>
          <w:lang w:bidi="fa-IR"/>
        </w:rPr>
      </w:pPr>
      <w:r>
        <w:rPr>
          <w:noProof/>
          <w:lang w:bidi="fa-IR"/>
        </w:rPr>
        <mc:AlternateContent>
          <mc:Choice Requires="wps">
            <w:drawing>
              <wp:anchor distT="0" distB="0" distL="114300" distR="114300" simplePos="0" relativeHeight="251957248" behindDoc="0" locked="0" layoutInCell="1" allowOverlap="1" wp14:anchorId="4FD46488" wp14:editId="222192FE">
                <wp:simplePos x="0" y="0"/>
                <wp:positionH relativeFrom="margin">
                  <wp:posOffset>4203970</wp:posOffset>
                </wp:positionH>
                <wp:positionV relativeFrom="paragraph">
                  <wp:posOffset>3690</wp:posOffset>
                </wp:positionV>
                <wp:extent cx="2462400" cy="7128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462400" cy="712800"/>
                        </a:xfrm>
                        <a:prstGeom prst="rect">
                          <a:avLst/>
                        </a:prstGeom>
                        <a:noFill/>
                        <a:ln>
                          <a:noFill/>
                        </a:ln>
                        <a:effectLst/>
                      </wps:spPr>
                      <wps:txbx>
                        <w:txbxContent>
                          <w:p w:rsidR="00812CFA" w:rsidRDefault="00812CFA" w:rsidP="00624E1F">
                            <w:pPr>
                              <w:tabs>
                                <w:tab w:val="right" w:pos="1557"/>
                              </w:tabs>
                              <w:ind w:left="866"/>
                              <w:jc w:val="center"/>
                              <w:rPr>
                                <w:b/>
                                <w:color w:val="9BBB59" w:themeColor="accent3"/>
                                <w:sz w:val="40"/>
                                <w:szCs w:val="40"/>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24E1F">
                              <w:rPr>
                                <w:b/>
                                <w:color w:val="9BBB59" w:themeColor="accent3"/>
                                <w:sz w:val="40"/>
                                <w:szCs w:val="40"/>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Backdrop </w:t>
                            </w:r>
                            <w:r w:rsidRPr="00624E1F">
                              <w:rPr>
                                <w:rFonts w:hint="cs"/>
                                <w:b/>
                                <w:color w:val="9BBB59" w:themeColor="accent3"/>
                                <w:sz w:val="40"/>
                                <w:szCs w:val="40"/>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812CFA" w:rsidRPr="00624E1F" w:rsidRDefault="00812CFA" w:rsidP="00624E1F">
                            <w:pPr>
                              <w:tabs>
                                <w:tab w:val="right" w:pos="1557"/>
                              </w:tabs>
                              <w:ind w:left="866"/>
                              <w:jc w:val="center"/>
                              <w:rPr>
                                <w:b/>
                                <w:color w:val="9BBB59" w:themeColor="accent3"/>
                                <w:sz w:val="40"/>
                                <w:szCs w:val="40"/>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24E1F">
                              <w:rPr>
                                <w:rFonts w:hint="cs"/>
                                <w:b/>
                                <w:color w:val="9BBB59" w:themeColor="accent3"/>
                                <w:sz w:val="40"/>
                                <w:szCs w:val="40"/>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در حالت انتخاب است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FD46488" id="Text Box 67" o:spid="_x0000_s1047" type="#_x0000_t202" style="position:absolute;left:0;text-align:left;margin-left:331pt;margin-top:.3pt;width:193.9pt;height:56.1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" filled="f" stroked="f">
                <v:textbox>
                  <w:txbxContent>
                    <w:p w:rsidR="00812CFA" w:rsidRDefault="00812CFA" w:rsidP="00624E1F">
                      <w:pPr>
                        <w:tabs>
                          <w:tab w:val="right" w:pos="1557"/>
                        </w:tabs>
                        <w:ind w:left="866"/>
                        <w:jc w:val="center"/>
                        <w:rPr>
                          <w:b/>
                          <w:color w:val="9BBB59" w:themeColor="accent3"/>
                          <w:sz w:val="40"/>
                          <w:szCs w:val="40"/>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24E1F">
                        <w:rPr>
                          <w:b/>
                          <w:color w:val="9BBB59" w:themeColor="accent3"/>
                          <w:sz w:val="40"/>
                          <w:szCs w:val="40"/>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Backdrop </w:t>
                      </w:r>
                      <w:r w:rsidRPr="00624E1F">
                        <w:rPr>
                          <w:rFonts w:hint="cs"/>
                          <w:b/>
                          <w:color w:val="9BBB59" w:themeColor="accent3"/>
                          <w:sz w:val="40"/>
                          <w:szCs w:val="40"/>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812CFA" w:rsidRPr="00624E1F" w:rsidRDefault="00812CFA" w:rsidP="00624E1F">
                      <w:pPr>
                        <w:tabs>
                          <w:tab w:val="right" w:pos="1557"/>
                        </w:tabs>
                        <w:ind w:left="866"/>
                        <w:jc w:val="center"/>
                        <w:rPr>
                          <w:b/>
                          <w:color w:val="9BBB59" w:themeColor="accent3"/>
                          <w:sz w:val="40"/>
                          <w:szCs w:val="40"/>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24E1F">
                        <w:rPr>
                          <w:rFonts w:hint="cs"/>
                          <w:b/>
                          <w:color w:val="9BBB59" w:themeColor="accent3"/>
                          <w:sz w:val="40"/>
                          <w:szCs w:val="40"/>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در حالت انتخاب است</w:t>
                      </w:r>
                    </w:p>
                  </w:txbxContent>
                </v:textbox>
                <w10:wrap anchorx="margin"/>
              </v:shape>
            </w:pict>
          </mc:Fallback>
        </mc:AlternateContent>
      </w:r>
    </w:p>
    <w:p w:rsidR="00C07239" w:rsidRDefault="00C07239" w:rsidP="00C07239">
      <w:pPr>
        <w:tabs>
          <w:tab w:val="right" w:pos="1557"/>
        </w:tabs>
        <w:ind w:left="866"/>
        <w:rPr>
          <w:sz w:val="20"/>
          <w:szCs w:val="24"/>
          <w:rtl/>
          <w:lang w:bidi="fa-IR"/>
        </w:rPr>
      </w:pPr>
    </w:p>
    <w:p w:rsidR="00624E1F" w:rsidRDefault="00624E1F" w:rsidP="00C07239">
      <w:pPr>
        <w:tabs>
          <w:tab w:val="right" w:pos="1557"/>
        </w:tabs>
        <w:ind w:left="866"/>
        <w:rPr>
          <w:sz w:val="20"/>
          <w:szCs w:val="24"/>
          <w:rtl/>
          <w:lang w:bidi="fa-IR"/>
        </w:rPr>
      </w:pPr>
    </w:p>
    <w:p w:rsidR="00624E1F" w:rsidRDefault="00624E1F" w:rsidP="00C07239">
      <w:pPr>
        <w:tabs>
          <w:tab w:val="right" w:pos="1557"/>
        </w:tabs>
        <w:ind w:left="866"/>
        <w:rPr>
          <w:sz w:val="20"/>
          <w:szCs w:val="24"/>
          <w:rtl/>
          <w:lang w:bidi="fa-IR"/>
        </w:rPr>
      </w:pPr>
    </w:p>
    <w:p w:rsidR="00624E1F" w:rsidRDefault="00624E1F" w:rsidP="00C07239">
      <w:pPr>
        <w:tabs>
          <w:tab w:val="right" w:pos="1557"/>
        </w:tabs>
        <w:ind w:left="866"/>
        <w:rPr>
          <w:sz w:val="20"/>
          <w:szCs w:val="24"/>
          <w:rtl/>
          <w:lang w:bidi="fa-IR"/>
        </w:rPr>
      </w:pPr>
    </w:p>
    <w:p w:rsidR="00624E1F" w:rsidRDefault="00624E1F" w:rsidP="00C07239">
      <w:pPr>
        <w:tabs>
          <w:tab w:val="right" w:pos="1557"/>
        </w:tabs>
        <w:ind w:left="866"/>
        <w:rPr>
          <w:sz w:val="20"/>
          <w:szCs w:val="24"/>
          <w:rtl/>
          <w:lang w:bidi="fa-IR"/>
        </w:rPr>
      </w:pPr>
    </w:p>
    <w:p w:rsidR="00624E1F" w:rsidRDefault="00624E1F" w:rsidP="00C07239">
      <w:pPr>
        <w:tabs>
          <w:tab w:val="right" w:pos="1557"/>
        </w:tabs>
        <w:ind w:left="866"/>
        <w:rPr>
          <w:sz w:val="20"/>
          <w:szCs w:val="24"/>
          <w:rtl/>
          <w:lang w:bidi="fa-IR"/>
        </w:rPr>
      </w:pPr>
    </w:p>
    <w:p w:rsidR="00624E1F" w:rsidRDefault="00624E1F" w:rsidP="00C07239">
      <w:pPr>
        <w:tabs>
          <w:tab w:val="right" w:pos="1557"/>
        </w:tabs>
        <w:ind w:left="866"/>
        <w:rPr>
          <w:sz w:val="20"/>
          <w:szCs w:val="24"/>
          <w:rtl/>
          <w:lang w:bidi="fa-IR"/>
        </w:rPr>
      </w:pPr>
    </w:p>
    <w:p w:rsidR="00624E1F" w:rsidRDefault="00624E1F" w:rsidP="00C07239">
      <w:pPr>
        <w:tabs>
          <w:tab w:val="right" w:pos="1557"/>
        </w:tabs>
        <w:ind w:left="866"/>
        <w:rPr>
          <w:sz w:val="20"/>
          <w:szCs w:val="24"/>
          <w:rtl/>
          <w:lang w:bidi="fa-IR"/>
        </w:rPr>
      </w:pPr>
    </w:p>
    <w:p w:rsidR="00624E1F" w:rsidRDefault="00624E1F" w:rsidP="00C07239">
      <w:pPr>
        <w:tabs>
          <w:tab w:val="right" w:pos="1557"/>
        </w:tabs>
        <w:ind w:left="866"/>
        <w:rPr>
          <w:sz w:val="20"/>
          <w:szCs w:val="24"/>
          <w:rtl/>
          <w:lang w:bidi="fa-IR"/>
        </w:rPr>
      </w:pPr>
      <w:r>
        <w:rPr>
          <w:noProof/>
          <w:lang w:bidi="fa-IR"/>
        </w:rPr>
        <mc:AlternateContent>
          <mc:Choice Requires="wps">
            <w:drawing>
              <wp:anchor distT="0" distB="0" distL="114300" distR="114300" simplePos="0" relativeHeight="251960320" behindDoc="1" locked="0" layoutInCell="1" allowOverlap="1" wp14:anchorId="0CA39E80" wp14:editId="7C044965">
                <wp:simplePos x="0" y="0"/>
                <wp:positionH relativeFrom="margin">
                  <wp:posOffset>4146555</wp:posOffset>
                </wp:positionH>
                <wp:positionV relativeFrom="page">
                  <wp:posOffset>7027005</wp:posOffset>
                </wp:positionV>
                <wp:extent cx="2692400" cy="762635"/>
                <wp:effectExtent l="0" t="0" r="0" b="0"/>
                <wp:wrapTight wrapText="bothSides">
                  <wp:wrapPolygon edited="0">
                    <wp:start x="306" y="0"/>
                    <wp:lineTo x="306" y="21042"/>
                    <wp:lineTo x="21091" y="21042"/>
                    <wp:lineTo x="21091" y="0"/>
                    <wp:lineTo x="306" y="0"/>
                  </wp:wrapPolygon>
                </wp:wrapTight>
                <wp:docPr id="69" name="Text Box 69"/>
                <wp:cNvGraphicFramePr/>
                <a:graphic xmlns:a="http://schemas.openxmlformats.org/drawingml/2006/main">
                  <a:graphicData uri="http://schemas.microsoft.com/office/word/2010/wordprocessingShape">
                    <wps:wsp>
                      <wps:cNvSpPr txBox="1"/>
                      <wps:spPr>
                        <a:xfrm>
                          <a:off x="0" y="0"/>
                          <a:ext cx="2692400" cy="762635"/>
                        </a:xfrm>
                        <a:prstGeom prst="rect">
                          <a:avLst/>
                        </a:prstGeom>
                        <a:noFill/>
                        <a:ln>
                          <a:noFill/>
                        </a:ln>
                        <a:effectLst/>
                      </wps:spPr>
                      <wps:txbx>
                        <w:txbxContent>
                          <w:p w:rsidR="00812CFA" w:rsidRDefault="00812CFA" w:rsidP="00624E1F">
                            <w:pPr>
                              <w:tabs>
                                <w:tab w:val="right" w:pos="1557"/>
                              </w:tabs>
                              <w:ind w:left="866"/>
                              <w:jc w:val="center"/>
                              <w:rPr>
                                <w:b/>
                                <w:noProof/>
                                <w:color w:val="9BBB59" w:themeColor="accent3"/>
                                <w:sz w:val="44"/>
                                <w:szCs w:val="4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24E1F">
                              <w:rPr>
                                <w:b/>
                                <w:noProof/>
                                <w:color w:val="9BBB59"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Sprite</w:t>
                            </w:r>
                          </w:p>
                          <w:p w:rsidR="00812CFA" w:rsidRPr="00624E1F" w:rsidRDefault="00812CFA" w:rsidP="00624E1F">
                            <w:pPr>
                              <w:tabs>
                                <w:tab w:val="right" w:pos="1557"/>
                              </w:tabs>
                              <w:ind w:left="866"/>
                              <w:jc w:val="center"/>
                              <w:rPr>
                                <w:b/>
                                <w:noProof/>
                                <w:color w:val="9BBB59" w:themeColor="accent3"/>
                                <w:sz w:val="44"/>
                                <w:szCs w:val="44"/>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24E1F">
                              <w:rPr>
                                <w:rFonts w:hint="cs"/>
                                <w:b/>
                                <w:noProof/>
                                <w:color w:val="9BBB59" w:themeColor="accent3"/>
                                <w:sz w:val="44"/>
                                <w:szCs w:val="44"/>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624E1F">
                              <w:rPr>
                                <w:rFonts w:hint="cs"/>
                                <w:b/>
                                <w:noProof/>
                                <w:color w:val="9BBB59" w:themeColor="accent3"/>
                                <w:sz w:val="44"/>
                                <w:szCs w:val="44"/>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در حالت انتخاب است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CA39E80" id="Text Box 69" o:spid="_x0000_s1048" type="#_x0000_t202" style="position:absolute;left:0;text-align:left;margin-left:326.5pt;margin-top:553.3pt;width:212pt;height:60.05pt;z-index:-25135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" filled="f" stroked="f">
                <v:textbox>
                  <w:txbxContent>
                    <w:p w:rsidR="00812CFA" w:rsidRDefault="00812CFA" w:rsidP="00624E1F">
                      <w:pPr>
                        <w:tabs>
                          <w:tab w:val="right" w:pos="1557"/>
                        </w:tabs>
                        <w:ind w:left="866"/>
                        <w:jc w:val="center"/>
                        <w:rPr>
                          <w:b/>
                          <w:noProof/>
                          <w:color w:val="9BBB59" w:themeColor="accent3"/>
                          <w:sz w:val="44"/>
                          <w:szCs w:val="4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24E1F">
                        <w:rPr>
                          <w:b/>
                          <w:noProof/>
                          <w:color w:val="9BBB59"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Sprite</w:t>
                      </w:r>
                    </w:p>
                    <w:p w:rsidR="00812CFA" w:rsidRPr="00624E1F" w:rsidRDefault="00812CFA" w:rsidP="00624E1F">
                      <w:pPr>
                        <w:tabs>
                          <w:tab w:val="right" w:pos="1557"/>
                        </w:tabs>
                        <w:ind w:left="866"/>
                        <w:jc w:val="center"/>
                        <w:rPr>
                          <w:b/>
                          <w:noProof/>
                          <w:color w:val="9BBB59" w:themeColor="accent3"/>
                          <w:sz w:val="44"/>
                          <w:szCs w:val="44"/>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24E1F">
                        <w:rPr>
                          <w:rFonts w:hint="cs"/>
                          <w:b/>
                          <w:noProof/>
                          <w:color w:val="9BBB59" w:themeColor="accent3"/>
                          <w:sz w:val="44"/>
                          <w:szCs w:val="44"/>
                          <w:rtl/>
                          <w:lang w:bidi="fa-I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در حالت انتخاب است</w:t>
                      </w:r>
                    </w:p>
                  </w:txbxContent>
                </v:textbox>
                <w10:wrap type="tight" anchorx="margin" anchory="page"/>
              </v:shape>
            </w:pict>
          </mc:Fallback>
        </mc:AlternateContent>
      </w:r>
      <w:r>
        <w:rPr>
          <w:rFonts w:hint="cs"/>
          <w:noProof/>
          <w:sz w:val="20"/>
          <w:szCs w:val="24"/>
          <w:rtl/>
          <w:lang w:bidi="fa-IR"/>
        </w:rPr>
        <w:drawing>
          <wp:anchor distT="0" distB="0" distL="114300" distR="114300" simplePos="0" relativeHeight="251958272" behindDoc="1" locked="0" layoutInCell="1" allowOverlap="1">
            <wp:simplePos x="0" y="0"/>
            <wp:positionH relativeFrom="column">
              <wp:posOffset>-182880</wp:posOffset>
            </wp:positionH>
            <wp:positionV relativeFrom="page">
              <wp:posOffset>6544310</wp:posOffset>
            </wp:positionV>
            <wp:extent cx="4281805" cy="2908300"/>
            <wp:effectExtent l="0" t="0" r="4445" b="6350"/>
            <wp:wrapTight wrapText="bothSides">
              <wp:wrapPolygon edited="0">
                <wp:start x="0" y="0"/>
                <wp:lineTo x="0" y="21506"/>
                <wp:lineTo x="21526" y="21506"/>
                <wp:lineTo x="21526"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4-2.png"/>
                    <pic:cNvPicPr/>
                  </pic:nvPicPr>
                  <pic:blipFill>
                    <a:blip r:embed="rId99">
                      <a:extLst>
                        <a:ext uri="{28A0092B-C50C-407E-A947-70E740481C1C}">
                          <a14:useLocalDpi xmlns:a14="http://schemas.microsoft.com/office/drawing/2010/main" val="0"/>
                        </a:ext>
                      </a:extLst>
                    </a:blip>
                    <a:stretch>
                      <a:fillRect/>
                    </a:stretch>
                  </pic:blipFill>
                  <pic:spPr>
                    <a:xfrm>
                      <a:off x="0" y="0"/>
                      <a:ext cx="4281805" cy="2908300"/>
                    </a:xfrm>
                    <a:prstGeom prst="rect">
                      <a:avLst/>
                    </a:prstGeom>
                  </pic:spPr>
                </pic:pic>
              </a:graphicData>
            </a:graphic>
            <wp14:sizeRelH relativeFrom="margin">
              <wp14:pctWidth>0</wp14:pctWidth>
            </wp14:sizeRelH>
            <wp14:sizeRelV relativeFrom="margin">
              <wp14:pctHeight>0</wp14:pctHeight>
            </wp14:sizeRelV>
          </wp:anchor>
        </w:drawing>
      </w: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r>
        <w:rPr>
          <w:noProof/>
          <w:sz w:val="20"/>
          <w:rtl/>
          <w:lang w:bidi="fa-IR"/>
        </w:rPr>
        <w:lastRenderedPageBreak/>
        <mc:AlternateContent>
          <mc:Choice Requires="wps">
            <w:drawing>
              <wp:anchor distT="0" distB="0" distL="114300" distR="114300" simplePos="0" relativeHeight="251962368" behindDoc="0" locked="0" layoutInCell="1" allowOverlap="1" wp14:anchorId="41B63E58" wp14:editId="07828552">
                <wp:simplePos x="0" y="0"/>
                <wp:positionH relativeFrom="column">
                  <wp:posOffset>4398815</wp:posOffset>
                </wp:positionH>
                <wp:positionV relativeFrom="paragraph">
                  <wp:posOffset>-3325</wp:posOffset>
                </wp:positionV>
                <wp:extent cx="2079580" cy="907200"/>
                <wp:effectExtent l="0" t="0" r="16510" b="26670"/>
                <wp:wrapNone/>
                <wp:docPr id="70" name="Rounded Rectangle 70"/>
                <wp:cNvGraphicFramePr/>
                <a:graphic xmlns:a="http://schemas.openxmlformats.org/drawingml/2006/main">
                  <a:graphicData uri="http://schemas.microsoft.com/office/word/2010/wordprocessingShape">
                    <wps:wsp>
                      <wps:cNvSpPr/>
                      <wps:spPr>
                        <a:xfrm>
                          <a:off x="0" y="0"/>
                          <a:ext cx="2079580" cy="90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2CFA" w:rsidRDefault="00812CFA" w:rsidP="006A0CB6">
                            <w:pPr>
                              <w:jc w:val="center"/>
                              <w:rPr>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0CB6">
                              <w:rPr>
                                <w:rFonts w:hint="cs"/>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مفهوم </w:t>
                            </w:r>
                            <w:r w:rsidRPr="006A0CB6">
                              <w:rPr>
                                <w:rFonts w:hint="cs"/>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شرط</w:t>
                            </w:r>
                          </w:p>
                          <w:p w:rsidR="00812CFA" w:rsidRPr="006A0CB6" w:rsidRDefault="00812CFA" w:rsidP="006A0CB6">
                            <w:pPr>
                              <w:jc w:val="center"/>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0CB6">
                              <w:rPr>
                                <w:rFonts w:hint="cs"/>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برنامه نویسی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63E58" id="Rounded Rectangle 70" o:spid="_x0000_s1049" style="position:absolute;left:0;text-align:left;margin-left:346.35pt;margin-top:-.25pt;width:163.75pt;height:71.4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" fillcolor="#4f81bd [3204]" strokecolor="#243f60 [1604]" strokeweight="2pt">
                <v:textbox>
                  <w:txbxContent>
                    <w:p w:rsidR="00812CFA" w:rsidRDefault="00812CFA" w:rsidP="006A0CB6">
                      <w:pPr>
                        <w:jc w:val="center"/>
                        <w:rPr>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0CB6">
                        <w:rPr>
                          <w:rFonts w:hint="cs"/>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مفهوم شرط</w:t>
                      </w:r>
                    </w:p>
                    <w:p w:rsidR="00812CFA" w:rsidRPr="006A0CB6" w:rsidRDefault="00812CFA" w:rsidP="006A0CB6">
                      <w:pPr>
                        <w:jc w:val="center"/>
                        <w:rPr>
                          <w:color w:val="000000" w:themeColor="text1"/>
                          <w:sz w:val="28"/>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0CB6">
                        <w:rPr>
                          <w:rFonts w:hint="cs"/>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برنامه نویسی</w:t>
                      </w:r>
                    </w:p>
                  </w:txbxContent>
                </v:textbox>
              </v:roundrect>
            </w:pict>
          </mc:Fallback>
        </mc:AlternateContent>
      </w: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p>
    <w:p w:rsidR="006A0CB6" w:rsidRDefault="006A0CB6" w:rsidP="00C07239">
      <w:pPr>
        <w:tabs>
          <w:tab w:val="right" w:pos="1557"/>
        </w:tabs>
        <w:ind w:left="866"/>
        <w:rPr>
          <w:sz w:val="20"/>
          <w:szCs w:val="24"/>
          <w:rtl/>
          <w:lang w:bidi="fa-IR"/>
        </w:rPr>
      </w:pPr>
      <w:r>
        <w:rPr>
          <w:rFonts w:hint="cs"/>
          <w:sz w:val="20"/>
          <w:szCs w:val="24"/>
          <w:rtl/>
          <w:lang w:bidi="fa-IR"/>
        </w:rPr>
        <w:t>همانطور که در کارهای روزانه بسیار از جملات شرطی استفاده می کنیم، در برنامه نویسی نیز بسیار زیاد از دستورات شرطی استفاده می شود.</w:t>
      </w:r>
    </w:p>
    <w:p w:rsidR="006A0CB6" w:rsidRDefault="006A0CB6" w:rsidP="00C07239">
      <w:pPr>
        <w:tabs>
          <w:tab w:val="right" w:pos="1557"/>
        </w:tabs>
        <w:ind w:left="866"/>
        <w:rPr>
          <w:sz w:val="20"/>
          <w:szCs w:val="24"/>
          <w:rtl/>
          <w:lang w:bidi="fa-IR"/>
        </w:rPr>
      </w:pPr>
      <w:r>
        <w:rPr>
          <w:rFonts w:hint="cs"/>
          <w:sz w:val="20"/>
          <w:szCs w:val="24"/>
          <w:rtl/>
          <w:lang w:bidi="fa-IR"/>
        </w:rPr>
        <w:t>به طور مثال در جمله</w:t>
      </w:r>
    </w:p>
    <w:p w:rsidR="006A0CB6" w:rsidRDefault="006A0CB6" w:rsidP="006A0CB6">
      <w:pPr>
        <w:tabs>
          <w:tab w:val="right" w:pos="1557"/>
        </w:tabs>
        <w:ind w:left="866"/>
        <w:jc w:val="center"/>
        <w:rPr>
          <w:sz w:val="20"/>
          <w:szCs w:val="24"/>
          <w:rtl/>
          <w:lang w:bidi="fa-IR"/>
        </w:rPr>
      </w:pPr>
      <w:r>
        <w:rPr>
          <w:rFonts w:hint="cs"/>
          <w:sz w:val="20"/>
          <w:szCs w:val="24"/>
          <w:rtl/>
          <w:lang w:bidi="fa-IR"/>
        </w:rPr>
        <w:t xml:space="preserve">" </w:t>
      </w:r>
      <w:r w:rsidRPr="006A0CB6">
        <w:rPr>
          <w:rFonts w:hint="cs"/>
          <w:color w:val="FF0000"/>
          <w:sz w:val="20"/>
          <w:szCs w:val="24"/>
          <w:u w:val="single"/>
          <w:rtl/>
          <w:lang w:bidi="fa-IR"/>
        </w:rPr>
        <w:t>اگر</w:t>
      </w:r>
      <w:r w:rsidRPr="006A0CB6">
        <w:rPr>
          <w:rFonts w:hint="cs"/>
          <w:color w:val="FF0000"/>
          <w:sz w:val="20"/>
          <w:szCs w:val="24"/>
          <w:rtl/>
          <w:lang w:bidi="fa-IR"/>
        </w:rPr>
        <w:t xml:space="preserve"> </w:t>
      </w:r>
      <w:r>
        <w:rPr>
          <w:rFonts w:hint="cs"/>
          <w:sz w:val="20"/>
          <w:szCs w:val="24"/>
          <w:rtl/>
          <w:lang w:bidi="fa-IR"/>
        </w:rPr>
        <w:t>تمرین های برنامه نویسی ات را خوب انجام دهی،</w:t>
      </w:r>
      <w:r w:rsidRPr="006A0CB6">
        <w:rPr>
          <w:rFonts w:hint="cs"/>
          <w:color w:val="FF0000"/>
          <w:sz w:val="20"/>
          <w:szCs w:val="24"/>
          <w:u w:val="single"/>
          <w:rtl/>
          <w:lang w:bidi="fa-IR"/>
        </w:rPr>
        <w:t>آن گاه</w:t>
      </w:r>
      <w:r w:rsidRPr="006A0CB6">
        <w:rPr>
          <w:rFonts w:hint="cs"/>
          <w:color w:val="FF0000"/>
          <w:sz w:val="20"/>
          <w:szCs w:val="24"/>
          <w:rtl/>
          <w:lang w:bidi="fa-IR"/>
        </w:rPr>
        <w:t xml:space="preserve"> </w:t>
      </w:r>
      <w:r>
        <w:rPr>
          <w:rFonts w:hint="cs"/>
          <w:sz w:val="20"/>
          <w:szCs w:val="24"/>
          <w:rtl/>
          <w:lang w:bidi="fa-IR"/>
        </w:rPr>
        <w:t>در گروه برنامه نویسی مدرسه انتخاب خواهی شد "</w:t>
      </w:r>
    </w:p>
    <w:p w:rsidR="006A0CB6" w:rsidRDefault="006A0CB6" w:rsidP="006A0CB6">
      <w:pPr>
        <w:tabs>
          <w:tab w:val="right" w:pos="1557"/>
        </w:tabs>
        <w:ind w:left="866"/>
        <w:rPr>
          <w:sz w:val="20"/>
          <w:szCs w:val="24"/>
          <w:rtl/>
          <w:lang w:bidi="fa-IR"/>
        </w:rPr>
      </w:pPr>
      <w:r>
        <w:rPr>
          <w:rFonts w:hint="cs"/>
          <w:sz w:val="20"/>
          <w:szCs w:val="24"/>
          <w:rtl/>
          <w:lang w:bidi="fa-IR"/>
        </w:rPr>
        <w:t>بودن در گروه برنامه نویسی مدرسه، وابسته می شود به انجام دادن تمرین های برنامه نویسی.</w:t>
      </w:r>
    </w:p>
    <w:p w:rsidR="006A0CB6" w:rsidRDefault="006A0CB6" w:rsidP="006A0CB6">
      <w:pPr>
        <w:tabs>
          <w:tab w:val="right" w:pos="1557"/>
        </w:tabs>
        <w:ind w:left="866"/>
        <w:rPr>
          <w:sz w:val="20"/>
          <w:szCs w:val="24"/>
          <w:rtl/>
          <w:lang w:bidi="fa-IR"/>
        </w:rPr>
      </w:pPr>
      <w:r>
        <w:rPr>
          <w:rFonts w:hint="cs"/>
          <w:sz w:val="20"/>
          <w:szCs w:val="24"/>
          <w:rtl/>
          <w:lang w:bidi="fa-IR"/>
        </w:rPr>
        <w:t xml:space="preserve">بنابراین در جملات شرطی همیشه انجام شدن جمله دوم وابسته می شود به انجام شدن جمله اول و اگر در جمله اول اجرا نشود، </w:t>
      </w:r>
      <w:r w:rsidRPr="006A0CB6">
        <w:rPr>
          <w:rFonts w:hint="cs"/>
          <w:sz w:val="22"/>
          <w:szCs w:val="28"/>
          <w:u w:val="single"/>
          <w:rtl/>
          <w:lang w:bidi="fa-IR"/>
        </w:rPr>
        <w:t>هرگز</w:t>
      </w:r>
      <w:r>
        <w:rPr>
          <w:rFonts w:hint="cs"/>
          <w:sz w:val="22"/>
          <w:szCs w:val="28"/>
          <w:u w:val="single"/>
          <w:rtl/>
          <w:lang w:bidi="fa-IR"/>
        </w:rPr>
        <w:t xml:space="preserve"> </w:t>
      </w:r>
      <w:r w:rsidR="009751A9">
        <w:rPr>
          <w:rFonts w:hint="cs"/>
          <w:sz w:val="22"/>
          <w:szCs w:val="28"/>
          <w:u w:val="single"/>
          <w:rtl/>
          <w:lang w:bidi="fa-IR"/>
        </w:rPr>
        <w:t xml:space="preserve"> </w:t>
      </w:r>
      <w:r w:rsidR="009751A9">
        <w:rPr>
          <w:rFonts w:hint="cs"/>
          <w:sz w:val="20"/>
          <w:szCs w:val="24"/>
          <w:rtl/>
          <w:lang w:bidi="fa-IR"/>
        </w:rPr>
        <w:t>جمله دوم اجرا نخواهد شد.</w:t>
      </w:r>
    </w:p>
    <w:p w:rsidR="009751A9" w:rsidRDefault="009751A9" w:rsidP="006A0CB6">
      <w:pPr>
        <w:tabs>
          <w:tab w:val="right" w:pos="1557"/>
        </w:tabs>
        <w:ind w:left="866"/>
        <w:rPr>
          <w:sz w:val="20"/>
          <w:szCs w:val="24"/>
          <w:rtl/>
          <w:lang w:bidi="fa-IR"/>
        </w:rPr>
      </w:pPr>
      <w:r>
        <w:rPr>
          <w:rFonts w:hint="cs"/>
          <w:sz w:val="20"/>
          <w:szCs w:val="24"/>
          <w:rtl/>
          <w:lang w:bidi="fa-IR"/>
        </w:rPr>
        <w:t>در برنامه نویسی نیز به همین شکل از عبارت ها یا بلاک های شرطی استفاده می کنیم.</w:t>
      </w:r>
    </w:p>
    <w:p w:rsidR="009751A9" w:rsidRDefault="000657E5" w:rsidP="006A0CB6">
      <w:pPr>
        <w:tabs>
          <w:tab w:val="right" w:pos="1557"/>
        </w:tabs>
        <w:ind w:left="866"/>
        <w:rPr>
          <w:sz w:val="20"/>
          <w:szCs w:val="24"/>
          <w:lang w:bidi="fa-IR"/>
        </w:rPr>
      </w:pPr>
      <w:r>
        <w:rPr>
          <w:noProof/>
          <w:sz w:val="48"/>
          <w:szCs w:val="56"/>
          <w:lang w:bidi="fa-IR"/>
        </w:rPr>
        <w:drawing>
          <wp:anchor distT="0" distB="0" distL="114300" distR="114300" simplePos="0" relativeHeight="251965440" behindDoc="1" locked="0" layoutInCell="1" allowOverlap="1">
            <wp:simplePos x="0" y="0"/>
            <wp:positionH relativeFrom="column">
              <wp:posOffset>3825250</wp:posOffset>
            </wp:positionH>
            <wp:positionV relativeFrom="page">
              <wp:posOffset>3693345</wp:posOffset>
            </wp:positionV>
            <wp:extent cx="1589405" cy="367030"/>
            <wp:effectExtent l="0" t="0" r="0" b="0"/>
            <wp:wrapTight wrapText="bothSides">
              <wp:wrapPolygon edited="0">
                <wp:start x="0" y="0"/>
                <wp:lineTo x="0" y="20180"/>
                <wp:lineTo x="21229" y="20180"/>
                <wp:lineTo x="21229"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f1.png"/>
                    <pic:cNvPicPr/>
                  </pic:nvPicPr>
                  <pic:blipFill>
                    <a:blip r:embed="rId100">
                      <a:extLst>
                        <a:ext uri="{28A0092B-C50C-407E-A947-70E740481C1C}">
                          <a14:useLocalDpi xmlns:a14="http://schemas.microsoft.com/office/drawing/2010/main" val="0"/>
                        </a:ext>
                      </a:extLst>
                    </a:blip>
                    <a:stretch>
                      <a:fillRect/>
                    </a:stretch>
                  </pic:blipFill>
                  <pic:spPr>
                    <a:xfrm>
                      <a:off x="0" y="0"/>
                      <a:ext cx="1589405" cy="367030"/>
                    </a:xfrm>
                    <a:prstGeom prst="rect">
                      <a:avLst/>
                    </a:prstGeom>
                  </pic:spPr>
                </pic:pic>
              </a:graphicData>
            </a:graphic>
            <wp14:sizeRelH relativeFrom="margin">
              <wp14:pctWidth>0</wp14:pctWidth>
            </wp14:sizeRelH>
            <wp14:sizeRelV relativeFrom="margin">
              <wp14:pctHeight>0</wp14:pctHeight>
            </wp14:sizeRelV>
          </wp:anchor>
        </w:drawing>
      </w:r>
      <w:r>
        <w:rPr>
          <w:rFonts w:hint="cs"/>
          <w:sz w:val="20"/>
          <w:szCs w:val="24"/>
          <w:rtl/>
          <w:lang w:bidi="fa-IR"/>
        </w:rPr>
        <w:t xml:space="preserve"> </w:t>
      </w:r>
    </w:p>
    <w:p w:rsidR="000657E5" w:rsidRDefault="000657E5" w:rsidP="000657E5">
      <w:pPr>
        <w:ind w:left="-569"/>
        <w:rPr>
          <w:sz w:val="48"/>
          <w:szCs w:val="56"/>
          <w:lang w:bidi="fa-IR"/>
        </w:rPr>
      </w:pPr>
      <w:r>
        <w:rPr>
          <w:rFonts w:hint="cs"/>
          <w:noProof/>
          <w:sz w:val="20"/>
          <w:szCs w:val="24"/>
          <w:rtl/>
          <w:lang w:bidi="fa-IR"/>
        </w:rPr>
        <w:drawing>
          <wp:anchor distT="0" distB="0" distL="114300" distR="114300" simplePos="0" relativeHeight="251966464" behindDoc="1" locked="0" layoutInCell="1" allowOverlap="1">
            <wp:simplePos x="0" y="0"/>
            <wp:positionH relativeFrom="column">
              <wp:posOffset>963930</wp:posOffset>
            </wp:positionH>
            <wp:positionV relativeFrom="page">
              <wp:posOffset>4031390</wp:posOffset>
            </wp:positionV>
            <wp:extent cx="1275715" cy="294640"/>
            <wp:effectExtent l="0" t="0" r="635" b="0"/>
            <wp:wrapTight wrapText="bothSides">
              <wp:wrapPolygon edited="0">
                <wp:start x="0" y="0"/>
                <wp:lineTo x="0" y="19552"/>
                <wp:lineTo x="21288" y="19552"/>
                <wp:lineTo x="21288"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f1.png"/>
                    <pic:cNvPicPr/>
                  </pic:nvPicPr>
                  <pic:blipFill>
                    <a:blip r:embed="rId100">
                      <a:extLst>
                        <a:ext uri="{28A0092B-C50C-407E-A947-70E740481C1C}">
                          <a14:useLocalDpi xmlns:a14="http://schemas.microsoft.com/office/drawing/2010/main" val="0"/>
                        </a:ext>
                      </a:extLst>
                    </a:blip>
                    <a:stretch>
                      <a:fillRect/>
                    </a:stretch>
                  </pic:blipFill>
                  <pic:spPr>
                    <a:xfrm>
                      <a:off x="0" y="0"/>
                      <a:ext cx="1275715" cy="294640"/>
                    </a:xfrm>
                    <a:prstGeom prst="rect">
                      <a:avLst/>
                    </a:prstGeom>
                  </pic:spPr>
                </pic:pic>
              </a:graphicData>
            </a:graphic>
          </wp:anchor>
        </w:drawing>
      </w:r>
      <w:r w:rsidRPr="00A674BB">
        <w:rPr>
          <w:sz w:val="48"/>
          <w:szCs w:val="56"/>
          <w:lang w:bidi="fa-IR"/>
        </w:rPr>
        <w:t>Block</w:t>
      </w:r>
      <w:r>
        <w:rPr>
          <w:sz w:val="48"/>
          <w:szCs w:val="56"/>
          <w:lang w:bidi="fa-IR"/>
        </w:rPr>
        <w:t xml:space="preserve">      </w:t>
      </w:r>
      <w:r w:rsidRPr="00A674BB">
        <w:rPr>
          <w:sz w:val="48"/>
          <w:szCs w:val="56"/>
          <w:lang w:bidi="fa-IR"/>
        </w:rPr>
        <w:t xml:space="preserve">  </w:t>
      </w:r>
      <w:r>
        <w:rPr>
          <w:rFonts w:hint="cs"/>
          <w:sz w:val="48"/>
          <w:szCs w:val="56"/>
          <w:rtl/>
          <w:lang w:bidi="fa-IR"/>
        </w:rPr>
        <w:t xml:space="preserve"> </w:t>
      </w:r>
    </w:p>
    <w:p w:rsidR="000657E5" w:rsidRDefault="000657E5" w:rsidP="000657E5">
      <w:pPr>
        <w:ind w:left="-569"/>
        <w:rPr>
          <w:sz w:val="20"/>
          <w:szCs w:val="24"/>
          <w:rtl/>
          <w:lang w:bidi="fa-IR"/>
        </w:rPr>
      </w:pPr>
      <w:r w:rsidRPr="000657E5">
        <w:rPr>
          <w:sz w:val="20"/>
          <w:szCs w:val="24"/>
          <w:lang w:bidi="fa-IR"/>
        </w:rPr>
        <w:tab/>
      </w:r>
      <w:r w:rsidRPr="000657E5">
        <w:rPr>
          <w:sz w:val="20"/>
          <w:szCs w:val="24"/>
          <w:lang w:bidi="fa-IR"/>
        </w:rPr>
        <w:tab/>
      </w:r>
      <w:r w:rsidRPr="000657E5">
        <w:rPr>
          <w:rFonts w:hint="cs"/>
          <w:sz w:val="20"/>
          <w:szCs w:val="24"/>
          <w:rtl/>
          <w:lang w:bidi="fa-IR"/>
        </w:rPr>
        <w:t>اولین و ساده ترین</w:t>
      </w:r>
      <w:r>
        <w:rPr>
          <w:rFonts w:hint="cs"/>
          <w:sz w:val="20"/>
          <w:szCs w:val="24"/>
          <w:rtl/>
          <w:lang w:bidi="fa-IR"/>
        </w:rPr>
        <w:t xml:space="preserve"> عبارت شرطی که در محیط اسکرچ با آن آشنا می شویم بلاک </w:t>
      </w:r>
      <w:r w:rsidRPr="000657E5">
        <w:rPr>
          <w:rFonts w:hint="cs"/>
          <w:sz w:val="20"/>
          <w:szCs w:val="24"/>
          <w:rtl/>
          <w:lang w:bidi="fa-IR"/>
        </w:rPr>
        <w:t xml:space="preserve"> </w:t>
      </w:r>
      <w:r>
        <w:rPr>
          <w:rFonts w:hint="cs"/>
          <w:sz w:val="20"/>
          <w:szCs w:val="24"/>
          <w:rtl/>
          <w:lang w:bidi="fa-IR"/>
        </w:rPr>
        <w:t xml:space="preserve"> است که البته به </w:t>
      </w:r>
    </w:p>
    <w:p w:rsidR="000657E5" w:rsidRDefault="000657E5" w:rsidP="000657E5">
      <w:pPr>
        <w:ind w:left="-569"/>
        <w:rPr>
          <w:sz w:val="20"/>
          <w:szCs w:val="24"/>
          <w:rtl/>
          <w:lang w:bidi="fa-IR"/>
        </w:rPr>
      </w:pPr>
      <w:r>
        <w:rPr>
          <w:sz w:val="20"/>
          <w:szCs w:val="24"/>
          <w:rtl/>
          <w:lang w:bidi="fa-IR"/>
        </w:rPr>
        <w:tab/>
      </w:r>
      <w:r>
        <w:rPr>
          <w:sz w:val="20"/>
          <w:szCs w:val="24"/>
          <w:rtl/>
          <w:lang w:bidi="fa-IR"/>
        </w:rPr>
        <w:tab/>
      </w:r>
      <w:r>
        <w:rPr>
          <w:rFonts w:hint="cs"/>
          <w:sz w:val="20"/>
          <w:szCs w:val="24"/>
          <w:rtl/>
          <w:lang w:bidi="fa-IR"/>
        </w:rPr>
        <w:t xml:space="preserve">دور از سایر بلاک های شرطی در گروه </w:t>
      </w:r>
      <w:r>
        <w:rPr>
          <w:sz w:val="20"/>
          <w:szCs w:val="24"/>
          <w:lang w:bidi="fa-IR"/>
        </w:rPr>
        <w:t xml:space="preserve">Motion </w:t>
      </w:r>
      <w:r>
        <w:rPr>
          <w:rFonts w:hint="cs"/>
          <w:sz w:val="20"/>
          <w:szCs w:val="24"/>
          <w:rtl/>
          <w:lang w:bidi="fa-IR"/>
        </w:rPr>
        <w:t xml:space="preserve"> قرار دارد(</w:t>
      </w:r>
      <w:r w:rsidRPr="000657E5">
        <w:rPr>
          <w:rFonts w:hint="cs"/>
          <w:sz w:val="20"/>
          <w:szCs w:val="24"/>
          <w:u w:val="single"/>
          <w:rtl/>
          <w:lang w:bidi="fa-IR"/>
        </w:rPr>
        <w:t xml:space="preserve">سایر بلاک های شرطی در گروه نارنجی رنگ </w:t>
      </w:r>
      <w:r w:rsidRPr="000657E5">
        <w:rPr>
          <w:sz w:val="20"/>
          <w:szCs w:val="24"/>
          <w:u w:val="single"/>
          <w:lang w:bidi="fa-IR"/>
        </w:rPr>
        <w:t xml:space="preserve">Control </w:t>
      </w:r>
      <w:r w:rsidRPr="000657E5">
        <w:rPr>
          <w:rFonts w:hint="cs"/>
          <w:sz w:val="20"/>
          <w:szCs w:val="24"/>
          <w:u w:val="single"/>
          <w:rtl/>
          <w:lang w:bidi="fa-IR"/>
        </w:rPr>
        <w:t xml:space="preserve"> قرار دارند</w:t>
      </w:r>
      <w:r>
        <w:rPr>
          <w:rFonts w:hint="cs"/>
          <w:sz w:val="20"/>
          <w:szCs w:val="24"/>
          <w:rtl/>
          <w:lang w:bidi="fa-IR"/>
        </w:rPr>
        <w:t>.)</w:t>
      </w:r>
    </w:p>
    <w:p w:rsidR="000657E5" w:rsidRDefault="000657E5" w:rsidP="000657E5">
      <w:pPr>
        <w:ind w:left="-569"/>
        <w:rPr>
          <w:sz w:val="20"/>
          <w:szCs w:val="24"/>
          <w:rtl/>
          <w:lang w:bidi="fa-IR"/>
        </w:rPr>
      </w:pPr>
      <w:r>
        <w:rPr>
          <w:sz w:val="20"/>
          <w:szCs w:val="24"/>
          <w:rtl/>
          <w:lang w:bidi="fa-IR"/>
        </w:rPr>
        <w:tab/>
      </w:r>
      <w:r>
        <w:rPr>
          <w:sz w:val="20"/>
          <w:szCs w:val="24"/>
          <w:rtl/>
          <w:lang w:bidi="fa-IR"/>
        </w:rPr>
        <w:tab/>
      </w:r>
      <w:r>
        <w:rPr>
          <w:rFonts w:hint="cs"/>
          <w:sz w:val="20"/>
          <w:szCs w:val="24"/>
          <w:rtl/>
          <w:lang w:bidi="fa-IR"/>
        </w:rPr>
        <w:t xml:space="preserve">معنی این بلاک این است که " اگر به دیواره برخورد کردی، برگرد! " و در صورتی که این بلاک با دستورهای حرکتی گروه </w:t>
      </w:r>
      <w:r>
        <w:rPr>
          <w:sz w:val="20"/>
          <w:szCs w:val="24"/>
          <w:lang w:bidi="fa-IR"/>
        </w:rPr>
        <w:t xml:space="preserve">Motion </w:t>
      </w:r>
      <w:r>
        <w:rPr>
          <w:rFonts w:hint="cs"/>
          <w:sz w:val="20"/>
          <w:szCs w:val="24"/>
          <w:rtl/>
          <w:lang w:bidi="fa-IR"/>
        </w:rPr>
        <w:t xml:space="preserve"> </w:t>
      </w:r>
    </w:p>
    <w:p w:rsidR="000657E5" w:rsidRDefault="007703CF" w:rsidP="000657E5">
      <w:pPr>
        <w:ind w:left="-569"/>
        <w:rPr>
          <w:sz w:val="20"/>
          <w:szCs w:val="24"/>
          <w:rtl/>
          <w:lang w:bidi="fa-IR"/>
        </w:rPr>
      </w:pPr>
      <w:r>
        <w:rPr>
          <w:rFonts w:hint="cs"/>
          <w:noProof/>
          <w:sz w:val="20"/>
          <w:szCs w:val="24"/>
          <w:rtl/>
          <w:lang w:bidi="fa-IR"/>
        </w:rPr>
        <w:drawing>
          <wp:anchor distT="0" distB="0" distL="114300" distR="114300" simplePos="0" relativeHeight="251967488" behindDoc="1" locked="0" layoutInCell="1" allowOverlap="1">
            <wp:simplePos x="0" y="0"/>
            <wp:positionH relativeFrom="margin">
              <wp:posOffset>57150</wp:posOffset>
            </wp:positionH>
            <wp:positionV relativeFrom="page">
              <wp:posOffset>5075555</wp:posOffset>
            </wp:positionV>
            <wp:extent cx="6479540" cy="1950720"/>
            <wp:effectExtent l="0" t="0" r="0" b="0"/>
            <wp:wrapTight wrapText="bothSides">
              <wp:wrapPolygon edited="0">
                <wp:start x="0" y="0"/>
                <wp:lineTo x="0" y="21305"/>
                <wp:lineTo x="21528" y="21305"/>
                <wp:lineTo x="21528"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f3.png"/>
                    <pic:cNvPicPr/>
                  </pic:nvPicPr>
                  <pic:blipFill>
                    <a:blip r:embed="rId101">
                      <a:extLst>
                        <a:ext uri="{28A0092B-C50C-407E-A947-70E740481C1C}">
                          <a14:useLocalDpi xmlns:a14="http://schemas.microsoft.com/office/drawing/2010/main" val="0"/>
                        </a:ext>
                      </a:extLst>
                    </a:blip>
                    <a:stretch>
                      <a:fillRect/>
                    </a:stretch>
                  </pic:blipFill>
                  <pic:spPr>
                    <a:xfrm>
                      <a:off x="0" y="0"/>
                      <a:ext cx="6479540" cy="1950720"/>
                    </a:xfrm>
                    <a:prstGeom prst="rect">
                      <a:avLst/>
                    </a:prstGeom>
                  </pic:spPr>
                </pic:pic>
              </a:graphicData>
            </a:graphic>
            <wp14:sizeRelV relativeFrom="margin">
              <wp14:pctHeight>0</wp14:pctHeight>
            </wp14:sizeRelV>
          </wp:anchor>
        </w:drawing>
      </w:r>
      <w:r w:rsidR="000657E5">
        <w:rPr>
          <w:rFonts w:hint="cs"/>
          <w:sz w:val="20"/>
          <w:szCs w:val="24"/>
          <w:rtl/>
          <w:lang w:bidi="fa-IR"/>
        </w:rPr>
        <w:t xml:space="preserve">                     همراه شود چنانچه </w:t>
      </w:r>
      <w:r w:rsidR="000657E5">
        <w:rPr>
          <w:sz w:val="20"/>
          <w:szCs w:val="24"/>
          <w:lang w:bidi="fa-IR"/>
        </w:rPr>
        <w:t>Sprite</w:t>
      </w:r>
      <w:r w:rsidR="000657E5">
        <w:rPr>
          <w:rFonts w:hint="cs"/>
          <w:sz w:val="20"/>
          <w:szCs w:val="24"/>
          <w:rtl/>
          <w:lang w:bidi="fa-IR"/>
        </w:rPr>
        <w:t xml:space="preserve"> در هنگام حرکت در </w:t>
      </w:r>
      <w:r w:rsidR="000657E5">
        <w:rPr>
          <w:sz w:val="20"/>
          <w:szCs w:val="24"/>
          <w:lang w:bidi="fa-IR"/>
        </w:rPr>
        <w:t xml:space="preserve">Stage </w:t>
      </w:r>
      <w:r w:rsidR="000657E5">
        <w:rPr>
          <w:rFonts w:hint="cs"/>
          <w:sz w:val="20"/>
          <w:szCs w:val="24"/>
          <w:rtl/>
          <w:lang w:bidi="fa-IR"/>
        </w:rPr>
        <w:t xml:space="preserve"> به </w:t>
      </w:r>
      <w:r>
        <w:rPr>
          <w:rFonts w:hint="cs"/>
          <w:sz w:val="20"/>
          <w:szCs w:val="24"/>
          <w:rtl/>
          <w:lang w:bidi="fa-IR"/>
        </w:rPr>
        <w:t>هرکدام از 4 دیواره برخورد کند، حرکتش را متوقف می کند و بر می گردد.</w:t>
      </w:r>
    </w:p>
    <w:p w:rsidR="007703CF" w:rsidRDefault="007703CF" w:rsidP="000657E5">
      <w:pPr>
        <w:ind w:left="-569"/>
        <w:rPr>
          <w:sz w:val="20"/>
          <w:szCs w:val="24"/>
          <w:lang w:bidi="fa-IR"/>
        </w:rPr>
      </w:pPr>
      <w:r>
        <w:rPr>
          <w:rFonts w:hint="cs"/>
          <w:noProof/>
          <w:sz w:val="20"/>
          <w:szCs w:val="24"/>
          <w:lang w:bidi="fa-IR"/>
        </w:rPr>
        <mc:AlternateContent>
          <mc:Choice Requires="wps">
            <w:drawing>
              <wp:anchor distT="0" distB="0" distL="114300" distR="114300" simplePos="0" relativeHeight="251968512" behindDoc="0" locked="0" layoutInCell="1" allowOverlap="1">
                <wp:simplePos x="0" y="0"/>
                <wp:positionH relativeFrom="margin">
                  <wp:align>center</wp:align>
                </wp:positionH>
                <wp:positionV relativeFrom="paragraph">
                  <wp:posOffset>2120900</wp:posOffset>
                </wp:positionV>
                <wp:extent cx="662350" cy="568840"/>
                <wp:effectExtent l="8890" t="0" r="32385" b="32385"/>
                <wp:wrapNone/>
                <wp:docPr id="75" name="Striped Right Arrow 75"/>
                <wp:cNvGraphicFramePr/>
                <a:graphic xmlns:a="http://schemas.openxmlformats.org/drawingml/2006/main">
                  <a:graphicData uri="http://schemas.microsoft.com/office/word/2010/wordprocessingShape">
                    <wps:wsp>
                      <wps:cNvSpPr/>
                      <wps:spPr>
                        <a:xfrm rot="5400000">
                          <a:off x="0" y="0"/>
                          <a:ext cx="662350" cy="568840"/>
                        </a:xfrm>
                        <a:prstGeom prst="strip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301A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75" o:spid="_x0000_s1026" type="#_x0000_t93" style="position:absolute;margin-left:0;margin-top:167pt;width:52.15pt;height:44.8pt;rotation:90;z-index:25196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" adj="12325" fillcolor="#f79646 [3209]" strokecolor="#974706 [1609]" strokeweight="2pt">
                <w10:wrap anchorx="margin"/>
              </v:shape>
            </w:pict>
          </mc:Fallback>
        </mc:AlternateContent>
      </w:r>
    </w:p>
    <w:p w:rsidR="000657E5" w:rsidRPr="000657E5" w:rsidRDefault="000657E5" w:rsidP="000657E5">
      <w:pPr>
        <w:ind w:left="-569"/>
        <w:rPr>
          <w:sz w:val="20"/>
          <w:szCs w:val="24"/>
          <w:rtl/>
          <w:lang w:bidi="fa-IR"/>
        </w:rPr>
      </w:pPr>
    </w:p>
    <w:p w:rsidR="000657E5" w:rsidRDefault="007703CF" w:rsidP="006A0CB6">
      <w:pPr>
        <w:tabs>
          <w:tab w:val="right" w:pos="1557"/>
        </w:tabs>
        <w:ind w:left="866"/>
        <w:rPr>
          <w:sz w:val="20"/>
          <w:szCs w:val="24"/>
          <w:lang w:bidi="fa-IR"/>
        </w:rPr>
      </w:pPr>
      <w:r>
        <w:rPr>
          <w:rFonts w:hint="cs"/>
          <w:noProof/>
          <w:sz w:val="20"/>
          <w:szCs w:val="24"/>
          <w:lang w:bidi="fa-IR"/>
        </w:rPr>
        <w:drawing>
          <wp:anchor distT="0" distB="0" distL="114300" distR="114300" simplePos="0" relativeHeight="251969536" behindDoc="1" locked="0" layoutInCell="1" allowOverlap="1">
            <wp:simplePos x="0" y="0"/>
            <wp:positionH relativeFrom="column">
              <wp:posOffset>135490</wp:posOffset>
            </wp:positionH>
            <wp:positionV relativeFrom="page">
              <wp:posOffset>7774155</wp:posOffset>
            </wp:positionV>
            <wp:extent cx="6479540" cy="2202815"/>
            <wp:effectExtent l="0" t="0" r="0" b="6985"/>
            <wp:wrapTight wrapText="bothSides">
              <wp:wrapPolygon edited="0">
                <wp:start x="0" y="0"/>
                <wp:lineTo x="0" y="21482"/>
                <wp:lineTo x="21528" y="21482"/>
                <wp:lineTo x="21528"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f4.png"/>
                    <pic:cNvPicPr/>
                  </pic:nvPicPr>
                  <pic:blipFill>
                    <a:blip r:embed="rId102">
                      <a:extLst>
                        <a:ext uri="{28A0092B-C50C-407E-A947-70E740481C1C}">
                          <a14:useLocalDpi xmlns:a14="http://schemas.microsoft.com/office/drawing/2010/main" val="0"/>
                        </a:ext>
                      </a:extLst>
                    </a:blip>
                    <a:stretch>
                      <a:fillRect/>
                    </a:stretch>
                  </pic:blipFill>
                  <pic:spPr>
                    <a:xfrm>
                      <a:off x="0" y="0"/>
                      <a:ext cx="6479540" cy="2202815"/>
                    </a:xfrm>
                    <a:prstGeom prst="rect">
                      <a:avLst/>
                    </a:prstGeom>
                  </pic:spPr>
                </pic:pic>
              </a:graphicData>
            </a:graphic>
          </wp:anchor>
        </w:drawing>
      </w:r>
    </w:p>
    <w:p w:rsidR="00035993" w:rsidRDefault="007A31CC" w:rsidP="00C0368D">
      <w:pPr>
        <w:tabs>
          <w:tab w:val="right" w:pos="1557"/>
        </w:tabs>
        <w:ind w:left="281"/>
        <w:rPr>
          <w:sz w:val="48"/>
          <w:szCs w:val="56"/>
          <w:lang w:bidi="fa-IR"/>
        </w:rPr>
      </w:pPr>
      <w:r>
        <w:rPr>
          <w:noProof/>
          <w:sz w:val="20"/>
          <w:rtl/>
          <w:lang w:bidi="fa-IR"/>
        </w:rPr>
        <w:lastRenderedPageBreak/>
        <mc:AlternateContent>
          <mc:Choice Requires="wps">
            <w:drawing>
              <wp:anchor distT="0" distB="0" distL="114300" distR="114300" simplePos="0" relativeHeight="251986944" behindDoc="0" locked="0" layoutInCell="1" allowOverlap="1" wp14:anchorId="7F2DDBE8" wp14:editId="1D5A5EE0">
                <wp:simplePos x="0" y="0"/>
                <wp:positionH relativeFrom="column">
                  <wp:posOffset>4398815</wp:posOffset>
                </wp:positionH>
                <wp:positionV relativeFrom="paragraph">
                  <wp:posOffset>-3325</wp:posOffset>
                </wp:positionV>
                <wp:extent cx="2078990" cy="892800"/>
                <wp:effectExtent l="0" t="0" r="16510" b="22225"/>
                <wp:wrapNone/>
                <wp:docPr id="81" name="Rounded Rectangle 81"/>
                <wp:cNvGraphicFramePr/>
                <a:graphic xmlns:a="http://schemas.openxmlformats.org/drawingml/2006/main">
                  <a:graphicData uri="http://schemas.microsoft.com/office/word/2010/wordprocessingShape">
                    <wps:wsp>
                      <wps:cNvSpPr/>
                      <wps:spPr>
                        <a:xfrm>
                          <a:off x="0" y="0"/>
                          <a:ext cx="2078990" cy="892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2CFA" w:rsidRDefault="00812CFA" w:rsidP="007A31CC">
                            <w:pPr>
                              <w:jc w:val="center"/>
                              <w:rPr>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تنظیمات </w:t>
                            </w:r>
                            <w:r>
                              <w:rPr>
                                <w:rFonts w:hint="cs"/>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مربوط به</w:t>
                            </w:r>
                          </w:p>
                          <w:p w:rsidR="00812CFA" w:rsidRPr="007A31CC" w:rsidRDefault="00812CFA" w:rsidP="007A31CC">
                            <w:pPr>
                              <w:jc w:val="center"/>
                              <w:rPr>
                                <w:color w:val="000000" w:themeColor="text1"/>
                                <w:sz w:val="40"/>
                                <w:szCs w:val="4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31CC">
                              <w:rPr>
                                <w:color w:val="000000" w:themeColor="text1"/>
                                <w:sz w:val="40"/>
                                <w:szCs w:val="4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Sprite</w:t>
                            </w:r>
                            <w:r w:rsidRPr="007A31CC">
                              <w:rPr>
                                <w:rFonts w:hint="cs"/>
                                <w:color w:val="000000" w:themeColor="text1"/>
                                <w:sz w:val="40"/>
                                <w:szCs w:val="4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DDBE8" id="Rounded Rectangle 81" o:spid="_x0000_s1050" style="position:absolute;left:0;text-align:left;margin-left:346.35pt;margin-top:-.25pt;width:163.7pt;height:70.3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" fillcolor="#4f81bd [3204]" strokecolor="#243f60 [1604]" strokeweight="2pt">
                <v:textbox>
                  <w:txbxContent>
                    <w:p w:rsidR="00812CFA" w:rsidRDefault="00812CFA" w:rsidP="007A31CC">
                      <w:pPr>
                        <w:jc w:val="center"/>
                        <w:rPr>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8"/>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تنظیمات مربوط به</w:t>
                      </w:r>
                    </w:p>
                    <w:p w:rsidR="00812CFA" w:rsidRPr="007A31CC" w:rsidRDefault="00812CFA" w:rsidP="007A31CC">
                      <w:pPr>
                        <w:jc w:val="center"/>
                        <w:rPr>
                          <w:color w:val="000000" w:themeColor="text1"/>
                          <w:sz w:val="40"/>
                          <w:szCs w:val="4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31CC">
                        <w:rPr>
                          <w:color w:val="000000" w:themeColor="text1"/>
                          <w:sz w:val="40"/>
                          <w:szCs w:val="4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Sprite</w:t>
                      </w:r>
                      <w:r w:rsidRPr="007A31CC">
                        <w:rPr>
                          <w:rFonts w:hint="cs"/>
                          <w:color w:val="000000" w:themeColor="text1"/>
                          <w:sz w:val="40"/>
                          <w:szCs w:val="4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oundrect>
            </w:pict>
          </mc:Fallback>
        </mc:AlternateContent>
      </w:r>
      <w:r w:rsidR="00C0368D">
        <w:rPr>
          <w:sz w:val="48"/>
          <w:szCs w:val="56"/>
          <w:lang w:bidi="fa-IR"/>
        </w:rPr>
        <w:t xml:space="preserve"> </w:t>
      </w:r>
    </w:p>
    <w:p w:rsidR="007A31CC" w:rsidRDefault="007A31CC" w:rsidP="00C0368D">
      <w:pPr>
        <w:tabs>
          <w:tab w:val="right" w:pos="1557"/>
        </w:tabs>
        <w:ind w:left="281"/>
        <w:rPr>
          <w:sz w:val="48"/>
          <w:szCs w:val="56"/>
          <w:lang w:bidi="fa-IR"/>
        </w:rPr>
      </w:pPr>
    </w:p>
    <w:p w:rsidR="007A31CC" w:rsidRDefault="009D56FF" w:rsidP="00C0368D">
      <w:pPr>
        <w:tabs>
          <w:tab w:val="right" w:pos="1557"/>
        </w:tabs>
        <w:ind w:left="281"/>
        <w:rPr>
          <w:sz w:val="20"/>
          <w:szCs w:val="24"/>
          <w:rtl/>
          <w:lang w:bidi="fa-IR"/>
        </w:rPr>
      </w:pPr>
      <w:r>
        <w:rPr>
          <w:rFonts w:hint="cs"/>
          <w:noProof/>
          <w:sz w:val="20"/>
          <w:szCs w:val="24"/>
          <w:rtl/>
          <w:lang w:bidi="fa-IR"/>
        </w:rPr>
        <w:drawing>
          <wp:anchor distT="0" distB="0" distL="114300" distR="114300" simplePos="0" relativeHeight="251987968" behindDoc="1" locked="0" layoutInCell="1" allowOverlap="1">
            <wp:simplePos x="0" y="0"/>
            <wp:positionH relativeFrom="column">
              <wp:posOffset>640295</wp:posOffset>
            </wp:positionH>
            <wp:positionV relativeFrom="page">
              <wp:posOffset>1540255</wp:posOffset>
            </wp:positionV>
            <wp:extent cx="1275715" cy="294640"/>
            <wp:effectExtent l="0" t="0" r="635" b="0"/>
            <wp:wrapTight wrapText="bothSides">
              <wp:wrapPolygon edited="0">
                <wp:start x="0" y="0"/>
                <wp:lineTo x="0" y="19552"/>
                <wp:lineTo x="21288" y="19552"/>
                <wp:lineTo x="2128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f1.png"/>
                    <pic:cNvPicPr/>
                  </pic:nvPicPr>
                  <pic:blipFill>
                    <a:blip r:embed="rId100">
                      <a:extLst>
                        <a:ext uri="{28A0092B-C50C-407E-A947-70E740481C1C}">
                          <a14:useLocalDpi xmlns:a14="http://schemas.microsoft.com/office/drawing/2010/main" val="0"/>
                        </a:ext>
                      </a:extLst>
                    </a:blip>
                    <a:stretch>
                      <a:fillRect/>
                    </a:stretch>
                  </pic:blipFill>
                  <pic:spPr>
                    <a:xfrm>
                      <a:off x="0" y="0"/>
                      <a:ext cx="1275715" cy="294640"/>
                    </a:xfrm>
                    <a:prstGeom prst="rect">
                      <a:avLst/>
                    </a:prstGeom>
                  </pic:spPr>
                </pic:pic>
              </a:graphicData>
            </a:graphic>
          </wp:anchor>
        </w:drawing>
      </w:r>
    </w:p>
    <w:p w:rsidR="007A31CC" w:rsidRPr="007A31CC" w:rsidRDefault="007A31CC" w:rsidP="00C0368D">
      <w:pPr>
        <w:tabs>
          <w:tab w:val="right" w:pos="1557"/>
        </w:tabs>
        <w:ind w:left="281"/>
        <w:rPr>
          <w:sz w:val="20"/>
          <w:szCs w:val="24"/>
          <w:rtl/>
          <w:lang w:bidi="fa-IR"/>
        </w:rPr>
      </w:pPr>
      <w:r>
        <w:rPr>
          <w:rFonts w:hint="cs"/>
          <w:sz w:val="20"/>
          <w:szCs w:val="24"/>
          <w:rtl/>
          <w:lang w:bidi="fa-IR"/>
        </w:rPr>
        <w:t xml:space="preserve">همانطور که در شکل مثال قبل می بینید، </w:t>
      </w:r>
      <w:r>
        <w:rPr>
          <w:sz w:val="20"/>
          <w:szCs w:val="24"/>
          <w:lang w:bidi="fa-IR"/>
        </w:rPr>
        <w:t xml:space="preserve">Sprite </w:t>
      </w:r>
      <w:r>
        <w:rPr>
          <w:rFonts w:hint="cs"/>
          <w:sz w:val="20"/>
          <w:szCs w:val="24"/>
          <w:rtl/>
          <w:lang w:bidi="fa-IR"/>
        </w:rPr>
        <w:t xml:space="preserve"> گربه پس از برخورد به دیواره و اجرای دستور </w:t>
      </w:r>
    </w:p>
    <w:p w:rsidR="007A31CC" w:rsidRDefault="007A31CC" w:rsidP="00C0368D">
      <w:pPr>
        <w:tabs>
          <w:tab w:val="right" w:pos="1557"/>
        </w:tabs>
        <w:ind w:left="281"/>
        <w:rPr>
          <w:sz w:val="20"/>
          <w:szCs w:val="24"/>
          <w:rtl/>
          <w:lang w:bidi="fa-IR"/>
        </w:rPr>
      </w:pPr>
      <w:r>
        <w:rPr>
          <w:rFonts w:hint="cs"/>
          <w:sz w:val="20"/>
          <w:szCs w:val="24"/>
          <w:rtl/>
          <w:lang w:bidi="fa-IR"/>
        </w:rPr>
        <w:t xml:space="preserve">کاملا واژگون شده است. برای جلوگیری از این اتفاق و نیز برای انجام یک سری تنظیمات مربوط به </w:t>
      </w:r>
      <w:r w:rsidR="009D56FF">
        <w:rPr>
          <w:sz w:val="20"/>
          <w:szCs w:val="24"/>
          <w:lang w:bidi="fa-IR"/>
        </w:rPr>
        <w:t xml:space="preserve">Sprite </w:t>
      </w:r>
      <w:r w:rsidR="009D56FF">
        <w:rPr>
          <w:rFonts w:hint="cs"/>
          <w:sz w:val="20"/>
          <w:szCs w:val="24"/>
          <w:rtl/>
          <w:lang w:bidi="fa-IR"/>
        </w:rPr>
        <w:t xml:space="preserve"> ها مثل تغییر نام </w:t>
      </w:r>
      <w:r w:rsidR="009D56FF">
        <w:rPr>
          <w:sz w:val="20"/>
          <w:szCs w:val="24"/>
          <w:lang w:bidi="fa-IR"/>
        </w:rPr>
        <w:t xml:space="preserve">Sprite </w:t>
      </w:r>
      <w:r w:rsidR="009D56FF">
        <w:rPr>
          <w:rFonts w:hint="cs"/>
          <w:sz w:val="20"/>
          <w:szCs w:val="24"/>
          <w:rtl/>
          <w:lang w:bidi="fa-IR"/>
        </w:rPr>
        <w:t xml:space="preserve"> و ... </w:t>
      </w:r>
    </w:p>
    <w:p w:rsidR="009D56FF" w:rsidRPr="007A31CC" w:rsidRDefault="009D56FF" w:rsidP="00C0368D">
      <w:pPr>
        <w:tabs>
          <w:tab w:val="right" w:pos="1557"/>
        </w:tabs>
        <w:ind w:left="281"/>
        <w:rPr>
          <w:sz w:val="20"/>
          <w:szCs w:val="24"/>
          <w:lang w:bidi="fa-IR"/>
        </w:rPr>
      </w:pPr>
      <w:r>
        <w:rPr>
          <w:rFonts w:hint="cs"/>
          <w:sz w:val="20"/>
          <w:szCs w:val="24"/>
          <w:rtl/>
          <w:lang w:bidi="fa-IR"/>
        </w:rPr>
        <w:t xml:space="preserve">باید روی علامت </w:t>
      </w:r>
      <w:r>
        <w:rPr>
          <w:noProof/>
          <w:sz w:val="20"/>
          <w:szCs w:val="24"/>
          <w:lang w:bidi="fa-IR"/>
        </w:rPr>
        <w:drawing>
          <wp:inline distT="0" distB="0" distL="0" distR="0">
            <wp:extent cx="165600" cy="18000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luei.png"/>
                    <pic:cNvPicPr/>
                  </pic:nvPicPr>
                  <pic:blipFill rotWithShape="1">
                    <a:blip r:embed="rId103">
                      <a:extLst>
                        <a:ext uri="{28A0092B-C50C-407E-A947-70E740481C1C}">
                          <a14:useLocalDpi xmlns:a14="http://schemas.microsoft.com/office/drawing/2010/main" val="0"/>
                        </a:ext>
                      </a:extLst>
                    </a:blip>
                    <a:srcRect t="-1" r="8495" b="5511"/>
                    <a:stretch/>
                  </pic:blipFill>
                  <pic:spPr bwMode="auto">
                    <a:xfrm>
                      <a:off x="0" y="0"/>
                      <a:ext cx="165623" cy="180026"/>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4"/>
          <w:lang w:bidi="fa-IR"/>
        </w:rPr>
        <w:t xml:space="preserve"> </w:t>
      </w:r>
      <w:r>
        <w:rPr>
          <w:rFonts w:hint="cs"/>
          <w:sz w:val="20"/>
          <w:szCs w:val="24"/>
          <w:rtl/>
          <w:lang w:bidi="fa-IR"/>
        </w:rPr>
        <w:t xml:space="preserve"> در کنار </w:t>
      </w:r>
      <w:r>
        <w:rPr>
          <w:sz w:val="20"/>
          <w:szCs w:val="24"/>
          <w:lang w:bidi="fa-IR"/>
        </w:rPr>
        <w:t xml:space="preserve">Sprite </w:t>
      </w:r>
      <w:r>
        <w:rPr>
          <w:rFonts w:hint="cs"/>
          <w:sz w:val="20"/>
          <w:szCs w:val="24"/>
          <w:rtl/>
          <w:lang w:bidi="fa-IR"/>
        </w:rPr>
        <w:t xml:space="preserve"> کلیک کنیم تا پنجره تنظیمات </w:t>
      </w:r>
      <w:r>
        <w:rPr>
          <w:sz w:val="20"/>
          <w:szCs w:val="24"/>
          <w:lang w:bidi="fa-IR"/>
        </w:rPr>
        <w:t xml:space="preserve">Sprite </w:t>
      </w:r>
      <w:r>
        <w:rPr>
          <w:rFonts w:hint="cs"/>
          <w:sz w:val="20"/>
          <w:szCs w:val="24"/>
          <w:rtl/>
          <w:lang w:bidi="fa-IR"/>
        </w:rPr>
        <w:t xml:space="preserve"> باز شود.</w:t>
      </w:r>
    </w:p>
    <w:p w:rsidR="007A31CC" w:rsidRDefault="009D56FF" w:rsidP="00C0368D">
      <w:pPr>
        <w:tabs>
          <w:tab w:val="right" w:pos="1557"/>
        </w:tabs>
        <w:ind w:left="281"/>
        <w:rPr>
          <w:sz w:val="48"/>
          <w:szCs w:val="56"/>
          <w:lang w:bidi="fa-IR"/>
        </w:rPr>
      </w:pPr>
      <w:r>
        <w:rPr>
          <w:noProof/>
          <w:sz w:val="48"/>
          <w:szCs w:val="56"/>
          <w:lang w:bidi="fa-IR"/>
        </w:rPr>
        <mc:AlternateContent>
          <mc:Choice Requires="wps">
            <w:drawing>
              <wp:anchor distT="0" distB="0" distL="114300" distR="114300" simplePos="0" relativeHeight="251990016" behindDoc="0" locked="0" layoutInCell="1" allowOverlap="1">
                <wp:simplePos x="0" y="0"/>
                <wp:positionH relativeFrom="column">
                  <wp:posOffset>1144415</wp:posOffset>
                </wp:positionH>
                <wp:positionV relativeFrom="paragraph">
                  <wp:posOffset>306880</wp:posOffset>
                </wp:positionV>
                <wp:extent cx="583100" cy="424800"/>
                <wp:effectExtent l="57150" t="38100" r="45720" b="90170"/>
                <wp:wrapNone/>
                <wp:docPr id="85" name="Straight Arrow Connector 85"/>
                <wp:cNvGraphicFramePr/>
                <a:graphic xmlns:a="http://schemas.openxmlformats.org/drawingml/2006/main">
                  <a:graphicData uri="http://schemas.microsoft.com/office/word/2010/wordprocessingShape">
                    <wps:wsp>
                      <wps:cNvCnPr/>
                      <wps:spPr>
                        <a:xfrm flipV="1">
                          <a:off x="0" y="0"/>
                          <a:ext cx="583100" cy="4248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985427" id="_x0000_t32" coordsize="21600,21600" o:spt="32" o:oned="t" path="m,l21600,21600e" filled="f">
                <v:path arrowok="t" fillok="f" o:connecttype="none"/>
                <o:lock v:ext="edit" shapetype="t"/>
              </v:shapetype>
              <v:shape id="Straight Arrow Connector 85" o:spid="_x0000_s1026" type="#_x0000_t32" style="position:absolute;margin-left:90.1pt;margin-top:24.15pt;width:45.9pt;height:33.45p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" strokecolor="#8064a2 [3207]" strokeweight="3pt">
                <v:stroke endarrow="block"/>
                <v:shadow on="t" color="black" opacity="22937f" origin=",.5" offset="0,.63889mm"/>
              </v:shape>
            </w:pict>
          </mc:Fallback>
        </mc:AlternateContent>
      </w:r>
      <w:r>
        <w:rPr>
          <w:noProof/>
          <w:sz w:val="48"/>
          <w:szCs w:val="56"/>
          <w:lang w:bidi="fa-IR"/>
        </w:rPr>
        <w:drawing>
          <wp:anchor distT="0" distB="0" distL="114300" distR="114300" simplePos="0" relativeHeight="251988992" behindDoc="1" locked="0" layoutInCell="1" allowOverlap="1">
            <wp:simplePos x="0" y="0"/>
            <wp:positionH relativeFrom="column">
              <wp:posOffset>1741805</wp:posOffset>
            </wp:positionH>
            <wp:positionV relativeFrom="page">
              <wp:posOffset>2361565</wp:posOffset>
            </wp:positionV>
            <wp:extent cx="2685415" cy="1388745"/>
            <wp:effectExtent l="0" t="0" r="635" b="1905"/>
            <wp:wrapTight wrapText="bothSides">
              <wp:wrapPolygon edited="0">
                <wp:start x="0" y="0"/>
                <wp:lineTo x="0" y="21333"/>
                <wp:lineTo x="21452" y="21333"/>
                <wp:lineTo x="21452"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pritesetting2.png"/>
                    <pic:cNvPicPr/>
                  </pic:nvPicPr>
                  <pic:blipFill>
                    <a:blip r:embed="rId104">
                      <a:extLst>
                        <a:ext uri="{28A0092B-C50C-407E-A947-70E740481C1C}">
                          <a14:useLocalDpi xmlns:a14="http://schemas.microsoft.com/office/drawing/2010/main" val="0"/>
                        </a:ext>
                      </a:extLst>
                    </a:blip>
                    <a:stretch>
                      <a:fillRect/>
                    </a:stretch>
                  </pic:blipFill>
                  <pic:spPr>
                    <a:xfrm>
                      <a:off x="0" y="0"/>
                      <a:ext cx="2685415" cy="1388745"/>
                    </a:xfrm>
                    <a:prstGeom prst="rect">
                      <a:avLst/>
                    </a:prstGeom>
                  </pic:spPr>
                </pic:pic>
              </a:graphicData>
            </a:graphic>
            <wp14:sizeRelH relativeFrom="margin">
              <wp14:pctWidth>0</wp14:pctWidth>
            </wp14:sizeRelH>
            <wp14:sizeRelV relativeFrom="margin">
              <wp14:pctHeight>0</wp14:pctHeight>
            </wp14:sizeRelV>
          </wp:anchor>
        </w:drawing>
      </w:r>
    </w:p>
    <w:p w:rsidR="007A31CC" w:rsidRDefault="009D56FF" w:rsidP="00C0368D">
      <w:pPr>
        <w:tabs>
          <w:tab w:val="right" w:pos="1557"/>
        </w:tabs>
        <w:ind w:left="281"/>
        <w:rPr>
          <w:sz w:val="48"/>
          <w:szCs w:val="56"/>
          <w:lang w:bidi="fa-IR"/>
        </w:rPr>
      </w:pPr>
      <w:r>
        <w:rPr>
          <w:noProof/>
          <w:lang w:bidi="fa-IR"/>
        </w:rPr>
        <mc:AlternateContent>
          <mc:Choice Requires="wps">
            <w:drawing>
              <wp:anchor distT="0" distB="0" distL="114300" distR="114300" simplePos="0" relativeHeight="251992064" behindDoc="0" locked="0" layoutInCell="1" allowOverlap="1" wp14:anchorId="45DDC432" wp14:editId="67BC930B">
                <wp:simplePos x="0" y="0"/>
                <wp:positionH relativeFrom="margin">
                  <wp:posOffset>-165685</wp:posOffset>
                </wp:positionH>
                <wp:positionV relativeFrom="paragraph">
                  <wp:posOffset>213910</wp:posOffset>
                </wp:positionV>
                <wp:extent cx="1756410" cy="410210"/>
                <wp:effectExtent l="0" t="0" r="0" b="8890"/>
                <wp:wrapSquare wrapText="bothSides"/>
                <wp:docPr id="86" name="Text Box 86"/>
                <wp:cNvGraphicFramePr/>
                <a:graphic xmlns:a="http://schemas.openxmlformats.org/drawingml/2006/main">
                  <a:graphicData uri="http://schemas.microsoft.com/office/word/2010/wordprocessingShape">
                    <wps:wsp>
                      <wps:cNvSpPr txBox="1"/>
                      <wps:spPr>
                        <a:xfrm>
                          <a:off x="0" y="0"/>
                          <a:ext cx="1756410" cy="410210"/>
                        </a:xfrm>
                        <a:prstGeom prst="rect">
                          <a:avLst/>
                        </a:prstGeom>
                        <a:noFill/>
                        <a:ln>
                          <a:noFill/>
                        </a:ln>
                        <a:effectLst/>
                      </wps:spPr>
                      <wps:txbx>
                        <w:txbxContent>
                          <w:p w:rsidR="00812CFA" w:rsidRPr="009D56FF" w:rsidRDefault="00812CFA" w:rsidP="009D56FF">
                            <w:pPr>
                              <w:tabs>
                                <w:tab w:val="right" w:pos="1557"/>
                              </w:tabs>
                              <w:ind w:left="281"/>
                              <w:jc w:val="center"/>
                              <w:rPr>
                                <w:color w:val="000000" w:themeColor="text1"/>
                                <w:sz w:val="32"/>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6FF">
                              <w:rPr>
                                <w:rFonts w:hint="cs"/>
                                <w:color w:val="000000" w:themeColor="text1"/>
                                <w:sz w:val="32"/>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کلیک روی این علامت</w:t>
                            </w:r>
                          </w:p>
                          <w:p w:rsidR="00812CFA" w:rsidRPr="009D56FF" w:rsidRDefault="00812CFA" w:rsidP="009D56FF">
                            <w:pPr>
                              <w:tabs>
                                <w:tab w:val="right" w:pos="1557"/>
                              </w:tabs>
                              <w:ind w:left="281"/>
                              <w:jc w:val="center"/>
                              <w:rPr>
                                <w:color w:val="000000" w:themeColor="text1"/>
                                <w:sz w:val="72"/>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DC432" id="Text Box 86" o:spid="_x0000_s1051" type="#_x0000_t202" style="position:absolute;left:0;text-align:left;margin-left:-13.05pt;margin-top:16.85pt;width:138.3pt;height:32.3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" filled="f" stroked="f">
                <v:textbox>
                  <w:txbxContent>
                    <w:p w:rsidR="00812CFA" w:rsidRPr="009D56FF" w:rsidRDefault="00812CFA" w:rsidP="009D56FF">
                      <w:pPr>
                        <w:tabs>
                          <w:tab w:val="right" w:pos="1557"/>
                        </w:tabs>
                        <w:ind w:left="281"/>
                        <w:jc w:val="center"/>
                        <w:rPr>
                          <w:color w:val="000000" w:themeColor="text1"/>
                          <w:sz w:val="32"/>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6FF">
                        <w:rPr>
                          <w:rFonts w:hint="cs"/>
                          <w:color w:val="000000" w:themeColor="text1"/>
                          <w:sz w:val="32"/>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کلیک روی این علامت</w:t>
                      </w:r>
                    </w:p>
                    <w:p w:rsidR="00812CFA" w:rsidRPr="009D56FF" w:rsidRDefault="00812CFA" w:rsidP="009D56FF">
                      <w:pPr>
                        <w:tabs>
                          <w:tab w:val="right" w:pos="1557"/>
                        </w:tabs>
                        <w:ind w:left="281"/>
                        <w:jc w:val="center"/>
                        <w:rPr>
                          <w:color w:val="000000" w:themeColor="text1"/>
                          <w:sz w:val="72"/>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rsidR="007A31CC" w:rsidRDefault="007A31CC" w:rsidP="00C0368D">
      <w:pPr>
        <w:tabs>
          <w:tab w:val="right" w:pos="1557"/>
        </w:tabs>
        <w:ind w:left="281"/>
        <w:rPr>
          <w:sz w:val="48"/>
          <w:szCs w:val="56"/>
          <w:lang w:bidi="fa-IR"/>
        </w:rPr>
      </w:pPr>
    </w:p>
    <w:p w:rsidR="007A31CC" w:rsidRDefault="009D56FF" w:rsidP="00C0368D">
      <w:pPr>
        <w:tabs>
          <w:tab w:val="right" w:pos="1557"/>
        </w:tabs>
        <w:ind w:left="281"/>
        <w:rPr>
          <w:sz w:val="48"/>
          <w:szCs w:val="56"/>
          <w:lang w:bidi="fa-IR"/>
        </w:rPr>
      </w:pPr>
      <w:r>
        <w:rPr>
          <w:noProof/>
          <w:sz w:val="48"/>
          <w:szCs w:val="56"/>
          <w:lang w:bidi="fa-IR"/>
        </w:rPr>
        <mc:AlternateContent>
          <mc:Choice Requires="wps">
            <w:drawing>
              <wp:anchor distT="0" distB="0" distL="114300" distR="114300" simplePos="0" relativeHeight="251993088" behindDoc="0" locked="0" layoutInCell="1" allowOverlap="1">
                <wp:simplePos x="0" y="0"/>
                <wp:positionH relativeFrom="column">
                  <wp:posOffset>2950957</wp:posOffset>
                </wp:positionH>
                <wp:positionV relativeFrom="paragraph">
                  <wp:posOffset>87244</wp:posOffset>
                </wp:positionV>
                <wp:extent cx="352800" cy="295200"/>
                <wp:effectExtent l="9843" t="9207" r="38417" b="38418"/>
                <wp:wrapNone/>
                <wp:docPr id="87" name="Striped Right Arrow 87"/>
                <wp:cNvGraphicFramePr/>
                <a:graphic xmlns:a="http://schemas.openxmlformats.org/drawingml/2006/main">
                  <a:graphicData uri="http://schemas.microsoft.com/office/word/2010/wordprocessingShape">
                    <wps:wsp>
                      <wps:cNvSpPr/>
                      <wps:spPr>
                        <a:xfrm rot="5400000">
                          <a:off x="0" y="0"/>
                          <a:ext cx="352800" cy="295200"/>
                        </a:xfrm>
                        <a:prstGeom prst="strip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AB5F3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87" o:spid="_x0000_s1026" type="#_x0000_t93" style="position:absolute;margin-left:232.35pt;margin-top:6.85pt;width:27.8pt;height:23.25pt;rotation:90;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" adj="12563" fillcolor="#f79646 [3209]" strokecolor="#974706 [1609]" strokeweight="2pt"/>
            </w:pict>
          </mc:Fallback>
        </mc:AlternateContent>
      </w:r>
    </w:p>
    <w:p w:rsidR="007A31CC" w:rsidRDefault="009D56FF" w:rsidP="00C0368D">
      <w:pPr>
        <w:tabs>
          <w:tab w:val="right" w:pos="1557"/>
        </w:tabs>
        <w:ind w:left="281"/>
        <w:rPr>
          <w:sz w:val="48"/>
          <w:szCs w:val="56"/>
          <w:lang w:bidi="fa-IR"/>
        </w:rPr>
      </w:pPr>
      <w:r>
        <w:rPr>
          <w:noProof/>
          <w:sz w:val="48"/>
          <w:szCs w:val="56"/>
          <w:lang w:bidi="fa-IR"/>
        </w:rPr>
        <w:drawing>
          <wp:anchor distT="0" distB="0" distL="114300" distR="114300" simplePos="0" relativeHeight="251994112" behindDoc="1" locked="0" layoutInCell="1" allowOverlap="1">
            <wp:simplePos x="0" y="0"/>
            <wp:positionH relativeFrom="column">
              <wp:posOffset>1792010</wp:posOffset>
            </wp:positionH>
            <wp:positionV relativeFrom="page">
              <wp:posOffset>4010230</wp:posOffset>
            </wp:positionV>
            <wp:extent cx="2620645" cy="1425575"/>
            <wp:effectExtent l="0" t="0" r="8255" b="3175"/>
            <wp:wrapTight wrapText="bothSides">
              <wp:wrapPolygon edited="0">
                <wp:start x="0" y="0"/>
                <wp:lineTo x="0" y="21359"/>
                <wp:lineTo x="21511" y="21359"/>
                <wp:lineTo x="21511"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pritesetting.png"/>
                    <pic:cNvPicPr/>
                  </pic:nvPicPr>
                  <pic:blipFill>
                    <a:blip r:embed="rId105">
                      <a:extLst>
                        <a:ext uri="{28A0092B-C50C-407E-A947-70E740481C1C}">
                          <a14:useLocalDpi xmlns:a14="http://schemas.microsoft.com/office/drawing/2010/main" val="0"/>
                        </a:ext>
                      </a:extLst>
                    </a:blip>
                    <a:stretch>
                      <a:fillRect/>
                    </a:stretch>
                  </pic:blipFill>
                  <pic:spPr>
                    <a:xfrm>
                      <a:off x="0" y="0"/>
                      <a:ext cx="2620645" cy="1425575"/>
                    </a:xfrm>
                    <a:prstGeom prst="rect">
                      <a:avLst/>
                    </a:prstGeom>
                  </pic:spPr>
                </pic:pic>
              </a:graphicData>
            </a:graphic>
            <wp14:sizeRelH relativeFrom="margin">
              <wp14:pctWidth>0</wp14:pctWidth>
            </wp14:sizeRelH>
            <wp14:sizeRelV relativeFrom="margin">
              <wp14:pctHeight>0</wp14:pctHeight>
            </wp14:sizeRelV>
          </wp:anchor>
        </w:drawing>
      </w:r>
    </w:p>
    <w:p w:rsidR="007A31CC" w:rsidRDefault="007A31CC" w:rsidP="00C0368D">
      <w:pPr>
        <w:tabs>
          <w:tab w:val="right" w:pos="1557"/>
        </w:tabs>
        <w:ind w:left="281"/>
        <w:rPr>
          <w:sz w:val="48"/>
          <w:szCs w:val="56"/>
          <w:lang w:bidi="fa-IR"/>
        </w:rPr>
      </w:pPr>
    </w:p>
    <w:p w:rsidR="007A31CC" w:rsidRDefault="007A31CC" w:rsidP="00C0368D">
      <w:pPr>
        <w:tabs>
          <w:tab w:val="right" w:pos="1557"/>
        </w:tabs>
        <w:ind w:left="281"/>
        <w:rPr>
          <w:sz w:val="48"/>
          <w:szCs w:val="56"/>
          <w:lang w:bidi="fa-IR"/>
        </w:rPr>
      </w:pPr>
    </w:p>
    <w:p w:rsidR="007A31CC" w:rsidRDefault="009D56FF" w:rsidP="00C0368D">
      <w:pPr>
        <w:tabs>
          <w:tab w:val="right" w:pos="1557"/>
        </w:tabs>
        <w:ind w:left="281"/>
        <w:rPr>
          <w:sz w:val="48"/>
          <w:szCs w:val="56"/>
          <w:lang w:bidi="fa-IR"/>
        </w:rPr>
      </w:pPr>
      <w:r>
        <w:rPr>
          <w:noProof/>
          <w:sz w:val="20"/>
          <w:szCs w:val="24"/>
          <w:lang w:bidi="fa-IR"/>
        </w:rPr>
        <w:drawing>
          <wp:anchor distT="0" distB="0" distL="114300" distR="114300" simplePos="0" relativeHeight="251970560" behindDoc="1" locked="0" layoutInCell="1" allowOverlap="1">
            <wp:simplePos x="0" y="0"/>
            <wp:positionH relativeFrom="column">
              <wp:posOffset>4304460</wp:posOffset>
            </wp:positionH>
            <wp:positionV relativeFrom="margin">
              <wp:posOffset>4899510</wp:posOffset>
            </wp:positionV>
            <wp:extent cx="1029335" cy="509905"/>
            <wp:effectExtent l="0" t="0" r="0" b="4445"/>
            <wp:wrapTight wrapText="bothSides">
              <wp:wrapPolygon edited="0">
                <wp:start x="0" y="0"/>
                <wp:lineTo x="0" y="20981"/>
                <wp:lineTo x="21187" y="20981"/>
                <wp:lineTo x="211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fthen.png"/>
                    <pic:cNvPicPr/>
                  </pic:nvPicPr>
                  <pic:blipFill>
                    <a:blip r:embed="rId106">
                      <a:extLst>
                        <a:ext uri="{28A0092B-C50C-407E-A947-70E740481C1C}">
                          <a14:useLocalDpi xmlns:a14="http://schemas.microsoft.com/office/drawing/2010/main" val="0"/>
                        </a:ext>
                      </a:extLst>
                    </a:blip>
                    <a:stretch>
                      <a:fillRect/>
                    </a:stretch>
                  </pic:blipFill>
                  <pic:spPr>
                    <a:xfrm>
                      <a:off x="0" y="0"/>
                      <a:ext cx="1029335" cy="509905"/>
                    </a:xfrm>
                    <a:prstGeom prst="rect">
                      <a:avLst/>
                    </a:prstGeom>
                  </pic:spPr>
                </pic:pic>
              </a:graphicData>
            </a:graphic>
            <wp14:sizeRelH relativeFrom="margin">
              <wp14:pctWidth>0</wp14:pctWidth>
            </wp14:sizeRelH>
            <wp14:sizeRelV relativeFrom="margin">
              <wp14:pctHeight>0</wp14:pctHeight>
            </wp14:sizeRelV>
          </wp:anchor>
        </w:drawing>
      </w:r>
    </w:p>
    <w:p w:rsidR="007A31CC" w:rsidRDefault="00C0368D" w:rsidP="007A31CC">
      <w:pPr>
        <w:tabs>
          <w:tab w:val="right" w:pos="1557"/>
        </w:tabs>
        <w:ind w:left="281"/>
        <w:rPr>
          <w:sz w:val="20"/>
          <w:szCs w:val="24"/>
          <w:lang w:bidi="fa-IR"/>
        </w:rPr>
      </w:pPr>
      <w:r w:rsidRPr="007A31CC">
        <w:rPr>
          <w:sz w:val="14"/>
          <w:szCs w:val="18"/>
          <w:lang w:bidi="fa-IR"/>
        </w:rPr>
        <w:t xml:space="preserve"> </w:t>
      </w:r>
      <w:r>
        <w:rPr>
          <w:sz w:val="48"/>
          <w:szCs w:val="56"/>
          <w:lang w:bidi="fa-IR"/>
        </w:rPr>
        <w:t xml:space="preserve"> </w:t>
      </w:r>
      <w:r w:rsidR="007A31CC">
        <w:rPr>
          <w:sz w:val="48"/>
          <w:szCs w:val="56"/>
          <w:lang w:bidi="fa-IR"/>
        </w:rPr>
        <w:t>Block</w:t>
      </w:r>
    </w:p>
    <w:p w:rsidR="007A31CC" w:rsidRDefault="007A31CC" w:rsidP="00C0368D">
      <w:pPr>
        <w:tabs>
          <w:tab w:val="right" w:pos="1557"/>
        </w:tabs>
        <w:ind w:left="281"/>
        <w:rPr>
          <w:sz w:val="20"/>
          <w:szCs w:val="24"/>
          <w:lang w:bidi="fa-IR"/>
        </w:rPr>
      </w:pPr>
    </w:p>
    <w:p w:rsidR="00C0368D" w:rsidRDefault="00C0368D" w:rsidP="00C0368D">
      <w:pPr>
        <w:tabs>
          <w:tab w:val="right" w:pos="1557"/>
        </w:tabs>
        <w:ind w:left="281"/>
        <w:rPr>
          <w:sz w:val="20"/>
          <w:szCs w:val="24"/>
          <w:rtl/>
          <w:lang w:bidi="fa-IR"/>
        </w:rPr>
      </w:pPr>
      <w:r>
        <w:rPr>
          <w:rFonts w:hint="cs"/>
          <w:sz w:val="20"/>
          <w:szCs w:val="24"/>
          <w:rtl/>
          <w:lang w:bidi="fa-IR"/>
        </w:rPr>
        <w:t xml:space="preserve">در این بلاک ،جمله اول یا به عبارت بهتر شرطی که چنانچه انجام شود دستور داخل بدنه اجرا می شود و در صورتی که شرط انجام نشود </w:t>
      </w:r>
    </w:p>
    <w:p w:rsidR="007A31CC" w:rsidRDefault="007A31CC" w:rsidP="00C0368D">
      <w:pPr>
        <w:tabs>
          <w:tab w:val="right" w:pos="1557"/>
        </w:tabs>
        <w:ind w:left="281"/>
        <w:rPr>
          <w:sz w:val="20"/>
          <w:szCs w:val="24"/>
          <w:u w:val="single"/>
          <w:lang w:bidi="fa-IR"/>
        </w:rPr>
      </w:pPr>
    </w:p>
    <w:p w:rsidR="00035993" w:rsidRDefault="007A31CC" w:rsidP="00C0368D">
      <w:pPr>
        <w:tabs>
          <w:tab w:val="right" w:pos="1557"/>
        </w:tabs>
        <w:ind w:left="281"/>
        <w:rPr>
          <w:sz w:val="20"/>
          <w:szCs w:val="24"/>
          <w:rtl/>
          <w:lang w:bidi="fa-IR"/>
        </w:rPr>
      </w:pPr>
      <w:r w:rsidRPr="00C0368D">
        <w:rPr>
          <w:noProof/>
          <w:sz w:val="20"/>
          <w:szCs w:val="24"/>
          <w:u w:val="single"/>
          <w:lang w:bidi="fa-IR"/>
        </w:rPr>
        <w:drawing>
          <wp:anchor distT="0" distB="0" distL="114300" distR="114300" simplePos="0" relativeHeight="251971584" behindDoc="1" locked="0" layoutInCell="1" allowOverlap="1">
            <wp:simplePos x="0" y="0"/>
            <wp:positionH relativeFrom="column">
              <wp:posOffset>3497580</wp:posOffset>
            </wp:positionH>
            <wp:positionV relativeFrom="page">
              <wp:posOffset>6587145</wp:posOffset>
            </wp:positionV>
            <wp:extent cx="371475" cy="1809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fthen2.png"/>
                    <pic:cNvPicPr/>
                  </pic:nvPicPr>
                  <pic:blipFill>
                    <a:blip r:embed="rId107">
                      <a:extLst>
                        <a:ext uri="{28A0092B-C50C-407E-A947-70E740481C1C}">
                          <a14:useLocalDpi xmlns:a14="http://schemas.microsoft.com/office/drawing/2010/main" val="0"/>
                        </a:ext>
                      </a:extLst>
                    </a:blip>
                    <a:stretch>
                      <a:fillRect/>
                    </a:stretch>
                  </pic:blipFill>
                  <pic:spPr>
                    <a:xfrm>
                      <a:off x="0" y="0"/>
                      <a:ext cx="371475" cy="180975"/>
                    </a:xfrm>
                    <a:prstGeom prst="rect">
                      <a:avLst/>
                    </a:prstGeom>
                  </pic:spPr>
                </pic:pic>
              </a:graphicData>
            </a:graphic>
          </wp:anchor>
        </w:drawing>
      </w:r>
      <w:r w:rsidR="00C0368D" w:rsidRPr="00C0368D">
        <w:rPr>
          <w:rFonts w:hint="cs"/>
          <w:sz w:val="20"/>
          <w:szCs w:val="24"/>
          <w:u w:val="single"/>
          <w:rtl/>
          <w:lang w:bidi="fa-IR"/>
        </w:rPr>
        <w:t>هرگز</w:t>
      </w:r>
      <w:r w:rsidR="00C0368D">
        <w:rPr>
          <w:rFonts w:hint="cs"/>
          <w:sz w:val="20"/>
          <w:szCs w:val="24"/>
          <w:rtl/>
          <w:lang w:bidi="fa-IR"/>
        </w:rPr>
        <w:t xml:space="preserve"> بلاک های داخل بدنه اجرا نمی شوند در داخل         </w:t>
      </w:r>
      <w:r w:rsidR="00C0368D">
        <w:rPr>
          <w:sz w:val="20"/>
          <w:szCs w:val="24"/>
          <w:lang w:bidi="fa-IR"/>
        </w:rPr>
        <w:t xml:space="preserve">    </w:t>
      </w:r>
      <w:r w:rsidR="00C0368D">
        <w:rPr>
          <w:rFonts w:hint="cs"/>
          <w:sz w:val="20"/>
          <w:szCs w:val="24"/>
          <w:rtl/>
          <w:lang w:bidi="fa-IR"/>
        </w:rPr>
        <w:t>قرار می گیرد و دستور یا دستوراتی که در صورت انجام شدن شرط باید اجرا شوند در داخل بدنه قرار می گیرند.</w:t>
      </w: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7A31CC" w:rsidP="00C0368D">
      <w:pPr>
        <w:tabs>
          <w:tab w:val="right" w:pos="1557"/>
        </w:tabs>
        <w:ind w:left="281"/>
        <w:rPr>
          <w:sz w:val="20"/>
          <w:szCs w:val="24"/>
          <w:lang w:bidi="fa-IR"/>
        </w:rPr>
      </w:pPr>
      <w:r>
        <w:rPr>
          <w:noProof/>
          <w:sz w:val="20"/>
          <w:szCs w:val="24"/>
          <w:lang w:bidi="fa-IR"/>
        </w:rPr>
        <w:drawing>
          <wp:anchor distT="0" distB="0" distL="114300" distR="114300" simplePos="0" relativeHeight="251972608" behindDoc="1" locked="0" layoutInCell="1" allowOverlap="1">
            <wp:simplePos x="0" y="0"/>
            <wp:positionH relativeFrom="column">
              <wp:posOffset>1437640</wp:posOffset>
            </wp:positionH>
            <wp:positionV relativeFrom="page">
              <wp:posOffset>7523480</wp:posOffset>
            </wp:positionV>
            <wp:extent cx="4413250" cy="2198370"/>
            <wp:effectExtent l="0" t="0" r="6350" b="0"/>
            <wp:wrapTight wrapText="bothSides">
              <wp:wrapPolygon edited="0">
                <wp:start x="0" y="0"/>
                <wp:lineTo x="0" y="21338"/>
                <wp:lineTo x="21538" y="21338"/>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f5.png"/>
                    <pic:cNvPicPr/>
                  </pic:nvPicPr>
                  <pic:blipFill>
                    <a:blip r:embed="rId108">
                      <a:extLst>
                        <a:ext uri="{28A0092B-C50C-407E-A947-70E740481C1C}">
                          <a14:useLocalDpi xmlns:a14="http://schemas.microsoft.com/office/drawing/2010/main" val="0"/>
                        </a:ext>
                      </a:extLst>
                    </a:blip>
                    <a:stretch>
                      <a:fillRect/>
                    </a:stretch>
                  </pic:blipFill>
                  <pic:spPr>
                    <a:xfrm>
                      <a:off x="0" y="0"/>
                      <a:ext cx="4413250" cy="2198370"/>
                    </a:xfrm>
                    <a:prstGeom prst="rect">
                      <a:avLst/>
                    </a:prstGeom>
                  </pic:spPr>
                </pic:pic>
              </a:graphicData>
            </a:graphic>
            <wp14:sizeRelH relativeFrom="margin">
              <wp14:pctWidth>0</wp14:pctWidth>
            </wp14:sizeRelH>
            <wp14:sizeRelV relativeFrom="margin">
              <wp14:pctHeight>0</wp14:pctHeight>
            </wp14:sizeRelV>
          </wp:anchor>
        </w:drawing>
      </w: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11F2F" w:rsidRDefault="00E11F2F" w:rsidP="00C0368D">
      <w:pPr>
        <w:tabs>
          <w:tab w:val="right" w:pos="1557"/>
        </w:tabs>
        <w:ind w:left="281"/>
        <w:rPr>
          <w:sz w:val="20"/>
          <w:szCs w:val="24"/>
          <w:lang w:bidi="fa-IR"/>
        </w:rPr>
      </w:pPr>
    </w:p>
    <w:p w:rsidR="00E40B77" w:rsidRDefault="009D56FF" w:rsidP="00E40B77">
      <w:pPr>
        <w:tabs>
          <w:tab w:val="right" w:pos="1557"/>
        </w:tabs>
        <w:ind w:left="281"/>
        <w:rPr>
          <w:sz w:val="20"/>
          <w:szCs w:val="24"/>
          <w:rtl/>
          <w:lang w:bidi="fa-IR"/>
        </w:rPr>
      </w:pPr>
      <w:r>
        <w:rPr>
          <w:rFonts w:hint="cs"/>
          <w:noProof/>
          <w:rtl/>
          <w:lang w:bidi="fa-IR"/>
        </w:rPr>
        <w:lastRenderedPageBreak/>
        <mc:AlternateContent>
          <mc:Choice Requires="wps">
            <w:drawing>
              <wp:anchor distT="0" distB="0" distL="114300" distR="114300" simplePos="0" relativeHeight="251974656" behindDoc="0" locked="0" layoutInCell="1" allowOverlap="1" wp14:anchorId="3368ECCF" wp14:editId="5B5187A1">
                <wp:simplePos x="0" y="0"/>
                <wp:positionH relativeFrom="margin">
                  <wp:posOffset>4974816</wp:posOffset>
                </wp:positionH>
                <wp:positionV relativeFrom="paragraph">
                  <wp:posOffset>-485725</wp:posOffset>
                </wp:positionV>
                <wp:extent cx="1296000" cy="466080"/>
                <wp:effectExtent l="0" t="0" r="19050" b="10795"/>
                <wp:wrapNone/>
                <wp:docPr id="21" name="Rounded Rectangle 21"/>
                <wp:cNvGraphicFramePr/>
                <a:graphic xmlns:a="http://schemas.openxmlformats.org/drawingml/2006/main">
                  <a:graphicData uri="http://schemas.microsoft.com/office/word/2010/wordprocessingShape">
                    <wps:wsp>
                      <wps:cNvSpPr/>
                      <wps:spPr>
                        <a:xfrm>
                          <a:off x="0" y="0"/>
                          <a:ext cx="1296000" cy="46608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12CFA" w:rsidRDefault="00812CFA" w:rsidP="00E11F2F">
                            <w:pPr>
                              <w:rPr>
                                <w:color w:val="000000" w:themeColor="text1"/>
                                <w:sz w:val="28"/>
                                <w:szCs w:val="36"/>
                                <w:rtl/>
                                <w:lang w:bidi="fa-IR"/>
                              </w:rPr>
                            </w:pPr>
                            <w:r w:rsidRPr="00C45BAC">
                              <w:rPr>
                                <w:rFonts w:hint="cs"/>
                                <w:color w:val="000000" w:themeColor="text1"/>
                                <w:sz w:val="28"/>
                                <w:szCs w:val="36"/>
                                <w:rtl/>
                                <w:lang w:bidi="fa-IR"/>
                              </w:rPr>
                              <w:t xml:space="preserve">معرفی </w:t>
                            </w:r>
                            <w:r w:rsidRPr="00C45BAC">
                              <w:rPr>
                                <w:color w:val="000000" w:themeColor="text1"/>
                                <w:sz w:val="28"/>
                                <w:szCs w:val="36"/>
                                <w:lang w:bidi="fa-IR"/>
                              </w:rPr>
                              <w:t>Block</w:t>
                            </w:r>
                          </w:p>
                          <w:p w:rsidR="00812CFA" w:rsidRDefault="00812CFA" w:rsidP="00E11F2F">
                            <w:pPr>
                              <w:rPr>
                                <w:color w:val="000000" w:themeColor="text1"/>
                                <w:sz w:val="28"/>
                                <w:szCs w:val="36"/>
                                <w:rtl/>
                                <w:lang w:bidi="fa-IR"/>
                              </w:rPr>
                            </w:pPr>
                          </w:p>
                          <w:p w:rsidR="00812CFA" w:rsidRDefault="00812CFA" w:rsidP="00E11F2F">
                            <w:pPr>
                              <w:rPr>
                                <w:color w:val="000000" w:themeColor="text1"/>
                                <w:sz w:val="28"/>
                                <w:szCs w:val="36"/>
                                <w:rtl/>
                                <w:lang w:bidi="fa-IR"/>
                              </w:rPr>
                            </w:pPr>
                          </w:p>
                          <w:p w:rsidR="00812CFA" w:rsidRPr="00C45BAC" w:rsidRDefault="00812CFA" w:rsidP="00E11F2F">
                            <w:pPr>
                              <w:rPr>
                                <w:color w:val="000000" w:themeColor="text1"/>
                                <w:sz w:val="28"/>
                                <w:szCs w:val="3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8ECCF" id="Rounded Rectangle 21" o:spid="_x0000_s1052" style="position:absolute;left:0;text-align:left;margin-left:391.7pt;margin-top:-38.25pt;width:102.05pt;height:36.7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" fillcolor="#f79646 [3209]" strokecolor="#974706 [1609]" strokeweight="2pt">
                <v:textbox>
                  <w:txbxContent>
                    <w:p w:rsidR="00812CFA" w:rsidRDefault="00812CFA" w:rsidP="00E11F2F">
                      <w:pPr>
                        <w:rPr>
                          <w:color w:val="000000" w:themeColor="text1"/>
                          <w:sz w:val="28"/>
                          <w:szCs w:val="36"/>
                          <w:rtl/>
                          <w:lang w:bidi="fa-IR"/>
                        </w:rPr>
                      </w:pPr>
                      <w:r w:rsidRPr="00C45BAC">
                        <w:rPr>
                          <w:rFonts w:hint="cs"/>
                          <w:color w:val="000000" w:themeColor="text1"/>
                          <w:sz w:val="28"/>
                          <w:szCs w:val="36"/>
                          <w:rtl/>
                          <w:lang w:bidi="fa-IR"/>
                        </w:rPr>
                        <w:t xml:space="preserve">معرفی </w:t>
                      </w:r>
                      <w:r w:rsidRPr="00C45BAC">
                        <w:rPr>
                          <w:color w:val="000000" w:themeColor="text1"/>
                          <w:sz w:val="28"/>
                          <w:szCs w:val="36"/>
                          <w:lang w:bidi="fa-IR"/>
                        </w:rPr>
                        <w:t>Block</w:t>
                      </w:r>
                    </w:p>
                    <w:p w:rsidR="00812CFA" w:rsidRDefault="00812CFA" w:rsidP="00E11F2F">
                      <w:pPr>
                        <w:rPr>
                          <w:color w:val="000000" w:themeColor="text1"/>
                          <w:sz w:val="28"/>
                          <w:szCs w:val="36"/>
                          <w:rtl/>
                          <w:lang w:bidi="fa-IR"/>
                        </w:rPr>
                      </w:pPr>
                    </w:p>
                    <w:p w:rsidR="00812CFA" w:rsidRDefault="00812CFA" w:rsidP="00E11F2F">
                      <w:pPr>
                        <w:rPr>
                          <w:color w:val="000000" w:themeColor="text1"/>
                          <w:sz w:val="28"/>
                          <w:szCs w:val="36"/>
                          <w:rtl/>
                          <w:lang w:bidi="fa-IR"/>
                        </w:rPr>
                      </w:pPr>
                    </w:p>
                    <w:p w:rsidR="00812CFA" w:rsidRPr="00C45BAC" w:rsidRDefault="00812CFA" w:rsidP="00E11F2F">
                      <w:pPr>
                        <w:rPr>
                          <w:color w:val="000000" w:themeColor="text1"/>
                          <w:sz w:val="28"/>
                          <w:szCs w:val="36"/>
                          <w:lang w:bidi="fa-IR"/>
                        </w:rPr>
                      </w:pPr>
                    </w:p>
                  </w:txbxContent>
                </v:textbox>
                <w10:wrap anchorx="margin"/>
              </v:roundrect>
            </w:pict>
          </mc:Fallback>
        </mc:AlternateContent>
      </w:r>
      <w:r w:rsidR="00A17B81">
        <w:rPr>
          <w:rFonts w:hint="cs"/>
          <w:noProof/>
          <w:rtl/>
          <w:lang w:bidi="fa-IR"/>
        </w:rPr>
        <w:drawing>
          <wp:anchor distT="0" distB="0" distL="114300" distR="114300" simplePos="0" relativeHeight="251975680" behindDoc="1" locked="0" layoutInCell="1" allowOverlap="1">
            <wp:simplePos x="0" y="0"/>
            <wp:positionH relativeFrom="margin">
              <wp:align>left</wp:align>
            </wp:positionH>
            <wp:positionV relativeFrom="page">
              <wp:posOffset>1043415</wp:posOffset>
            </wp:positionV>
            <wp:extent cx="1322705" cy="4643755"/>
            <wp:effectExtent l="0" t="0" r="0" b="4445"/>
            <wp:wrapTight wrapText="bothSides">
              <wp:wrapPolygon edited="0">
                <wp:start x="0" y="0"/>
                <wp:lineTo x="0" y="21532"/>
                <wp:lineTo x="21154" y="21532"/>
                <wp:lineTo x="2115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nsingblock.png"/>
                    <pic:cNvPicPr/>
                  </pic:nvPicPr>
                  <pic:blipFill>
                    <a:blip r:embed="rId109">
                      <a:extLst>
                        <a:ext uri="{28A0092B-C50C-407E-A947-70E740481C1C}">
                          <a14:useLocalDpi xmlns:a14="http://schemas.microsoft.com/office/drawing/2010/main" val="0"/>
                        </a:ext>
                      </a:extLst>
                    </a:blip>
                    <a:stretch>
                      <a:fillRect/>
                    </a:stretch>
                  </pic:blipFill>
                  <pic:spPr>
                    <a:xfrm>
                      <a:off x="0" y="0"/>
                      <a:ext cx="1339899" cy="4703466"/>
                    </a:xfrm>
                    <a:prstGeom prst="rect">
                      <a:avLst/>
                    </a:prstGeom>
                  </pic:spPr>
                </pic:pic>
              </a:graphicData>
            </a:graphic>
            <wp14:sizeRelH relativeFrom="margin">
              <wp14:pctWidth>0</wp14:pctWidth>
            </wp14:sizeRelH>
            <wp14:sizeRelV relativeFrom="margin">
              <wp14:pctHeight>0</wp14:pctHeight>
            </wp14:sizeRelV>
          </wp:anchor>
        </w:drawing>
      </w:r>
      <w:r w:rsidR="00E11F2F">
        <w:rPr>
          <w:rFonts w:hint="cs"/>
          <w:sz w:val="20"/>
          <w:szCs w:val="24"/>
          <w:rtl/>
          <w:lang w:bidi="fa-IR"/>
        </w:rPr>
        <w:t xml:space="preserve">گاهی اوقات در یک بازی یا یک انیمیشن می خواهیم که یک </w:t>
      </w:r>
      <w:r w:rsidR="00E11F2F">
        <w:rPr>
          <w:sz w:val="20"/>
          <w:szCs w:val="24"/>
          <w:lang w:bidi="fa-IR"/>
        </w:rPr>
        <w:t>Sprite</w:t>
      </w:r>
      <w:r w:rsidR="00E11F2F">
        <w:rPr>
          <w:rFonts w:hint="cs"/>
          <w:sz w:val="20"/>
          <w:szCs w:val="24"/>
          <w:rtl/>
          <w:lang w:bidi="fa-IR"/>
        </w:rPr>
        <w:t xml:space="preserve"> در اثر تماس با یک </w:t>
      </w:r>
      <w:r w:rsidR="00E11F2F">
        <w:rPr>
          <w:sz w:val="20"/>
          <w:szCs w:val="24"/>
          <w:lang w:bidi="fa-IR"/>
        </w:rPr>
        <w:t>Sprite</w:t>
      </w:r>
      <w:r w:rsidR="00E11F2F">
        <w:rPr>
          <w:rFonts w:hint="cs"/>
          <w:sz w:val="20"/>
          <w:szCs w:val="24"/>
          <w:rtl/>
          <w:lang w:bidi="fa-IR"/>
        </w:rPr>
        <w:t xml:space="preserve"> دیگر، یا در </w:t>
      </w:r>
    </w:p>
    <w:p w:rsidR="00E11F2F" w:rsidRDefault="00E11F2F" w:rsidP="00E40B77">
      <w:pPr>
        <w:tabs>
          <w:tab w:val="right" w:pos="1557"/>
        </w:tabs>
        <w:ind w:left="281"/>
        <w:rPr>
          <w:sz w:val="20"/>
          <w:szCs w:val="24"/>
          <w:rtl/>
          <w:lang w:bidi="fa-IR"/>
        </w:rPr>
      </w:pPr>
      <w:r>
        <w:rPr>
          <w:rFonts w:hint="cs"/>
          <w:sz w:val="20"/>
          <w:szCs w:val="24"/>
          <w:rtl/>
          <w:lang w:bidi="fa-IR"/>
        </w:rPr>
        <w:t>هنگام برخورد با یک رنگ خاص یا ... عمل خاصی را انجام دهد.</w:t>
      </w:r>
    </w:p>
    <w:p w:rsidR="00E11F2F" w:rsidRDefault="00E11F2F" w:rsidP="00C0368D">
      <w:pPr>
        <w:tabs>
          <w:tab w:val="right" w:pos="1557"/>
        </w:tabs>
        <w:ind w:left="281"/>
        <w:rPr>
          <w:sz w:val="20"/>
          <w:szCs w:val="24"/>
          <w:lang w:bidi="fa-IR"/>
        </w:rPr>
      </w:pPr>
      <w:r>
        <w:rPr>
          <w:rFonts w:hint="cs"/>
          <w:sz w:val="20"/>
          <w:szCs w:val="24"/>
          <w:rtl/>
          <w:lang w:bidi="fa-IR"/>
        </w:rPr>
        <w:t xml:space="preserve">در این شرایط باید از بلاک های برنامه نویسی گروه </w:t>
      </w:r>
      <w:r>
        <w:rPr>
          <w:sz w:val="20"/>
          <w:szCs w:val="24"/>
          <w:lang w:bidi="fa-IR"/>
        </w:rPr>
        <w:t>Sensing</w:t>
      </w:r>
      <w:r>
        <w:rPr>
          <w:rFonts w:hint="cs"/>
          <w:sz w:val="20"/>
          <w:szCs w:val="24"/>
          <w:rtl/>
          <w:lang w:bidi="fa-IR"/>
        </w:rPr>
        <w:t xml:space="preserve"> (تماس یا برخورد)  که با رنگ آبی کمرنگ مشخص شده اند، استفاده کنیم.</w:t>
      </w:r>
    </w:p>
    <w:p w:rsidR="00E11F2F" w:rsidRDefault="009D56FF" w:rsidP="00C0368D">
      <w:pPr>
        <w:tabs>
          <w:tab w:val="right" w:pos="1557"/>
        </w:tabs>
        <w:ind w:left="281"/>
        <w:rPr>
          <w:sz w:val="20"/>
          <w:szCs w:val="24"/>
          <w:rtl/>
          <w:lang w:bidi="fa-IR"/>
        </w:rPr>
      </w:pPr>
      <w:r>
        <w:rPr>
          <w:noProof/>
          <w:sz w:val="20"/>
          <w:szCs w:val="24"/>
          <w:lang w:bidi="fa-IR"/>
        </w:rPr>
        <w:drawing>
          <wp:anchor distT="0" distB="0" distL="114300" distR="114300" simplePos="0" relativeHeight="251976704" behindDoc="1" locked="0" layoutInCell="1" allowOverlap="1">
            <wp:simplePos x="0" y="0"/>
            <wp:positionH relativeFrom="column">
              <wp:posOffset>3893830</wp:posOffset>
            </wp:positionH>
            <wp:positionV relativeFrom="page">
              <wp:posOffset>1626105</wp:posOffset>
            </wp:positionV>
            <wp:extent cx="1583690" cy="407035"/>
            <wp:effectExtent l="0" t="0" r="0" b="0"/>
            <wp:wrapTight wrapText="bothSides">
              <wp:wrapPolygon edited="0">
                <wp:start x="0" y="0"/>
                <wp:lineTo x="0" y="20218"/>
                <wp:lineTo x="21306" y="20218"/>
                <wp:lineTo x="2130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uchingmouse.png"/>
                    <pic:cNvPicPr/>
                  </pic:nvPicPr>
                  <pic:blipFill>
                    <a:blip r:embed="rId110">
                      <a:extLst>
                        <a:ext uri="{28A0092B-C50C-407E-A947-70E740481C1C}">
                          <a14:useLocalDpi xmlns:a14="http://schemas.microsoft.com/office/drawing/2010/main" val="0"/>
                        </a:ext>
                      </a:extLst>
                    </a:blip>
                    <a:stretch>
                      <a:fillRect/>
                    </a:stretch>
                  </pic:blipFill>
                  <pic:spPr>
                    <a:xfrm>
                      <a:off x="0" y="0"/>
                      <a:ext cx="1583690" cy="407035"/>
                    </a:xfrm>
                    <a:prstGeom prst="rect">
                      <a:avLst/>
                    </a:prstGeom>
                  </pic:spPr>
                </pic:pic>
              </a:graphicData>
            </a:graphic>
            <wp14:sizeRelH relativeFrom="margin">
              <wp14:pctWidth>0</wp14:pctWidth>
            </wp14:sizeRelH>
            <wp14:sizeRelV relativeFrom="margin">
              <wp14:pctHeight>0</wp14:pctHeight>
            </wp14:sizeRelV>
          </wp:anchor>
        </w:drawing>
      </w:r>
    </w:p>
    <w:p w:rsidR="00E11F2F" w:rsidRDefault="00E11F2F" w:rsidP="00C0368D">
      <w:pPr>
        <w:tabs>
          <w:tab w:val="right" w:pos="1557"/>
        </w:tabs>
        <w:ind w:left="281"/>
        <w:rPr>
          <w:sz w:val="48"/>
          <w:szCs w:val="56"/>
          <w:lang w:bidi="fa-IR"/>
        </w:rPr>
      </w:pPr>
      <w:r>
        <w:rPr>
          <w:sz w:val="48"/>
          <w:szCs w:val="56"/>
          <w:lang w:bidi="fa-IR"/>
        </w:rPr>
        <w:t>Block</w:t>
      </w:r>
      <w:r>
        <w:rPr>
          <w:rFonts w:hint="cs"/>
          <w:sz w:val="48"/>
          <w:szCs w:val="56"/>
          <w:rtl/>
          <w:lang w:bidi="fa-IR"/>
        </w:rPr>
        <w:t xml:space="preserve"> </w:t>
      </w:r>
    </w:p>
    <w:p w:rsidR="00E11F2F" w:rsidRDefault="00E11F2F" w:rsidP="00C06D59">
      <w:pPr>
        <w:tabs>
          <w:tab w:val="right" w:pos="1557"/>
        </w:tabs>
        <w:ind w:left="281"/>
        <w:rPr>
          <w:sz w:val="22"/>
          <w:szCs w:val="22"/>
          <w:rtl/>
          <w:lang w:bidi="fa-IR"/>
        </w:rPr>
      </w:pPr>
      <w:r w:rsidRPr="00C06D59">
        <w:rPr>
          <w:sz w:val="22"/>
          <w:szCs w:val="22"/>
          <w:lang w:bidi="fa-IR"/>
        </w:rPr>
        <w:t xml:space="preserve">  </w:t>
      </w:r>
      <w:r w:rsidR="00C06D59" w:rsidRPr="00C06D59">
        <w:rPr>
          <w:rFonts w:hint="cs"/>
          <w:sz w:val="22"/>
          <w:szCs w:val="22"/>
          <w:rtl/>
          <w:lang w:bidi="fa-IR"/>
        </w:rPr>
        <w:t>بررسی برخورد</w:t>
      </w:r>
      <w:r w:rsidR="00C06D59">
        <w:rPr>
          <w:rFonts w:hint="cs"/>
          <w:sz w:val="22"/>
          <w:szCs w:val="22"/>
          <w:rtl/>
          <w:lang w:bidi="fa-IR"/>
        </w:rPr>
        <w:t>(تماس)</w:t>
      </w:r>
      <w:r w:rsidR="00C06D59" w:rsidRPr="00C06D59">
        <w:rPr>
          <w:rFonts w:hint="cs"/>
          <w:sz w:val="22"/>
          <w:szCs w:val="22"/>
          <w:rtl/>
          <w:lang w:bidi="fa-IR"/>
        </w:rPr>
        <w:t xml:space="preserve"> یک </w:t>
      </w:r>
      <w:r w:rsidR="00C06D59" w:rsidRPr="00C06D59">
        <w:rPr>
          <w:sz w:val="22"/>
          <w:szCs w:val="22"/>
          <w:lang w:bidi="fa-IR"/>
        </w:rPr>
        <w:t xml:space="preserve">Sprite </w:t>
      </w:r>
      <w:r w:rsidR="00C06D59" w:rsidRPr="00C06D59">
        <w:rPr>
          <w:rFonts w:hint="cs"/>
          <w:sz w:val="22"/>
          <w:szCs w:val="22"/>
          <w:rtl/>
          <w:lang w:bidi="fa-IR"/>
        </w:rPr>
        <w:t xml:space="preserve"> با نشانگر ماوس یا دیگر </w:t>
      </w:r>
      <w:r w:rsidR="00C06D59" w:rsidRPr="00C06D59">
        <w:rPr>
          <w:sz w:val="22"/>
          <w:szCs w:val="22"/>
          <w:lang w:bidi="fa-IR"/>
        </w:rPr>
        <w:t xml:space="preserve">Sprite </w:t>
      </w:r>
      <w:r w:rsidR="00C06D59" w:rsidRPr="00C06D59">
        <w:rPr>
          <w:rFonts w:hint="cs"/>
          <w:sz w:val="22"/>
          <w:szCs w:val="22"/>
          <w:rtl/>
          <w:lang w:bidi="fa-IR"/>
        </w:rPr>
        <w:t xml:space="preserve"> های موجود در بازی یا انیمیشن</w:t>
      </w:r>
    </w:p>
    <w:p w:rsidR="00C06D59" w:rsidRPr="00C06D59" w:rsidRDefault="009D56FF" w:rsidP="00C06D59">
      <w:pPr>
        <w:tabs>
          <w:tab w:val="right" w:pos="1557"/>
        </w:tabs>
        <w:ind w:left="281"/>
        <w:rPr>
          <w:sz w:val="12"/>
          <w:szCs w:val="16"/>
          <w:rtl/>
          <w:lang w:bidi="fa-IR"/>
        </w:rPr>
      </w:pPr>
      <w:r>
        <w:rPr>
          <w:noProof/>
          <w:sz w:val="48"/>
          <w:szCs w:val="56"/>
          <w:lang w:bidi="fa-IR"/>
        </w:rPr>
        <w:drawing>
          <wp:anchor distT="0" distB="0" distL="114300" distR="114300" simplePos="0" relativeHeight="251977728" behindDoc="1" locked="0" layoutInCell="1" allowOverlap="1">
            <wp:simplePos x="0" y="0"/>
            <wp:positionH relativeFrom="column">
              <wp:posOffset>4153535</wp:posOffset>
            </wp:positionH>
            <wp:positionV relativeFrom="page">
              <wp:posOffset>2374725</wp:posOffset>
            </wp:positionV>
            <wp:extent cx="1314450" cy="367030"/>
            <wp:effectExtent l="0" t="0" r="0" b="0"/>
            <wp:wrapTight wrapText="bothSides">
              <wp:wrapPolygon edited="0">
                <wp:start x="0" y="0"/>
                <wp:lineTo x="0" y="20180"/>
                <wp:lineTo x="21287" y="20180"/>
                <wp:lineTo x="2128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uchingcolor.png"/>
                    <pic:cNvPicPr/>
                  </pic:nvPicPr>
                  <pic:blipFill>
                    <a:blip r:embed="rId111">
                      <a:extLst>
                        <a:ext uri="{28A0092B-C50C-407E-A947-70E740481C1C}">
                          <a14:useLocalDpi xmlns:a14="http://schemas.microsoft.com/office/drawing/2010/main" val="0"/>
                        </a:ext>
                      </a:extLst>
                    </a:blip>
                    <a:stretch>
                      <a:fillRect/>
                    </a:stretch>
                  </pic:blipFill>
                  <pic:spPr>
                    <a:xfrm>
                      <a:off x="0" y="0"/>
                      <a:ext cx="1314450" cy="367030"/>
                    </a:xfrm>
                    <a:prstGeom prst="rect">
                      <a:avLst/>
                    </a:prstGeom>
                  </pic:spPr>
                </pic:pic>
              </a:graphicData>
            </a:graphic>
            <wp14:sizeRelV relativeFrom="margin">
              <wp14:pctHeight>0</wp14:pctHeight>
            </wp14:sizeRelV>
          </wp:anchor>
        </w:drawing>
      </w:r>
    </w:p>
    <w:p w:rsidR="00C06D59" w:rsidRDefault="00C06D59" w:rsidP="00C06D59">
      <w:pPr>
        <w:tabs>
          <w:tab w:val="right" w:pos="1557"/>
        </w:tabs>
        <w:ind w:left="281"/>
        <w:rPr>
          <w:sz w:val="48"/>
          <w:szCs w:val="56"/>
          <w:lang w:bidi="fa-IR"/>
        </w:rPr>
      </w:pPr>
      <w:r>
        <w:rPr>
          <w:sz w:val="48"/>
          <w:szCs w:val="56"/>
          <w:lang w:bidi="fa-IR"/>
        </w:rPr>
        <w:t>Block</w:t>
      </w:r>
      <w:r>
        <w:rPr>
          <w:rFonts w:hint="cs"/>
          <w:sz w:val="48"/>
          <w:szCs w:val="56"/>
          <w:rtl/>
          <w:lang w:bidi="fa-IR"/>
        </w:rPr>
        <w:t xml:space="preserve"> </w:t>
      </w:r>
    </w:p>
    <w:p w:rsidR="00C06D59" w:rsidRPr="00C06D59" w:rsidRDefault="00C06D59" w:rsidP="00C06D59">
      <w:pPr>
        <w:tabs>
          <w:tab w:val="right" w:pos="1557"/>
        </w:tabs>
        <w:ind w:left="281"/>
        <w:rPr>
          <w:sz w:val="20"/>
          <w:szCs w:val="24"/>
          <w:rtl/>
          <w:lang w:bidi="fa-IR"/>
        </w:rPr>
      </w:pPr>
      <w:r>
        <w:rPr>
          <w:rFonts w:hint="cs"/>
          <w:sz w:val="20"/>
          <w:szCs w:val="24"/>
          <w:rtl/>
          <w:lang w:bidi="fa-IR"/>
        </w:rPr>
        <w:t xml:space="preserve">بررسی برخورد یک </w:t>
      </w:r>
      <w:r>
        <w:rPr>
          <w:sz w:val="20"/>
          <w:szCs w:val="24"/>
          <w:lang w:bidi="fa-IR"/>
        </w:rPr>
        <w:t>Sprite</w:t>
      </w:r>
      <w:r>
        <w:rPr>
          <w:rFonts w:hint="cs"/>
          <w:sz w:val="20"/>
          <w:szCs w:val="24"/>
          <w:rtl/>
          <w:lang w:bidi="fa-IR"/>
        </w:rPr>
        <w:t xml:space="preserve"> با یک رنگ خاص در صفحه </w:t>
      </w:r>
      <w:r>
        <w:rPr>
          <w:sz w:val="20"/>
          <w:szCs w:val="24"/>
          <w:lang w:bidi="fa-IR"/>
        </w:rPr>
        <w:t xml:space="preserve">Stage </w:t>
      </w:r>
      <w:r>
        <w:rPr>
          <w:rFonts w:hint="cs"/>
          <w:sz w:val="20"/>
          <w:szCs w:val="24"/>
          <w:rtl/>
          <w:lang w:bidi="fa-IR"/>
        </w:rPr>
        <w:t xml:space="preserve"> یا یک </w:t>
      </w:r>
      <w:r>
        <w:rPr>
          <w:sz w:val="20"/>
          <w:szCs w:val="24"/>
          <w:lang w:bidi="fa-IR"/>
        </w:rPr>
        <w:t xml:space="preserve">Sprite </w:t>
      </w:r>
      <w:r>
        <w:rPr>
          <w:rFonts w:hint="cs"/>
          <w:sz w:val="20"/>
          <w:szCs w:val="24"/>
          <w:rtl/>
          <w:lang w:bidi="fa-IR"/>
        </w:rPr>
        <w:t xml:space="preserve"> دیگر</w:t>
      </w:r>
    </w:p>
    <w:p w:rsidR="00C06D59" w:rsidRPr="00C06D59" w:rsidRDefault="009D56FF" w:rsidP="00C06D59">
      <w:pPr>
        <w:tabs>
          <w:tab w:val="right" w:pos="1557"/>
        </w:tabs>
        <w:ind w:left="281"/>
        <w:rPr>
          <w:sz w:val="24"/>
          <w:szCs w:val="24"/>
          <w:rtl/>
          <w:lang w:bidi="fa-IR"/>
        </w:rPr>
      </w:pPr>
      <w:r>
        <w:rPr>
          <w:noProof/>
          <w:sz w:val="48"/>
          <w:szCs w:val="56"/>
          <w:lang w:bidi="fa-IR"/>
        </w:rPr>
        <w:drawing>
          <wp:anchor distT="0" distB="0" distL="114300" distR="114300" simplePos="0" relativeHeight="251978752" behindDoc="1" locked="0" layoutInCell="1" allowOverlap="1">
            <wp:simplePos x="0" y="0"/>
            <wp:positionH relativeFrom="column">
              <wp:posOffset>4065710</wp:posOffset>
            </wp:positionH>
            <wp:positionV relativeFrom="page">
              <wp:posOffset>3145640</wp:posOffset>
            </wp:positionV>
            <wp:extent cx="1372235" cy="374015"/>
            <wp:effectExtent l="0" t="0" r="0" b="6985"/>
            <wp:wrapTight wrapText="bothSides">
              <wp:wrapPolygon edited="0">
                <wp:start x="0" y="0"/>
                <wp:lineTo x="0" y="20903"/>
                <wp:lineTo x="21290" y="20903"/>
                <wp:lineTo x="2129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eypressed.png"/>
                    <pic:cNvPicPr/>
                  </pic:nvPicPr>
                  <pic:blipFill>
                    <a:blip r:embed="rId112">
                      <a:extLst>
                        <a:ext uri="{28A0092B-C50C-407E-A947-70E740481C1C}">
                          <a14:useLocalDpi xmlns:a14="http://schemas.microsoft.com/office/drawing/2010/main" val="0"/>
                        </a:ext>
                      </a:extLst>
                    </a:blip>
                    <a:stretch>
                      <a:fillRect/>
                    </a:stretch>
                  </pic:blipFill>
                  <pic:spPr>
                    <a:xfrm>
                      <a:off x="0" y="0"/>
                      <a:ext cx="1372235" cy="374015"/>
                    </a:xfrm>
                    <a:prstGeom prst="rect">
                      <a:avLst/>
                    </a:prstGeom>
                  </pic:spPr>
                </pic:pic>
              </a:graphicData>
            </a:graphic>
            <wp14:sizeRelH relativeFrom="margin">
              <wp14:pctWidth>0</wp14:pctWidth>
            </wp14:sizeRelH>
            <wp14:sizeRelV relativeFrom="margin">
              <wp14:pctHeight>0</wp14:pctHeight>
            </wp14:sizeRelV>
          </wp:anchor>
        </w:drawing>
      </w:r>
    </w:p>
    <w:p w:rsidR="00E11F2F" w:rsidRDefault="00C06D59" w:rsidP="00C06D59">
      <w:pPr>
        <w:tabs>
          <w:tab w:val="right" w:pos="1557"/>
        </w:tabs>
        <w:ind w:left="281"/>
        <w:rPr>
          <w:sz w:val="48"/>
          <w:szCs w:val="56"/>
          <w:lang w:bidi="fa-IR"/>
        </w:rPr>
      </w:pPr>
      <w:r>
        <w:rPr>
          <w:sz w:val="48"/>
          <w:szCs w:val="56"/>
          <w:lang w:bidi="fa-IR"/>
        </w:rPr>
        <w:t>Block</w:t>
      </w:r>
    </w:p>
    <w:p w:rsidR="00C06D59" w:rsidRDefault="00C06D59" w:rsidP="00C06D59">
      <w:pPr>
        <w:tabs>
          <w:tab w:val="right" w:pos="1557"/>
        </w:tabs>
        <w:ind w:left="281"/>
        <w:rPr>
          <w:sz w:val="20"/>
          <w:szCs w:val="24"/>
          <w:rtl/>
          <w:lang w:bidi="fa-IR"/>
        </w:rPr>
      </w:pPr>
      <w:r>
        <w:rPr>
          <w:rFonts w:hint="cs"/>
          <w:sz w:val="20"/>
          <w:szCs w:val="24"/>
          <w:rtl/>
          <w:lang w:bidi="fa-IR"/>
        </w:rPr>
        <w:t>بررسی فشرده شدن یک</w:t>
      </w:r>
      <w:r>
        <w:rPr>
          <w:sz w:val="20"/>
          <w:szCs w:val="24"/>
          <w:lang w:bidi="fa-IR"/>
        </w:rPr>
        <w:t xml:space="preserve">  </w:t>
      </w:r>
      <w:r>
        <w:rPr>
          <w:rFonts w:hint="cs"/>
          <w:sz w:val="20"/>
          <w:szCs w:val="24"/>
          <w:rtl/>
          <w:lang w:bidi="fa-IR"/>
        </w:rPr>
        <w:t xml:space="preserve"> کلید خاص از صفحه کلید</w:t>
      </w:r>
    </w:p>
    <w:p w:rsidR="00B1707F" w:rsidRDefault="009D56FF" w:rsidP="00B1707F">
      <w:pPr>
        <w:tabs>
          <w:tab w:val="right" w:pos="1557"/>
        </w:tabs>
        <w:ind w:left="281"/>
        <w:rPr>
          <w:sz w:val="20"/>
          <w:szCs w:val="24"/>
          <w:lang w:bidi="fa-IR"/>
        </w:rPr>
      </w:pPr>
      <w:r>
        <w:rPr>
          <w:rFonts w:hint="cs"/>
          <w:noProof/>
          <w:sz w:val="20"/>
          <w:szCs w:val="24"/>
          <w:rtl/>
          <w:lang w:bidi="fa-IR"/>
        </w:rPr>
        <w:drawing>
          <wp:anchor distT="0" distB="0" distL="114300" distR="114300" simplePos="0" relativeHeight="251979776" behindDoc="1" locked="0" layoutInCell="1" allowOverlap="1">
            <wp:simplePos x="0" y="0"/>
            <wp:positionH relativeFrom="column">
              <wp:posOffset>2194140</wp:posOffset>
            </wp:positionH>
            <wp:positionV relativeFrom="page">
              <wp:posOffset>3864765</wp:posOffset>
            </wp:positionV>
            <wp:extent cx="1101090" cy="300355"/>
            <wp:effectExtent l="0" t="0" r="3810" b="4445"/>
            <wp:wrapTight wrapText="bothSides">
              <wp:wrapPolygon edited="0">
                <wp:start x="0" y="0"/>
                <wp:lineTo x="0" y="20550"/>
                <wp:lineTo x="21301" y="20550"/>
                <wp:lineTo x="2130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eypressed2.png"/>
                    <pic:cNvPicPr/>
                  </pic:nvPicPr>
                  <pic:blipFill>
                    <a:blip r:embed="rId113">
                      <a:extLst>
                        <a:ext uri="{28A0092B-C50C-407E-A947-70E740481C1C}">
                          <a14:useLocalDpi xmlns:a14="http://schemas.microsoft.com/office/drawing/2010/main" val="0"/>
                        </a:ext>
                      </a:extLst>
                    </a:blip>
                    <a:stretch>
                      <a:fillRect/>
                    </a:stretch>
                  </pic:blipFill>
                  <pic:spPr>
                    <a:xfrm>
                      <a:off x="0" y="0"/>
                      <a:ext cx="1101090" cy="300355"/>
                    </a:xfrm>
                    <a:prstGeom prst="rect">
                      <a:avLst/>
                    </a:prstGeom>
                  </pic:spPr>
                </pic:pic>
              </a:graphicData>
            </a:graphic>
            <wp14:sizeRelH relativeFrom="margin">
              <wp14:pctWidth>0</wp14:pctWidth>
            </wp14:sizeRelH>
            <wp14:sizeRelV relativeFrom="margin">
              <wp14:pctHeight>0</wp14:pctHeight>
            </wp14:sizeRelV>
          </wp:anchor>
        </w:drawing>
      </w:r>
    </w:p>
    <w:p w:rsidR="00C06D59" w:rsidRDefault="00C06D59" w:rsidP="00B1707F">
      <w:pPr>
        <w:tabs>
          <w:tab w:val="right" w:pos="1557"/>
        </w:tabs>
        <w:ind w:left="281"/>
        <w:rPr>
          <w:sz w:val="20"/>
          <w:szCs w:val="24"/>
          <w:rtl/>
          <w:lang w:bidi="fa-IR"/>
        </w:rPr>
      </w:pPr>
      <w:r>
        <w:rPr>
          <w:rFonts w:hint="cs"/>
          <w:sz w:val="20"/>
          <w:szCs w:val="24"/>
          <w:rtl/>
          <w:lang w:bidi="fa-IR"/>
        </w:rPr>
        <w:t xml:space="preserve">چنانچه در تمامی بلاک های بالا می بینید، شکل این  بلاک ها ،                    ،  </w:t>
      </w:r>
    </w:p>
    <w:p w:rsidR="00C06D59" w:rsidRDefault="009D56FF" w:rsidP="00A17B81">
      <w:pPr>
        <w:tabs>
          <w:tab w:val="right" w:pos="1557"/>
        </w:tabs>
        <w:ind w:left="281"/>
        <w:rPr>
          <w:sz w:val="20"/>
          <w:szCs w:val="24"/>
          <w:rtl/>
          <w:lang w:bidi="fa-IR"/>
        </w:rPr>
      </w:pPr>
      <w:r>
        <w:rPr>
          <w:rFonts w:hint="cs"/>
          <w:noProof/>
          <w:sz w:val="20"/>
          <w:szCs w:val="24"/>
          <w:rtl/>
          <w:lang w:bidi="fa-IR"/>
        </w:rPr>
        <w:drawing>
          <wp:anchor distT="0" distB="0" distL="114300" distR="114300" simplePos="0" relativeHeight="251980800" behindDoc="1" locked="0" layoutInCell="1" allowOverlap="1">
            <wp:simplePos x="0" y="0"/>
            <wp:positionH relativeFrom="column">
              <wp:posOffset>4138295</wp:posOffset>
            </wp:positionH>
            <wp:positionV relativeFrom="page">
              <wp:posOffset>4218305</wp:posOffset>
            </wp:positionV>
            <wp:extent cx="805815" cy="399415"/>
            <wp:effectExtent l="0" t="0" r="0" b="635"/>
            <wp:wrapTight wrapText="bothSides">
              <wp:wrapPolygon edited="0">
                <wp:start x="0" y="0"/>
                <wp:lineTo x="0" y="20604"/>
                <wp:lineTo x="20936" y="20604"/>
                <wp:lineTo x="20936"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fthen.png"/>
                    <pic:cNvPicPr/>
                  </pic:nvPicPr>
                  <pic:blipFill>
                    <a:blip r:embed="rId106">
                      <a:extLst>
                        <a:ext uri="{28A0092B-C50C-407E-A947-70E740481C1C}">
                          <a14:useLocalDpi xmlns:a14="http://schemas.microsoft.com/office/drawing/2010/main" val="0"/>
                        </a:ext>
                      </a:extLst>
                    </a:blip>
                    <a:stretch>
                      <a:fillRect/>
                    </a:stretch>
                  </pic:blipFill>
                  <pic:spPr>
                    <a:xfrm>
                      <a:off x="0" y="0"/>
                      <a:ext cx="805815" cy="399415"/>
                    </a:xfrm>
                    <a:prstGeom prst="rect">
                      <a:avLst/>
                    </a:prstGeom>
                  </pic:spPr>
                </pic:pic>
              </a:graphicData>
            </a:graphic>
            <wp14:sizeRelH relativeFrom="margin">
              <wp14:pctWidth>0</wp14:pctWidth>
            </wp14:sizeRelH>
            <wp14:sizeRelV relativeFrom="margin">
              <wp14:pctHeight>0</wp14:pctHeight>
            </wp14:sizeRelV>
          </wp:anchor>
        </w:drawing>
      </w:r>
      <w:r w:rsidR="00A17B81">
        <w:rPr>
          <w:rFonts w:hint="cs"/>
          <w:sz w:val="20"/>
          <w:szCs w:val="24"/>
          <w:rtl/>
          <w:lang w:bidi="fa-IR"/>
        </w:rPr>
        <w:t>دقیقا مثل شکل بلاک شرط  است. این یعنی این که تمامی این بلاک ها در داخل شرط می توانند قرار بگیرند.</w:t>
      </w:r>
    </w:p>
    <w:p w:rsidR="00A17B81" w:rsidRDefault="00A17B81" w:rsidP="00A17B81">
      <w:pPr>
        <w:tabs>
          <w:tab w:val="right" w:pos="1557"/>
        </w:tabs>
        <w:ind w:left="281"/>
        <w:rPr>
          <w:sz w:val="20"/>
          <w:szCs w:val="24"/>
          <w:rtl/>
          <w:lang w:bidi="fa-IR"/>
        </w:rPr>
      </w:pPr>
      <w:r>
        <w:rPr>
          <w:rFonts w:hint="cs"/>
          <w:sz w:val="20"/>
          <w:szCs w:val="24"/>
          <w:rtl/>
          <w:lang w:bidi="fa-IR"/>
        </w:rPr>
        <w:t>به عنوان مثال :</w:t>
      </w:r>
    </w:p>
    <w:p w:rsidR="00A17B81" w:rsidRDefault="00A17B81" w:rsidP="00A17B81">
      <w:pPr>
        <w:tabs>
          <w:tab w:val="right" w:pos="1557"/>
        </w:tabs>
        <w:ind w:left="281"/>
        <w:rPr>
          <w:sz w:val="20"/>
          <w:szCs w:val="24"/>
          <w:lang w:bidi="fa-IR"/>
        </w:rPr>
      </w:pPr>
      <w:r>
        <w:rPr>
          <w:rFonts w:hint="cs"/>
          <w:sz w:val="20"/>
          <w:szCs w:val="24"/>
          <w:rtl/>
          <w:lang w:bidi="fa-IR"/>
        </w:rPr>
        <w:t xml:space="preserve">می توانیم بگوییم اگر </w:t>
      </w:r>
      <w:r>
        <w:rPr>
          <w:sz w:val="20"/>
          <w:szCs w:val="24"/>
          <w:lang w:bidi="fa-IR"/>
        </w:rPr>
        <w:t xml:space="preserve">Sprite </w:t>
      </w:r>
      <w:r>
        <w:rPr>
          <w:rFonts w:hint="cs"/>
          <w:sz w:val="20"/>
          <w:szCs w:val="24"/>
          <w:rtl/>
          <w:lang w:bidi="fa-IR"/>
        </w:rPr>
        <w:t xml:space="preserve"> ما به نشانگر ماوس (</w:t>
      </w:r>
      <w:r>
        <w:rPr>
          <w:sz w:val="20"/>
          <w:szCs w:val="24"/>
          <w:lang w:bidi="fa-IR"/>
        </w:rPr>
        <w:t>mouse-pointer</w:t>
      </w:r>
      <w:r>
        <w:rPr>
          <w:rFonts w:hint="cs"/>
          <w:sz w:val="20"/>
          <w:szCs w:val="24"/>
          <w:rtl/>
          <w:lang w:bidi="fa-IR"/>
        </w:rPr>
        <w:t>)</w:t>
      </w:r>
      <w:r>
        <w:rPr>
          <w:sz w:val="20"/>
          <w:szCs w:val="24"/>
          <w:lang w:bidi="fa-IR"/>
        </w:rPr>
        <w:t xml:space="preserve"> </w:t>
      </w:r>
      <w:r>
        <w:rPr>
          <w:rFonts w:hint="cs"/>
          <w:sz w:val="20"/>
          <w:szCs w:val="24"/>
          <w:rtl/>
          <w:lang w:bidi="fa-IR"/>
        </w:rPr>
        <w:t xml:space="preserve"> برخورد کرد، رنگ آن تغییر کند. یا چنانچه </w:t>
      </w:r>
      <w:r>
        <w:rPr>
          <w:sz w:val="20"/>
          <w:szCs w:val="24"/>
          <w:lang w:bidi="fa-IR"/>
        </w:rPr>
        <w:t xml:space="preserve">Sprite </w:t>
      </w:r>
      <w:r>
        <w:rPr>
          <w:rFonts w:hint="cs"/>
          <w:sz w:val="20"/>
          <w:szCs w:val="24"/>
          <w:rtl/>
          <w:lang w:bidi="fa-IR"/>
        </w:rPr>
        <w:t xml:space="preserve"> به یک رنگ خاصی برخورد کرد، ناپدید شود و... .</w:t>
      </w:r>
    </w:p>
    <w:p w:rsidR="00A17B81" w:rsidRDefault="00B1707F" w:rsidP="00A17B81">
      <w:pPr>
        <w:tabs>
          <w:tab w:val="right" w:pos="1557"/>
        </w:tabs>
        <w:ind w:left="281"/>
        <w:rPr>
          <w:sz w:val="20"/>
          <w:szCs w:val="24"/>
          <w:lang w:bidi="fa-IR"/>
        </w:rPr>
      </w:pPr>
      <w:r>
        <w:rPr>
          <w:noProof/>
          <w:sz w:val="20"/>
          <w:szCs w:val="24"/>
          <w:lang w:bidi="fa-IR"/>
        </w:rPr>
        <w:drawing>
          <wp:anchor distT="0" distB="0" distL="114300" distR="114300" simplePos="0" relativeHeight="251981824" behindDoc="1" locked="0" layoutInCell="1" allowOverlap="1">
            <wp:simplePos x="0" y="0"/>
            <wp:positionH relativeFrom="margin">
              <wp:align>center</wp:align>
            </wp:positionH>
            <wp:positionV relativeFrom="page">
              <wp:posOffset>5786025</wp:posOffset>
            </wp:positionV>
            <wp:extent cx="4881245" cy="1743710"/>
            <wp:effectExtent l="0" t="0" r="0" b="8890"/>
            <wp:wrapTight wrapText="bothSides">
              <wp:wrapPolygon edited="0">
                <wp:start x="0" y="0"/>
                <wp:lineTo x="0" y="21474"/>
                <wp:lineTo x="21496" y="21474"/>
                <wp:lineTo x="2149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fexam1.png"/>
                    <pic:cNvPicPr/>
                  </pic:nvPicPr>
                  <pic:blipFill>
                    <a:blip r:embed="rId114">
                      <a:extLst>
                        <a:ext uri="{28A0092B-C50C-407E-A947-70E740481C1C}">
                          <a14:useLocalDpi xmlns:a14="http://schemas.microsoft.com/office/drawing/2010/main" val="0"/>
                        </a:ext>
                      </a:extLst>
                    </a:blip>
                    <a:stretch>
                      <a:fillRect/>
                    </a:stretch>
                  </pic:blipFill>
                  <pic:spPr>
                    <a:xfrm>
                      <a:off x="0" y="0"/>
                      <a:ext cx="4881245" cy="1743710"/>
                    </a:xfrm>
                    <a:prstGeom prst="rect">
                      <a:avLst/>
                    </a:prstGeom>
                  </pic:spPr>
                </pic:pic>
              </a:graphicData>
            </a:graphic>
            <wp14:sizeRelH relativeFrom="margin">
              <wp14:pctWidth>0</wp14:pctWidth>
            </wp14:sizeRelH>
            <wp14:sizeRelV relativeFrom="margin">
              <wp14:pctHeight>0</wp14:pctHeight>
            </wp14:sizeRelV>
          </wp:anchor>
        </w:drawing>
      </w:r>
    </w:p>
    <w:p w:rsidR="00A17B81" w:rsidRDefault="00A17B81" w:rsidP="00A17B81">
      <w:pPr>
        <w:tabs>
          <w:tab w:val="right" w:pos="1557"/>
        </w:tabs>
        <w:ind w:left="281"/>
        <w:rPr>
          <w:sz w:val="20"/>
          <w:szCs w:val="24"/>
          <w:lang w:bidi="fa-IR"/>
        </w:rPr>
      </w:pPr>
    </w:p>
    <w:p w:rsidR="00A17B81" w:rsidRDefault="00A17B81" w:rsidP="00A17B81">
      <w:pPr>
        <w:tabs>
          <w:tab w:val="right" w:pos="1557"/>
        </w:tabs>
        <w:ind w:left="281"/>
        <w:rPr>
          <w:sz w:val="20"/>
          <w:szCs w:val="24"/>
          <w:lang w:bidi="fa-IR"/>
        </w:rPr>
      </w:pPr>
    </w:p>
    <w:p w:rsidR="00A17B81" w:rsidRDefault="00A17B81" w:rsidP="00A17B81">
      <w:pPr>
        <w:tabs>
          <w:tab w:val="right" w:pos="1557"/>
        </w:tabs>
        <w:ind w:left="281"/>
        <w:rPr>
          <w:sz w:val="20"/>
          <w:szCs w:val="24"/>
          <w:lang w:bidi="fa-IR"/>
        </w:rPr>
      </w:pPr>
    </w:p>
    <w:p w:rsidR="00A17B81" w:rsidRDefault="00A17B81" w:rsidP="00A17B81">
      <w:pPr>
        <w:tabs>
          <w:tab w:val="right" w:pos="1557"/>
        </w:tabs>
        <w:ind w:left="281"/>
        <w:rPr>
          <w:sz w:val="20"/>
          <w:szCs w:val="24"/>
          <w:lang w:bidi="fa-IR"/>
        </w:rPr>
      </w:pPr>
    </w:p>
    <w:p w:rsidR="00A17B81" w:rsidRDefault="00A17B81" w:rsidP="00A17B81">
      <w:pPr>
        <w:tabs>
          <w:tab w:val="right" w:pos="1557"/>
        </w:tabs>
        <w:ind w:left="281"/>
        <w:rPr>
          <w:sz w:val="20"/>
          <w:szCs w:val="24"/>
          <w:lang w:bidi="fa-IR"/>
        </w:rPr>
      </w:pPr>
    </w:p>
    <w:p w:rsidR="00A17B81" w:rsidRPr="00C06D59" w:rsidRDefault="00B1707F" w:rsidP="00A17B81">
      <w:pPr>
        <w:tabs>
          <w:tab w:val="right" w:pos="1557"/>
        </w:tabs>
        <w:ind w:left="281"/>
        <w:rPr>
          <w:sz w:val="20"/>
          <w:szCs w:val="24"/>
          <w:lang w:bidi="fa-IR"/>
        </w:rPr>
      </w:pPr>
      <w:r>
        <w:rPr>
          <w:noProof/>
          <w:sz w:val="20"/>
          <w:szCs w:val="24"/>
          <w:lang w:bidi="fa-IR"/>
        </w:rPr>
        <mc:AlternateContent>
          <mc:Choice Requires="wps">
            <w:drawing>
              <wp:anchor distT="0" distB="0" distL="114300" distR="114300" simplePos="0" relativeHeight="251984896" behindDoc="0" locked="0" layoutInCell="1" allowOverlap="1">
                <wp:simplePos x="0" y="0"/>
                <wp:positionH relativeFrom="column">
                  <wp:posOffset>1929215</wp:posOffset>
                </wp:positionH>
                <wp:positionV relativeFrom="paragraph">
                  <wp:posOffset>508605</wp:posOffset>
                </wp:positionV>
                <wp:extent cx="648000" cy="0"/>
                <wp:effectExtent l="38100" t="76200" r="38100" b="133350"/>
                <wp:wrapNone/>
                <wp:docPr id="80" name="Straight Arrow Connector 80"/>
                <wp:cNvGraphicFramePr/>
                <a:graphic xmlns:a="http://schemas.openxmlformats.org/drawingml/2006/main">
                  <a:graphicData uri="http://schemas.microsoft.com/office/word/2010/wordprocessingShape">
                    <wps:wsp>
                      <wps:cNvCnPr/>
                      <wps:spPr>
                        <a:xfrm>
                          <a:off x="0" y="0"/>
                          <a:ext cx="6480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36B04AA" id="Straight Arrow Connector 80" o:spid="_x0000_s1026" type="#_x0000_t32" style="position:absolute;margin-left:151.9pt;margin-top:40.05pt;width:51pt;height:0;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" strokecolor="#4f81bd [3204]" strokeweight="2pt">
                <v:stroke endarrow="block"/>
                <v:shadow on="t" color="black" opacity="24903f" origin=",.5" offset="0,.55556mm"/>
              </v:shape>
            </w:pict>
          </mc:Fallback>
        </mc:AlternateContent>
      </w:r>
      <w:r>
        <w:rPr>
          <w:noProof/>
          <w:sz w:val="20"/>
          <w:szCs w:val="24"/>
          <w:lang w:bidi="fa-IR"/>
        </w:rPr>
        <w:drawing>
          <wp:anchor distT="0" distB="0" distL="114300" distR="114300" simplePos="0" relativeHeight="251983872" behindDoc="1" locked="0" layoutInCell="1" allowOverlap="1">
            <wp:simplePos x="0" y="0"/>
            <wp:positionH relativeFrom="column">
              <wp:posOffset>848380</wp:posOffset>
            </wp:positionH>
            <wp:positionV relativeFrom="page">
              <wp:posOffset>8239755</wp:posOffset>
            </wp:positionV>
            <wp:extent cx="4708525" cy="1659890"/>
            <wp:effectExtent l="0" t="0" r="0" b="0"/>
            <wp:wrapTight wrapText="bothSides">
              <wp:wrapPolygon edited="0">
                <wp:start x="0" y="0"/>
                <wp:lineTo x="0" y="21319"/>
                <wp:lineTo x="21498" y="21319"/>
                <wp:lineTo x="21498"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fexam2.png"/>
                    <pic:cNvPicPr/>
                  </pic:nvPicPr>
                  <pic:blipFill>
                    <a:blip r:embed="rId115">
                      <a:extLst>
                        <a:ext uri="{28A0092B-C50C-407E-A947-70E740481C1C}">
                          <a14:useLocalDpi xmlns:a14="http://schemas.microsoft.com/office/drawing/2010/main" val="0"/>
                        </a:ext>
                      </a:extLst>
                    </a:blip>
                    <a:stretch>
                      <a:fillRect/>
                    </a:stretch>
                  </pic:blipFill>
                  <pic:spPr>
                    <a:xfrm>
                      <a:off x="0" y="0"/>
                      <a:ext cx="4708525" cy="165989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4"/>
          <w:lang w:bidi="fa-IR"/>
        </w:rPr>
        <mc:AlternateContent>
          <mc:Choice Requires="wps">
            <w:drawing>
              <wp:anchor distT="0" distB="0" distL="114300" distR="114300" simplePos="0" relativeHeight="251982848" behindDoc="0" locked="0" layoutInCell="1" allowOverlap="1">
                <wp:simplePos x="0" y="0"/>
                <wp:positionH relativeFrom="margin">
                  <wp:posOffset>2975415</wp:posOffset>
                </wp:positionH>
                <wp:positionV relativeFrom="paragraph">
                  <wp:posOffset>877245</wp:posOffset>
                </wp:positionV>
                <wp:extent cx="597600" cy="504000"/>
                <wp:effectExtent l="8890" t="0" r="40005" b="40005"/>
                <wp:wrapNone/>
                <wp:docPr id="78" name="Striped Right Arrow 78"/>
                <wp:cNvGraphicFramePr/>
                <a:graphic xmlns:a="http://schemas.openxmlformats.org/drawingml/2006/main">
                  <a:graphicData uri="http://schemas.microsoft.com/office/word/2010/wordprocessingShape">
                    <wps:wsp>
                      <wps:cNvSpPr/>
                      <wps:spPr>
                        <a:xfrm rot="5400000">
                          <a:off x="0" y="0"/>
                          <a:ext cx="597600" cy="504000"/>
                        </a:xfrm>
                        <a:prstGeom prst="strip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B9C664" id="Striped Right Arrow 78" o:spid="_x0000_s1026" type="#_x0000_t93" style="position:absolute;margin-left:234.3pt;margin-top:69.05pt;width:47.05pt;height:39.7pt;rotation:90;z-index:251982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" adj="12492" fillcolor="#f79646 [3209]" strokecolor="#974706 [1609]" strokeweight="2pt">
                <w10:wrap anchorx="margin"/>
              </v:shape>
            </w:pict>
          </mc:Fallback>
        </mc:AlternateContent>
      </w:r>
    </w:p>
    <w:sectPr w:rsidR="00A17B81" w:rsidRPr="00C06D59" w:rsidSect="00747FA9">
      <w:headerReference w:type="even" r:id="rId116"/>
      <w:headerReference w:type="default" r:id="rId117"/>
      <w:footerReference w:type="even" r:id="rId118"/>
      <w:footerReference w:type="default" r:id="rId119"/>
      <w:headerReference w:type="first" r:id="rId120"/>
      <w:footerReference w:type="first" r:id="rId121"/>
      <w:pgSz w:w="11906" w:h="16838" w:code="9"/>
      <w:pgMar w:top="851" w:right="851" w:bottom="851" w:left="851" w:header="567" w:footer="567" w:gutter="0"/>
      <w:pgNumType w:start="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CFA" w:rsidRDefault="00812CFA" w:rsidP="00B31EE9">
      <w:r>
        <w:separator/>
      </w:r>
    </w:p>
  </w:endnote>
  <w:endnote w:type="continuationSeparator" w:id="0">
    <w:p w:rsidR="00812CFA" w:rsidRDefault="00812CFA" w:rsidP="00B31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azanin">
    <w:altName w:val="Courier New"/>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rush Script Std">
    <w:panose1 w:val="03060802040607070404"/>
    <w:charset w:val="00"/>
    <w:family w:val="script"/>
    <w:notTrueType/>
    <w:pitch w:val="variable"/>
    <w:sig w:usb0="00000003" w:usb1="00000000" w:usb2="00000000" w:usb3="00000000" w:csb0="00000001" w:csb1="00000000"/>
  </w:font>
  <w:font w:name="Segment7">
    <w:altName w:val="MS Gothic"/>
    <w:panose1 w:val="02000509000000000000"/>
    <w:charset w:val="00"/>
    <w:family w:val="modern"/>
    <w:notTrueType/>
    <w:pitch w:val="fixed"/>
    <w:sig w:usb0="00000003" w:usb1="00000000" w:usb2="00000000" w:usb3="00000000" w:csb0="00000001" w:csb1="00000000"/>
  </w:font>
  <w:font w:name="B Koodak">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197" w:rsidRDefault="00C721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01165055"/>
      <w:docPartObj>
        <w:docPartGallery w:val="Page Numbers (Bottom of Page)"/>
        <w:docPartUnique/>
      </w:docPartObj>
    </w:sdtPr>
    <w:sdtEndPr/>
    <w:sdtContent>
      <w:p w:rsidR="00812CFA" w:rsidRDefault="00812CFA">
        <w:pPr>
          <w:pStyle w:val="Footer"/>
        </w:pPr>
        <w:r>
          <w:rPr>
            <w:noProof/>
            <w:lang w:bidi="fa-IR"/>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753350" cy="202565"/>
                  <wp:effectExtent l="0" t="0" r="21590" b="698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202565"/>
                            <a:chOff x="-8" y="14978"/>
                            <a:chExt cx="12255" cy="319"/>
                          </a:xfrm>
                        </wpg:grpSpPr>
                        <wps:wsp>
                          <wps:cNvPr id="14" name="Text Box 25"/>
                          <wps:cNvSpPr txBox="1">
                            <a:spLocks noChangeArrowheads="1"/>
                          </wps:cNvSpPr>
                          <wps:spPr bwMode="auto">
                            <a:xfrm>
                              <a:off x="782" y="15009"/>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CFA" w:rsidRPr="00143427" w:rsidRDefault="00812CFA" w:rsidP="002A692D">
                                <w:pPr>
                                  <w:jc w:val="center"/>
                                  <w:rPr>
                                    <w:rFonts w:ascii="Segment7" w:hAnsi="Segment7" w:cs="B Koodak"/>
                                    <w:color w:val="000000" w:themeColor="text1"/>
                                    <w:sz w:val="24"/>
                                    <w:szCs w:val="24"/>
                                  </w:rPr>
                                </w:pPr>
                                <w:r w:rsidRPr="00143427">
                                  <w:rPr>
                                    <w:rFonts w:ascii="Segment7" w:hAnsi="Segment7" w:cs="B Koodak"/>
                                    <w:color w:val="000000" w:themeColor="text1"/>
                                    <w:sz w:val="24"/>
                                    <w:szCs w:val="24"/>
                                  </w:rPr>
                                  <w:fldChar w:fldCharType="begin"/>
                                </w:r>
                                <w:r w:rsidRPr="00143427">
                                  <w:rPr>
                                    <w:rFonts w:ascii="Segment7" w:hAnsi="Segment7" w:cs="B Koodak"/>
                                    <w:color w:val="000000" w:themeColor="text1"/>
                                    <w:sz w:val="24"/>
                                    <w:szCs w:val="24"/>
                                  </w:rPr>
                                  <w:instrText xml:space="preserve"> PAGE    \* MERGEFORMAT </w:instrText>
                                </w:r>
                                <w:r w:rsidRPr="00143427">
                                  <w:rPr>
                                    <w:rFonts w:ascii="Segment7" w:hAnsi="Segment7" w:cs="B Koodak"/>
                                    <w:color w:val="000000" w:themeColor="text1"/>
                                    <w:sz w:val="24"/>
                                    <w:szCs w:val="24"/>
                                  </w:rPr>
                                  <w:fldChar w:fldCharType="separate"/>
                                </w:r>
                                <w:r w:rsidR="00C72197">
                                  <w:rPr>
                                    <w:rFonts w:ascii="Segment7" w:hAnsi="Segment7" w:cs="B Koodak"/>
                                    <w:noProof/>
                                    <w:color w:val="000000" w:themeColor="text1"/>
                                    <w:sz w:val="24"/>
                                    <w:szCs w:val="24"/>
                                    <w:rtl/>
                                  </w:rPr>
                                  <w:t>1</w:t>
                                </w:r>
                                <w:r w:rsidRPr="00143427">
                                  <w:rPr>
                                    <w:rFonts w:ascii="Segment7" w:hAnsi="Segment7" w:cs="B Koodak"/>
                                    <w:noProof/>
                                    <w:color w:val="000000" w:themeColor="text1"/>
                                    <w:sz w:val="24"/>
                                    <w:szCs w:val="24"/>
                                  </w:rPr>
                                  <w:fldChar w:fldCharType="end"/>
                                </w:r>
                              </w:p>
                            </w:txbxContent>
                          </wps:txbx>
                          <wps:bodyPr rot="0" vert="horz" wrap="square" lIns="0" tIns="0" rIns="0" bIns="0" anchor="t" anchorCtr="0" upright="1">
                            <a:noAutofit/>
                          </wps:bodyPr>
                        </wps:wsp>
                        <wpg:grpSp>
                          <wpg:cNvPr id="100" name="Group 31"/>
                          <wpg:cNvGrpSpPr>
                            <a:grpSpLocks/>
                          </wpg:cNvGrpSpPr>
                          <wpg:grpSpPr bwMode="auto">
                            <a:xfrm>
                              <a:off x="-8" y="14978"/>
                              <a:ext cx="12255" cy="230"/>
                              <a:chOff x="-8" y="14978"/>
                              <a:chExt cx="12255" cy="230"/>
                            </a:xfrm>
                          </wpg:grpSpPr>
                          <wps:wsp>
                            <wps:cNvPr id="101" name="AutoShape 27"/>
                            <wps:cNvCnPr>
                              <a:cxnSpLocks noChangeShapeType="1"/>
                            </wps:cNvCnPr>
                            <wps:spPr bwMode="auto">
                              <a:xfrm flipV="1">
                                <a:off x="-8" y="14978"/>
                                <a:ext cx="1260" cy="230"/>
                              </a:xfrm>
                              <a:prstGeom prst="bentConnector3">
                                <a:avLst>
                                  <a:gd name="adj1" fmla="val 50000"/>
                                </a:avLst>
                              </a:prstGeom>
                              <a:ln>
                                <a:headEnd/>
                                <a:tailEnd/>
                              </a:ln>
                              <a:extLst/>
                            </wps:spPr>
                            <wps:style>
                              <a:lnRef idx="1">
                                <a:schemeClr val="accent3"/>
                              </a:lnRef>
                              <a:fillRef idx="0">
                                <a:schemeClr val="accent3"/>
                              </a:fillRef>
                              <a:effectRef idx="0">
                                <a:schemeClr val="accent3"/>
                              </a:effectRef>
                              <a:fontRef idx="minor">
                                <a:schemeClr val="tx1"/>
                              </a:fontRef>
                            </wps:style>
                            <wps:bodyPr/>
                          </wps:wsp>
                          <wps:wsp>
                            <wps:cNvPr id="102" name="AutoShape 28"/>
                            <wps:cNvCnPr>
                              <a:cxnSpLocks noChangeShapeType="1"/>
                            </wps:cNvCnPr>
                            <wps:spPr bwMode="auto">
                              <a:xfrm rot="10800000">
                                <a:off x="1252" y="14978"/>
                                <a:ext cx="10995" cy="230"/>
                              </a:xfrm>
                              <a:prstGeom prst="bentConnector3">
                                <a:avLst>
                                  <a:gd name="adj1" fmla="val 96778"/>
                                </a:avLst>
                              </a:prstGeom>
                              <a:ln>
                                <a:headEnd/>
                                <a:tailEnd/>
                              </a:ln>
                              <a:extLst/>
                            </wps:spPr>
                            <wps:style>
                              <a:lnRef idx="1">
                                <a:schemeClr val="accent3"/>
                              </a:lnRef>
                              <a:fillRef idx="0">
                                <a:schemeClr val="accent3"/>
                              </a:fillRef>
                              <a:effectRef idx="0">
                                <a:schemeClr val="accent3"/>
                              </a:effectRef>
                              <a:fontRef idx="minor">
                                <a:schemeClr val="tx1"/>
                              </a:fontRef>
                            </wps:style>
                            <wps:bodyPr/>
                          </wps:wsp>
                        </wpg:grpSp>
                      </wpg:wgp>
                    </a:graphicData>
                  </a:graphic>
                  <wp14:sizeRelH relativeFrom="page">
                    <wp14:pctWidth>100000</wp14:pctWidth>
                  </wp14:sizeRelH>
                  <wp14:sizeRelV relativeFrom="page">
                    <wp14:pctHeight>0</wp14:pctHeight>
                  </wp14:sizeRelV>
                </wp:anchor>
              </w:drawing>
            </mc:Choice>
            <mc:Fallback>
              <w:pict>
                <v:group id="Group 3" o:spid="_x0000_s1053" style="position:absolute;left:0;text-align:left;margin-left:0;margin-top:0;width:610.5pt;height:15.95pt;z-index:251659264;mso-width-percent:1000;mso-position-horizontal:center;mso-position-horizontal-relative:page;mso-position-vertical:center;mso-position-vertical-relative:bottom-margin-area;mso-width-percent:1000" coordorigin="-8,14978" coordsize="122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">
                  <v:shapetype id="_x0000_t202" coordsize="21600,21600" o:spt="202" path="m,l,21600r21600,l21600,xe">
                    <v:stroke joinstyle="miter"/>
                    <v:path gradientshapeok="t" o:connecttype="rect"/>
                  </v:shapetype>
                  <v:shape id="Text Box 25" o:spid="_x0000_s1054" type="#_x0000_t202" style="position:absolute;left:782;top:15009;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812CFA" w:rsidRPr="00143427" w:rsidRDefault="00812CFA" w:rsidP="002A692D">
                          <w:pPr>
                            <w:jc w:val="center"/>
                            <w:rPr>
                              <w:rFonts w:ascii="Segment7" w:hAnsi="Segment7" w:cs="B Koodak"/>
                              <w:color w:val="000000" w:themeColor="text1"/>
                              <w:sz w:val="24"/>
                              <w:szCs w:val="24"/>
                            </w:rPr>
                          </w:pPr>
                          <w:r w:rsidRPr="00143427">
                            <w:rPr>
                              <w:rFonts w:ascii="Segment7" w:hAnsi="Segment7" w:cs="B Koodak"/>
                              <w:color w:val="000000" w:themeColor="text1"/>
                              <w:sz w:val="24"/>
                              <w:szCs w:val="24"/>
                            </w:rPr>
                            <w:fldChar w:fldCharType="begin"/>
                          </w:r>
                          <w:r w:rsidRPr="00143427">
                            <w:rPr>
                              <w:rFonts w:ascii="Segment7" w:hAnsi="Segment7" w:cs="B Koodak"/>
                              <w:color w:val="000000" w:themeColor="text1"/>
                              <w:sz w:val="24"/>
                              <w:szCs w:val="24"/>
                            </w:rPr>
                            <w:instrText xml:space="preserve"> PAGE    \* MERGEFORMAT </w:instrText>
                          </w:r>
                          <w:r w:rsidRPr="00143427">
                            <w:rPr>
                              <w:rFonts w:ascii="Segment7" w:hAnsi="Segment7" w:cs="B Koodak"/>
                              <w:color w:val="000000" w:themeColor="text1"/>
                              <w:sz w:val="24"/>
                              <w:szCs w:val="24"/>
                            </w:rPr>
                            <w:fldChar w:fldCharType="separate"/>
                          </w:r>
                          <w:r w:rsidR="00C72197">
                            <w:rPr>
                              <w:rFonts w:ascii="Segment7" w:hAnsi="Segment7" w:cs="B Koodak"/>
                              <w:noProof/>
                              <w:color w:val="000000" w:themeColor="text1"/>
                              <w:sz w:val="24"/>
                              <w:szCs w:val="24"/>
                              <w:rtl/>
                            </w:rPr>
                            <w:t>1</w:t>
                          </w:r>
                          <w:r w:rsidRPr="00143427">
                            <w:rPr>
                              <w:rFonts w:ascii="Segment7" w:hAnsi="Segment7" w:cs="B Koodak"/>
                              <w:noProof/>
                              <w:color w:val="000000" w:themeColor="text1"/>
                              <w:sz w:val="24"/>
                              <w:szCs w:val="24"/>
                            </w:rPr>
                            <w:fldChar w:fldCharType="end"/>
                          </w:r>
                        </w:p>
                      </w:txbxContent>
                    </v:textbox>
                  </v:shape>
                  <v:group id="Group 31" o:spid="_x0000_s1055"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6"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" strokecolor="#94b64e [3046]"/>
                    <v:shape id="AutoShape 28" o:spid="_x0000_s105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" adj="20904" strokecolor="#94b64e [3046]"/>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CFA" w:rsidRDefault="00812CFA" w:rsidP="00925C65">
    <w:pPr>
      <w:pStyle w:val="Footer"/>
    </w:pPr>
    <w:bookmarkStart w:id="0" w:name="_GoBack"/>
    <w:r>
      <w:rPr>
        <w:noProof/>
        <w:lang w:bidi="fa-IR"/>
      </w:rPr>
      <mc:AlternateContent>
        <mc:Choice Requires="wpg">
          <w:drawing>
            <wp:anchor distT="0" distB="0" distL="114300" distR="114300" simplePos="0" relativeHeight="251661312" behindDoc="0" locked="0" layoutInCell="1" allowOverlap="1" wp14:anchorId="31FDC1E2" wp14:editId="6F03CAAC">
              <wp:simplePos x="0" y="0"/>
              <wp:positionH relativeFrom="margin">
                <wp:posOffset>-540385</wp:posOffset>
              </wp:positionH>
              <wp:positionV relativeFrom="bottomMargin">
                <wp:posOffset>140639</wp:posOffset>
              </wp:positionV>
              <wp:extent cx="7753350" cy="254000"/>
              <wp:effectExtent l="0" t="0" r="21590" b="1270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254000"/>
                        <a:chOff x="-8" y="14978"/>
                        <a:chExt cx="12255" cy="400"/>
                      </a:xfrm>
                    </wpg:grpSpPr>
                    <wps:wsp>
                      <wps:cNvPr id="108" name="Text Box 25"/>
                      <wps:cNvSpPr txBox="1">
                        <a:spLocks noChangeArrowheads="1"/>
                      </wps:cNvSpPr>
                      <wps:spPr bwMode="auto">
                        <a:xfrm>
                          <a:off x="782" y="150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CFA" w:rsidRPr="003A4FCC" w:rsidRDefault="00812CFA" w:rsidP="00AE13D0">
                            <w:pPr>
                              <w:bidi w:val="0"/>
                              <w:jc w:val="center"/>
                              <w:rPr>
                                <w:rFonts w:ascii="Segment7" w:hAnsi="Segment7"/>
                                <w:sz w:val="24"/>
                                <w:szCs w:val="24"/>
                              </w:rPr>
                            </w:pPr>
                            <w:r w:rsidRPr="003A4FCC">
                              <w:rPr>
                                <w:rFonts w:ascii="Segment7" w:hAnsi="Segment7"/>
                                <w:sz w:val="24"/>
                                <w:szCs w:val="24"/>
                              </w:rPr>
                              <w:fldChar w:fldCharType="begin"/>
                            </w:r>
                            <w:r w:rsidRPr="003A4FCC">
                              <w:rPr>
                                <w:rFonts w:ascii="Segment7" w:hAnsi="Segment7"/>
                                <w:sz w:val="24"/>
                                <w:szCs w:val="24"/>
                              </w:rPr>
                              <w:instrText xml:space="preserve"> PAGE    \* MERGEFORMAT </w:instrText>
                            </w:r>
                            <w:r w:rsidRPr="003A4FCC">
                              <w:rPr>
                                <w:rFonts w:ascii="Segment7" w:hAnsi="Segment7"/>
                                <w:sz w:val="24"/>
                                <w:szCs w:val="24"/>
                              </w:rPr>
                              <w:fldChar w:fldCharType="separate"/>
                            </w:r>
                            <w:r w:rsidR="00C72197" w:rsidRPr="00C72197">
                              <w:rPr>
                                <w:rFonts w:ascii="Segment7" w:hAnsi="Segment7"/>
                                <w:noProof/>
                                <w:color w:val="8C8C8C" w:themeColor="background1" w:themeShade="8C"/>
                                <w:sz w:val="24"/>
                                <w:szCs w:val="24"/>
                              </w:rPr>
                              <w:t>0</w:t>
                            </w:r>
                            <w:r w:rsidRPr="003A4FCC">
                              <w:rPr>
                                <w:rFonts w:ascii="Segment7" w:hAnsi="Segment7"/>
                                <w:noProof/>
                                <w:color w:val="8C8C8C" w:themeColor="background1" w:themeShade="8C"/>
                                <w:sz w:val="24"/>
                                <w:szCs w:val="24"/>
                              </w:rPr>
                              <w:fldChar w:fldCharType="end"/>
                            </w:r>
                          </w:p>
                        </w:txbxContent>
                      </wps:txbx>
                      <wps:bodyPr rot="0" vert="horz" wrap="square" lIns="0" tIns="0" rIns="0" bIns="0" anchor="t" anchorCtr="0" upright="1">
                        <a:noAutofit/>
                      </wps:bodyPr>
                    </wps:wsp>
                    <wpg:grpSp>
                      <wpg:cNvPr id="109" name="Group 31"/>
                      <wpg:cNvGrpSpPr>
                        <a:grpSpLocks/>
                      </wpg:cNvGrpSpPr>
                      <wpg:grpSpPr bwMode="auto">
                        <a:xfrm>
                          <a:off x="-8" y="14978"/>
                          <a:ext cx="12255" cy="230"/>
                          <a:chOff x="-8" y="14978"/>
                          <a:chExt cx="12255" cy="230"/>
                        </a:xfrm>
                      </wpg:grpSpPr>
                      <wps:wsp>
                        <wps:cNvPr id="11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1FDC1E2" id="Group 14" o:spid="_x0000_s1058" style="position:absolute;left:0;text-align:left;margin-left:-42.55pt;margin-top:11.05pt;width:610.5pt;height:20pt;z-index:251661312;mso-width-percent:1000;mso-position-horizontal-relative:margin;mso-position-vertical-relative:bottom-margin-area;mso-width-percent:1000" coordorigin="-8,14978" coordsize="1225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">
              <v:shapetype id="_x0000_t202" coordsize="21600,21600" o:spt="202" path="m,l,21600r21600,l21600,xe">
                <v:stroke joinstyle="miter"/>
                <v:path gradientshapeok="t" o:connecttype="rect"/>
              </v:shapetype>
              <v:shape id="Text Box 25" o:spid="_x0000_s1059" type="#_x0000_t202" style="position:absolute;left:782;top:150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812CFA" w:rsidRPr="003A4FCC" w:rsidRDefault="00812CFA" w:rsidP="00AE13D0">
                      <w:pPr>
                        <w:bidi w:val="0"/>
                        <w:jc w:val="center"/>
                        <w:rPr>
                          <w:rFonts w:ascii="Segment7" w:hAnsi="Segment7"/>
                          <w:sz w:val="24"/>
                          <w:szCs w:val="24"/>
                        </w:rPr>
                      </w:pPr>
                      <w:r w:rsidRPr="003A4FCC">
                        <w:rPr>
                          <w:rFonts w:ascii="Segment7" w:hAnsi="Segment7"/>
                          <w:sz w:val="24"/>
                          <w:szCs w:val="24"/>
                        </w:rPr>
                        <w:fldChar w:fldCharType="begin"/>
                      </w:r>
                      <w:r w:rsidRPr="003A4FCC">
                        <w:rPr>
                          <w:rFonts w:ascii="Segment7" w:hAnsi="Segment7"/>
                          <w:sz w:val="24"/>
                          <w:szCs w:val="24"/>
                        </w:rPr>
                        <w:instrText xml:space="preserve"> PAGE    \* MERGEFORMAT </w:instrText>
                      </w:r>
                      <w:r w:rsidRPr="003A4FCC">
                        <w:rPr>
                          <w:rFonts w:ascii="Segment7" w:hAnsi="Segment7"/>
                          <w:sz w:val="24"/>
                          <w:szCs w:val="24"/>
                        </w:rPr>
                        <w:fldChar w:fldCharType="separate"/>
                      </w:r>
                      <w:r w:rsidR="00C72197" w:rsidRPr="00C72197">
                        <w:rPr>
                          <w:rFonts w:ascii="Segment7" w:hAnsi="Segment7"/>
                          <w:noProof/>
                          <w:color w:val="8C8C8C" w:themeColor="background1" w:themeShade="8C"/>
                          <w:sz w:val="24"/>
                          <w:szCs w:val="24"/>
                        </w:rPr>
                        <w:t>0</w:t>
                      </w:r>
                      <w:r w:rsidRPr="003A4FCC">
                        <w:rPr>
                          <w:rFonts w:ascii="Segment7" w:hAnsi="Segment7"/>
                          <w:noProof/>
                          <w:color w:val="8C8C8C" w:themeColor="background1" w:themeShade="8C"/>
                          <w:sz w:val="24"/>
                          <w:szCs w:val="24"/>
                        </w:rPr>
                        <w:fldChar w:fldCharType="end"/>
                      </w:r>
                    </w:p>
                  </w:txbxContent>
                </v:textbox>
              </v:shape>
              <v:group id="Group 31" o:spid="_x0000_s1060"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" strokecolor="#a5a5a5"/>
                <v:shape id="AutoShape 28" o:spid="_x0000_s106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" adj="20904" strokecolor="#a5a5a5"/>
              </v:group>
              <w10:wrap anchorx="margin" anchory="margin"/>
            </v:group>
          </w:pict>
        </mc:Fallback>
      </mc:AlternateConten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CFA" w:rsidRDefault="00812CFA" w:rsidP="00B31EE9">
      <w:r>
        <w:separator/>
      </w:r>
    </w:p>
  </w:footnote>
  <w:footnote w:type="continuationSeparator" w:id="0">
    <w:p w:rsidR="00812CFA" w:rsidRDefault="00812CFA" w:rsidP="00B31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CFA" w:rsidRDefault="00C7219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45688" o:spid="_x0000_s26629" type="#_x0000_t75" style="position:absolute;left:0;text-align:left;margin-left:0;margin-top:0;width:510.1pt;height:660.15pt;z-index:-251653120;mso-position-horizontal:center;mso-position-horizontal-relative:margin;mso-position-vertical:center;mso-position-vertical-relative:margin" o:allowincell="f">
          <v:imagedata r:id="rId1" o:title="y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CFA" w:rsidRPr="00E7691F" w:rsidRDefault="00812CFA" w:rsidP="002A692D">
    <w:pPr>
      <w:pStyle w:val="Header"/>
      <w:ind w:left="-142" w:right="-142"/>
      <w:jc w:val="center"/>
      <w:rPr>
        <w:b/>
        <w:bCs/>
        <w:sz w:val="29"/>
        <w:szCs w:val="32"/>
        <w:lang w:bidi="fa-I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CFA" w:rsidRDefault="00C7219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45687" o:spid="_x0000_s26628" type="#_x0000_t75" style="position:absolute;left:0;text-align:left;margin-left:0;margin-top:0;width:510.1pt;height:660.15pt;z-index:-251654144;mso-position-horizontal:center;mso-position-horizontal-relative:margin;mso-position-vertical:center;mso-position-vertical-relative:margin" o:allowincell="f">
          <v:imagedata r:id="rId1" o:title="y6"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3EA30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AEE69D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BFAF23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2DC207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6EA614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4ACB5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4821B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CE56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763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61E41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E664C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E8A674B"/>
    <w:multiLevelType w:val="hybridMultilevel"/>
    <w:tmpl w:val="CF9EA0E0"/>
    <w:lvl w:ilvl="0" w:tplc="E9D2DBA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AB5F7F"/>
    <w:multiLevelType w:val="hybridMultilevel"/>
    <w:tmpl w:val="C2223116"/>
    <w:lvl w:ilvl="0" w:tplc="04090011">
      <w:start w:val="1"/>
      <w:numFmt w:val="decimal"/>
      <w:lvlText w:val="%1)"/>
      <w:lvlJc w:val="left"/>
      <w:pPr>
        <w:ind w:left="2156" w:hanging="360"/>
      </w:pPr>
    </w:lvl>
    <w:lvl w:ilvl="1" w:tplc="04090019" w:tentative="1">
      <w:start w:val="1"/>
      <w:numFmt w:val="lowerLetter"/>
      <w:lvlText w:val="%2."/>
      <w:lvlJc w:val="left"/>
      <w:pPr>
        <w:ind w:left="2876" w:hanging="360"/>
      </w:pPr>
    </w:lvl>
    <w:lvl w:ilvl="2" w:tplc="0409001B" w:tentative="1">
      <w:start w:val="1"/>
      <w:numFmt w:val="lowerRoman"/>
      <w:lvlText w:val="%3."/>
      <w:lvlJc w:val="right"/>
      <w:pPr>
        <w:ind w:left="3596" w:hanging="180"/>
      </w:pPr>
    </w:lvl>
    <w:lvl w:ilvl="3" w:tplc="0409000F" w:tentative="1">
      <w:start w:val="1"/>
      <w:numFmt w:val="decimal"/>
      <w:lvlText w:val="%4."/>
      <w:lvlJc w:val="left"/>
      <w:pPr>
        <w:ind w:left="4316" w:hanging="360"/>
      </w:pPr>
    </w:lvl>
    <w:lvl w:ilvl="4" w:tplc="04090019" w:tentative="1">
      <w:start w:val="1"/>
      <w:numFmt w:val="lowerLetter"/>
      <w:lvlText w:val="%5."/>
      <w:lvlJc w:val="left"/>
      <w:pPr>
        <w:ind w:left="5036" w:hanging="360"/>
      </w:pPr>
    </w:lvl>
    <w:lvl w:ilvl="5" w:tplc="0409001B" w:tentative="1">
      <w:start w:val="1"/>
      <w:numFmt w:val="lowerRoman"/>
      <w:lvlText w:val="%6."/>
      <w:lvlJc w:val="right"/>
      <w:pPr>
        <w:ind w:left="5756" w:hanging="180"/>
      </w:pPr>
    </w:lvl>
    <w:lvl w:ilvl="6" w:tplc="0409000F" w:tentative="1">
      <w:start w:val="1"/>
      <w:numFmt w:val="decimal"/>
      <w:lvlText w:val="%7."/>
      <w:lvlJc w:val="left"/>
      <w:pPr>
        <w:ind w:left="6476" w:hanging="360"/>
      </w:pPr>
    </w:lvl>
    <w:lvl w:ilvl="7" w:tplc="04090019" w:tentative="1">
      <w:start w:val="1"/>
      <w:numFmt w:val="lowerLetter"/>
      <w:lvlText w:val="%8."/>
      <w:lvlJc w:val="left"/>
      <w:pPr>
        <w:ind w:left="7196" w:hanging="360"/>
      </w:pPr>
    </w:lvl>
    <w:lvl w:ilvl="8" w:tplc="0409001B" w:tentative="1">
      <w:start w:val="1"/>
      <w:numFmt w:val="lowerRoman"/>
      <w:lvlText w:val="%9."/>
      <w:lvlJc w:val="right"/>
      <w:pPr>
        <w:ind w:left="7916" w:hanging="180"/>
      </w:pPr>
    </w:lvl>
  </w:abstractNum>
  <w:abstractNum w:abstractNumId="13" w15:restartNumberingAfterBreak="0">
    <w:nsid w:val="0F850A82"/>
    <w:multiLevelType w:val="hybridMultilevel"/>
    <w:tmpl w:val="91EA2A1E"/>
    <w:lvl w:ilvl="0" w:tplc="04090011">
      <w:start w:val="1"/>
      <w:numFmt w:val="decimal"/>
      <w:lvlText w:val="%1)"/>
      <w:lvlJc w:val="left"/>
      <w:pPr>
        <w:ind w:left="125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4" w15:restartNumberingAfterBreak="0">
    <w:nsid w:val="1F7F7701"/>
    <w:multiLevelType w:val="hybridMultilevel"/>
    <w:tmpl w:val="6470A1FA"/>
    <w:lvl w:ilvl="0" w:tplc="A53C5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8F374A"/>
    <w:multiLevelType w:val="hybridMultilevel"/>
    <w:tmpl w:val="7A663E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835EF3"/>
    <w:multiLevelType w:val="hybridMultilevel"/>
    <w:tmpl w:val="A6ACBD0A"/>
    <w:lvl w:ilvl="0" w:tplc="73F05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B07B9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C7B2F11"/>
    <w:multiLevelType w:val="hybridMultilevel"/>
    <w:tmpl w:val="6D360CFE"/>
    <w:lvl w:ilvl="0" w:tplc="26AE5AD0">
      <w:start w:val="1"/>
      <w:numFmt w:val="decimal"/>
      <w:lvlText w:val="%1)"/>
      <w:lvlJc w:val="left"/>
      <w:pPr>
        <w:ind w:left="1481" w:hanging="615"/>
      </w:pPr>
      <w:rPr>
        <w:rFonts w:hint="default"/>
        <w:sz w:val="22"/>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2666" w:hanging="180"/>
      </w:pPr>
    </w:lvl>
    <w:lvl w:ilvl="3" w:tplc="0409000F" w:tentative="1">
      <w:start w:val="1"/>
      <w:numFmt w:val="decimal"/>
      <w:lvlText w:val="%4."/>
      <w:lvlJc w:val="left"/>
      <w:pPr>
        <w:ind w:left="3386" w:hanging="360"/>
      </w:pPr>
    </w:lvl>
    <w:lvl w:ilvl="4" w:tplc="04090019" w:tentative="1">
      <w:start w:val="1"/>
      <w:numFmt w:val="lowerLetter"/>
      <w:lvlText w:val="%5."/>
      <w:lvlJc w:val="left"/>
      <w:pPr>
        <w:ind w:left="4106" w:hanging="360"/>
      </w:pPr>
    </w:lvl>
    <w:lvl w:ilvl="5" w:tplc="0409001B" w:tentative="1">
      <w:start w:val="1"/>
      <w:numFmt w:val="lowerRoman"/>
      <w:lvlText w:val="%6."/>
      <w:lvlJc w:val="right"/>
      <w:pPr>
        <w:ind w:left="4826" w:hanging="180"/>
      </w:pPr>
    </w:lvl>
    <w:lvl w:ilvl="6" w:tplc="0409000F" w:tentative="1">
      <w:start w:val="1"/>
      <w:numFmt w:val="decimal"/>
      <w:lvlText w:val="%7."/>
      <w:lvlJc w:val="left"/>
      <w:pPr>
        <w:ind w:left="5546" w:hanging="360"/>
      </w:pPr>
    </w:lvl>
    <w:lvl w:ilvl="7" w:tplc="04090019" w:tentative="1">
      <w:start w:val="1"/>
      <w:numFmt w:val="lowerLetter"/>
      <w:lvlText w:val="%8."/>
      <w:lvlJc w:val="left"/>
      <w:pPr>
        <w:ind w:left="6266" w:hanging="360"/>
      </w:pPr>
    </w:lvl>
    <w:lvl w:ilvl="8" w:tplc="0409001B" w:tentative="1">
      <w:start w:val="1"/>
      <w:numFmt w:val="lowerRoman"/>
      <w:lvlText w:val="%9."/>
      <w:lvlJc w:val="right"/>
      <w:pPr>
        <w:ind w:left="6986" w:hanging="180"/>
      </w:pPr>
    </w:lvl>
  </w:abstractNum>
  <w:abstractNum w:abstractNumId="19" w15:restartNumberingAfterBreak="0">
    <w:nsid w:val="34BB1D35"/>
    <w:multiLevelType w:val="hybridMultilevel"/>
    <w:tmpl w:val="45A4094E"/>
    <w:lvl w:ilvl="0" w:tplc="26AE5AD0">
      <w:start w:val="1"/>
      <w:numFmt w:val="decimal"/>
      <w:lvlText w:val="%1)"/>
      <w:lvlJc w:val="left"/>
      <w:pPr>
        <w:ind w:left="2347" w:hanging="615"/>
      </w:pPr>
      <w:rPr>
        <w:rFonts w:hint="default"/>
        <w:sz w:val="22"/>
      </w:rPr>
    </w:lvl>
    <w:lvl w:ilvl="1" w:tplc="04090019" w:tentative="1">
      <w:start w:val="1"/>
      <w:numFmt w:val="lowerLetter"/>
      <w:lvlText w:val="%2."/>
      <w:lvlJc w:val="left"/>
      <w:pPr>
        <w:ind w:left="2306" w:hanging="360"/>
      </w:pPr>
    </w:lvl>
    <w:lvl w:ilvl="2" w:tplc="0409001B" w:tentative="1">
      <w:start w:val="1"/>
      <w:numFmt w:val="lowerRoman"/>
      <w:lvlText w:val="%3."/>
      <w:lvlJc w:val="right"/>
      <w:pPr>
        <w:ind w:left="3026" w:hanging="180"/>
      </w:pPr>
    </w:lvl>
    <w:lvl w:ilvl="3" w:tplc="0409000F" w:tentative="1">
      <w:start w:val="1"/>
      <w:numFmt w:val="decimal"/>
      <w:lvlText w:val="%4."/>
      <w:lvlJc w:val="left"/>
      <w:pPr>
        <w:ind w:left="3746" w:hanging="360"/>
      </w:pPr>
    </w:lvl>
    <w:lvl w:ilvl="4" w:tplc="04090019" w:tentative="1">
      <w:start w:val="1"/>
      <w:numFmt w:val="lowerLetter"/>
      <w:lvlText w:val="%5."/>
      <w:lvlJc w:val="left"/>
      <w:pPr>
        <w:ind w:left="4466" w:hanging="360"/>
      </w:pPr>
    </w:lvl>
    <w:lvl w:ilvl="5" w:tplc="0409001B" w:tentative="1">
      <w:start w:val="1"/>
      <w:numFmt w:val="lowerRoman"/>
      <w:lvlText w:val="%6."/>
      <w:lvlJc w:val="right"/>
      <w:pPr>
        <w:ind w:left="5186" w:hanging="180"/>
      </w:pPr>
    </w:lvl>
    <w:lvl w:ilvl="6" w:tplc="0409000F" w:tentative="1">
      <w:start w:val="1"/>
      <w:numFmt w:val="decimal"/>
      <w:lvlText w:val="%7."/>
      <w:lvlJc w:val="left"/>
      <w:pPr>
        <w:ind w:left="5906" w:hanging="360"/>
      </w:pPr>
    </w:lvl>
    <w:lvl w:ilvl="7" w:tplc="04090019" w:tentative="1">
      <w:start w:val="1"/>
      <w:numFmt w:val="lowerLetter"/>
      <w:lvlText w:val="%8."/>
      <w:lvlJc w:val="left"/>
      <w:pPr>
        <w:ind w:left="6626" w:hanging="360"/>
      </w:pPr>
    </w:lvl>
    <w:lvl w:ilvl="8" w:tplc="0409001B" w:tentative="1">
      <w:start w:val="1"/>
      <w:numFmt w:val="lowerRoman"/>
      <w:lvlText w:val="%9."/>
      <w:lvlJc w:val="right"/>
      <w:pPr>
        <w:ind w:left="7346" w:hanging="180"/>
      </w:pPr>
    </w:lvl>
  </w:abstractNum>
  <w:abstractNum w:abstractNumId="20" w15:restartNumberingAfterBreak="0">
    <w:nsid w:val="3C7C1BC3"/>
    <w:multiLevelType w:val="hybridMultilevel"/>
    <w:tmpl w:val="59FED4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2829A8"/>
    <w:multiLevelType w:val="hybridMultilevel"/>
    <w:tmpl w:val="C2223116"/>
    <w:lvl w:ilvl="0" w:tplc="04090011">
      <w:start w:val="1"/>
      <w:numFmt w:val="decimal"/>
      <w:lvlText w:val="%1)"/>
      <w:lvlJc w:val="left"/>
      <w:pPr>
        <w:ind w:left="2156" w:hanging="360"/>
      </w:pPr>
    </w:lvl>
    <w:lvl w:ilvl="1" w:tplc="04090019" w:tentative="1">
      <w:start w:val="1"/>
      <w:numFmt w:val="lowerLetter"/>
      <w:lvlText w:val="%2."/>
      <w:lvlJc w:val="left"/>
      <w:pPr>
        <w:ind w:left="2876" w:hanging="360"/>
      </w:pPr>
    </w:lvl>
    <w:lvl w:ilvl="2" w:tplc="0409001B" w:tentative="1">
      <w:start w:val="1"/>
      <w:numFmt w:val="lowerRoman"/>
      <w:lvlText w:val="%3."/>
      <w:lvlJc w:val="right"/>
      <w:pPr>
        <w:ind w:left="3596" w:hanging="180"/>
      </w:pPr>
    </w:lvl>
    <w:lvl w:ilvl="3" w:tplc="0409000F" w:tentative="1">
      <w:start w:val="1"/>
      <w:numFmt w:val="decimal"/>
      <w:lvlText w:val="%4."/>
      <w:lvlJc w:val="left"/>
      <w:pPr>
        <w:ind w:left="4316" w:hanging="360"/>
      </w:pPr>
    </w:lvl>
    <w:lvl w:ilvl="4" w:tplc="04090019" w:tentative="1">
      <w:start w:val="1"/>
      <w:numFmt w:val="lowerLetter"/>
      <w:lvlText w:val="%5."/>
      <w:lvlJc w:val="left"/>
      <w:pPr>
        <w:ind w:left="5036" w:hanging="360"/>
      </w:pPr>
    </w:lvl>
    <w:lvl w:ilvl="5" w:tplc="0409001B" w:tentative="1">
      <w:start w:val="1"/>
      <w:numFmt w:val="lowerRoman"/>
      <w:lvlText w:val="%6."/>
      <w:lvlJc w:val="right"/>
      <w:pPr>
        <w:ind w:left="5756" w:hanging="180"/>
      </w:pPr>
    </w:lvl>
    <w:lvl w:ilvl="6" w:tplc="0409000F" w:tentative="1">
      <w:start w:val="1"/>
      <w:numFmt w:val="decimal"/>
      <w:lvlText w:val="%7."/>
      <w:lvlJc w:val="left"/>
      <w:pPr>
        <w:ind w:left="6476" w:hanging="360"/>
      </w:pPr>
    </w:lvl>
    <w:lvl w:ilvl="7" w:tplc="04090019" w:tentative="1">
      <w:start w:val="1"/>
      <w:numFmt w:val="lowerLetter"/>
      <w:lvlText w:val="%8."/>
      <w:lvlJc w:val="left"/>
      <w:pPr>
        <w:ind w:left="7196" w:hanging="360"/>
      </w:pPr>
    </w:lvl>
    <w:lvl w:ilvl="8" w:tplc="0409001B" w:tentative="1">
      <w:start w:val="1"/>
      <w:numFmt w:val="lowerRoman"/>
      <w:lvlText w:val="%9."/>
      <w:lvlJc w:val="right"/>
      <w:pPr>
        <w:ind w:left="7916" w:hanging="180"/>
      </w:pPr>
    </w:lvl>
  </w:abstractNum>
  <w:abstractNum w:abstractNumId="22" w15:restartNumberingAfterBreak="0">
    <w:nsid w:val="43834621"/>
    <w:multiLevelType w:val="multilevel"/>
    <w:tmpl w:val="3CCE2010"/>
    <w:lvl w:ilvl="0">
      <w:start w:val="1"/>
      <w:numFmt w:val="decimal"/>
      <w:pStyle w:val="Heading1"/>
      <w:suff w:val="space"/>
      <w:lvlText w:val="%1-"/>
      <w:lvlJc w:val="left"/>
      <w:pPr>
        <w:ind w:left="0" w:firstLine="0"/>
      </w:pPr>
      <w:rPr>
        <w:rFonts w:ascii="Times New Roman" w:hAnsi="Times New Roman" w:cs="B Nazanin" w:hint="default"/>
        <w:b/>
        <w:bCs/>
        <w:i w:val="0"/>
        <w:iCs w:val="0"/>
        <w:caps w:val="0"/>
        <w:strike w:val="0"/>
        <w:dstrike w:val="0"/>
        <w:vanish w:val="0"/>
        <w:color w:val="000000"/>
        <w:sz w:val="22"/>
        <w:szCs w:val="25"/>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cs="B Nazanin" w:hint="default"/>
        <w:b w:val="0"/>
        <w:bCs w:val="0"/>
        <w:i w:val="0"/>
        <w:iCs w:val="0"/>
        <w:caps w:val="0"/>
        <w:strike w:val="0"/>
        <w:dstrike w:val="0"/>
        <w:vanish w:val="0"/>
        <w:color w:val="000000"/>
        <w:sz w:val="22"/>
        <w:szCs w:val="25"/>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880" w:hanging="596"/>
      </w:pPr>
      <w:rPr>
        <w:rFonts w:hint="default"/>
        <w:b w:val="0"/>
        <w:bCs w:val="0"/>
        <w:i w:val="0"/>
        <w:iCs w:val="0"/>
        <w:caps w:val="0"/>
        <w:smallCaps w:val="0"/>
        <w:strike w:val="0"/>
        <w:dstrike w:val="0"/>
        <w:outline w:val="0"/>
        <w:shadow w:val="0"/>
        <w:emboss w:val="0"/>
        <w:imprint w:val="0"/>
        <w:noProof w:val="0"/>
        <w:vanish w:val="0"/>
        <w:spacing w:val="0"/>
        <w:kern w:val="0"/>
        <w:position w:val="0"/>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pStyle w:val="Heading4"/>
      <w:suff w:val="space"/>
      <w:lvlText w:val=""/>
      <w:lvlJc w:val="left"/>
      <w:pPr>
        <w:ind w:left="1191" w:hanging="170"/>
      </w:pPr>
      <w:rPr>
        <w:rFonts w:ascii="Symbol" w:hAnsi="Symbol" w:cs="Times New Roman"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scene3d>
          <w14:camera w14:prst="orthographicFront"/>
          <w14:lightRig w14:rig="threePt" w14:dir="t">
            <w14:rot w14:lat="0" w14:lon="0" w14:rev="0"/>
          </w14:lightRig>
        </w14:scene3d>
        <w14:props3d w14:extrusionH="57150" w14:contourW="0" w14:prstMaterial="matte">
          <w14:bevelT w14:w="63500" w14:h="12700" w14:prst="angle"/>
          <w14:contourClr>
            <w14:schemeClr w14:val="bg1">
              <w14:lumMod w14:val="65000"/>
            </w14:schemeClr>
          </w14:contourClr>
        </w14:props3d>
        <w14:ligatures w14:val="none"/>
        <w14:numForm w14:val="default"/>
        <w14:numSpacing w14:val="default"/>
        <w14:stylisticSets/>
        <w14:cntxtAlts w14:val="0"/>
      </w:rPr>
    </w:lvl>
    <w:lvl w:ilvl="4">
      <w:start w:val="1"/>
      <w:numFmt w:val="bullet"/>
      <w:pStyle w:val="Heading5"/>
      <w:suff w:val="space"/>
      <w:lvlText w:val="o"/>
      <w:lvlJc w:val="left"/>
      <w:pPr>
        <w:ind w:left="1361" w:hanging="170"/>
      </w:pPr>
      <w:rPr>
        <w:rFonts w:ascii="Courier New" w:hAnsi="Courier New" w:cs="Courier New" w:hint="default"/>
        <w:b/>
        <w:bCs w:val="0"/>
        <w:i w:val="0"/>
        <w:iCs w:val="0"/>
        <w:caps w:val="0"/>
        <w:smallCaps w:val="0"/>
        <w:strike w:val="0"/>
        <w:dstrike w:val="0"/>
        <w:outline w:val="0"/>
        <w:shadow w:val="0"/>
        <w:emboss w:val="0"/>
        <w:imprint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scene3d>
          <w14:camera w14:prst="orthographicFront"/>
          <w14:lightRig w14:rig="threePt" w14:dir="t">
            <w14:rot w14:lat="0" w14:lon="0" w14:rev="0"/>
          </w14:lightRig>
        </w14:scene3d>
        <w14:props3d w14:extrusionH="57150" w14:contourW="0" w14:prstMaterial="matte">
          <w14:bevelT w14:w="63500" w14:h="12700" w14:prst="angle"/>
          <w14:contourClr>
            <w14:schemeClr w14:val="bg1">
              <w14:lumMod w14:val="65000"/>
            </w14:schemeClr>
          </w14:contourClr>
        </w14:props3d>
        <w14:ligatures w14:val="none"/>
        <w14:numForm w14:val="default"/>
        <w14:numSpacing w14:val="default"/>
        <w14:stylisticSets/>
        <w14:cntxtAlts w14:val="0"/>
      </w:rPr>
    </w:lvl>
    <w:lvl w:ilvl="5">
      <w:start w:val="1"/>
      <w:numFmt w:val="bullet"/>
      <w:pStyle w:val="Heading6"/>
      <w:suff w:val="space"/>
      <w:lvlText w:val=""/>
      <w:lvlJc w:val="left"/>
      <w:pPr>
        <w:ind w:left="1531" w:hanging="170"/>
      </w:pPr>
      <w:rPr>
        <w:rFonts w:ascii="Wingdings" w:hAnsi="Wingdings" w:cs="Nazanin" w:hint="default"/>
        <w:sz w:val="16"/>
        <w:szCs w:val="16"/>
      </w:rPr>
    </w:lvl>
    <w:lvl w:ilvl="6">
      <w:start w:val="1"/>
      <w:numFmt w:val="decimal"/>
      <w:lvlText w:val="%1.%2.%3.%4.%5.%6.%7."/>
      <w:lvlJc w:val="left"/>
      <w:pPr>
        <w:tabs>
          <w:tab w:val="num" w:pos="11615"/>
        </w:tabs>
        <w:ind w:left="0" w:firstLine="0"/>
      </w:pPr>
      <w:rPr>
        <w:rFonts w:hint="default"/>
      </w:rPr>
    </w:lvl>
    <w:lvl w:ilvl="7">
      <w:start w:val="1"/>
      <w:numFmt w:val="decimal"/>
      <w:lvlText w:val="%1.%2.%3.%4.%5.%6.%7.%8."/>
      <w:lvlJc w:val="left"/>
      <w:pPr>
        <w:tabs>
          <w:tab w:val="num" w:pos="11975"/>
        </w:tabs>
        <w:ind w:left="0" w:firstLine="0"/>
      </w:pPr>
      <w:rPr>
        <w:rFonts w:hint="default"/>
      </w:rPr>
    </w:lvl>
    <w:lvl w:ilvl="8">
      <w:start w:val="1"/>
      <w:numFmt w:val="decimal"/>
      <w:lvlText w:val="%1.%2.%3.%4.%5.%6.%7.%8.%9."/>
      <w:lvlJc w:val="left"/>
      <w:pPr>
        <w:tabs>
          <w:tab w:val="num" w:pos="12695"/>
        </w:tabs>
        <w:ind w:left="0" w:firstLine="0"/>
      </w:pPr>
      <w:rPr>
        <w:rFonts w:hint="default"/>
      </w:rPr>
    </w:lvl>
  </w:abstractNum>
  <w:abstractNum w:abstractNumId="23" w15:restartNumberingAfterBreak="0">
    <w:nsid w:val="4A4A4980"/>
    <w:multiLevelType w:val="hybridMultilevel"/>
    <w:tmpl w:val="E762267A"/>
    <w:lvl w:ilvl="0" w:tplc="88A21F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040B81"/>
    <w:multiLevelType w:val="hybridMultilevel"/>
    <w:tmpl w:val="231072C2"/>
    <w:lvl w:ilvl="0" w:tplc="AB50A85E">
      <w:start w:val="2"/>
      <w:numFmt w:val="decimal"/>
      <w:lvlText w:val="%1)"/>
      <w:lvlJc w:val="left"/>
      <w:pPr>
        <w:ind w:left="1481" w:hanging="615"/>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916BE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63E177C3"/>
    <w:multiLevelType w:val="hybridMultilevel"/>
    <w:tmpl w:val="A370A844"/>
    <w:lvl w:ilvl="0" w:tplc="DB8E5A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0"/>
  </w:num>
  <w:num w:numId="3">
    <w:abstractNumId w:val="2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1"/>
  </w:num>
  <w:num w:numId="18">
    <w:abstractNumId w:val="13"/>
  </w:num>
  <w:num w:numId="19">
    <w:abstractNumId w:val="15"/>
  </w:num>
  <w:num w:numId="20">
    <w:abstractNumId w:val="20"/>
  </w:num>
  <w:num w:numId="21">
    <w:abstractNumId w:val="26"/>
  </w:num>
  <w:num w:numId="22">
    <w:abstractNumId w:val="11"/>
  </w:num>
  <w:num w:numId="23">
    <w:abstractNumId w:val="16"/>
  </w:num>
  <w:num w:numId="24">
    <w:abstractNumId w:val="23"/>
  </w:num>
  <w:num w:numId="25">
    <w:abstractNumId w:val="14"/>
  </w:num>
  <w:num w:numId="26">
    <w:abstractNumId w:val="18"/>
  </w:num>
  <w:num w:numId="27">
    <w:abstractNumId w:val="19"/>
  </w:num>
  <w:num w:numId="28">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isplayBackgroundShape/>
  <w:hideSpellingErrors/>
  <w:proofState w:spelling="clean" w:grammar="clean"/>
  <w:stylePaneFormatFilter w:val="0828" w:allStyles="0" w:customStyles="0" w:latentStyles="0" w:stylesInUse="1" w:headingStyles="1" w:numberingStyles="0" w:tableStyles="0" w:directFormattingOnRuns="0" w:directFormattingOnParagraphs="0" w:directFormattingOnNumbering="0" w:directFormattingOnTables="1" w:clearFormatting="0" w:top3HeadingStyles="0" w:visibleStyles="0" w:alternateStyleNames="0"/>
  <w:mailMerge>
    <w:mainDocumentType w:val="formLetters"/>
    <w:dataType w:val="textFile"/>
    <w:activeRecord w:val="-1"/>
  </w:mailMerge>
  <w:defaultTabStop w:val="720"/>
  <w:characterSpacingControl w:val="doNotCompress"/>
  <w:hdrShapeDefaults>
    <o:shapedefaults v:ext="edit" spidmax="26631"/>
    <o:shapelayout v:ext="edit">
      <o:idmap v:ext="edit" data="2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D6B"/>
    <w:rsid w:val="000004C7"/>
    <w:rsid w:val="00001C26"/>
    <w:rsid w:val="000020CA"/>
    <w:rsid w:val="00002DA7"/>
    <w:rsid w:val="00002EBE"/>
    <w:rsid w:val="00002F34"/>
    <w:rsid w:val="000037D6"/>
    <w:rsid w:val="00003A69"/>
    <w:rsid w:val="00004484"/>
    <w:rsid w:val="00004AF1"/>
    <w:rsid w:val="000052D7"/>
    <w:rsid w:val="000053C9"/>
    <w:rsid w:val="000057D1"/>
    <w:rsid w:val="00005B11"/>
    <w:rsid w:val="00006672"/>
    <w:rsid w:val="00006F6D"/>
    <w:rsid w:val="00007150"/>
    <w:rsid w:val="00007254"/>
    <w:rsid w:val="00007EA8"/>
    <w:rsid w:val="0001002C"/>
    <w:rsid w:val="0001026A"/>
    <w:rsid w:val="0001029B"/>
    <w:rsid w:val="000106AF"/>
    <w:rsid w:val="00010804"/>
    <w:rsid w:val="00010A1D"/>
    <w:rsid w:val="00010F5C"/>
    <w:rsid w:val="00011ACA"/>
    <w:rsid w:val="00012339"/>
    <w:rsid w:val="000126A6"/>
    <w:rsid w:val="00012B3F"/>
    <w:rsid w:val="00012CCF"/>
    <w:rsid w:val="000135E3"/>
    <w:rsid w:val="00013DAC"/>
    <w:rsid w:val="0001429D"/>
    <w:rsid w:val="00014593"/>
    <w:rsid w:val="00014615"/>
    <w:rsid w:val="000146F3"/>
    <w:rsid w:val="00014B84"/>
    <w:rsid w:val="00014F3E"/>
    <w:rsid w:val="00015259"/>
    <w:rsid w:val="000157F9"/>
    <w:rsid w:val="00015A00"/>
    <w:rsid w:val="00015B9D"/>
    <w:rsid w:val="000162CF"/>
    <w:rsid w:val="0001668A"/>
    <w:rsid w:val="00016CD4"/>
    <w:rsid w:val="0001705C"/>
    <w:rsid w:val="000170AA"/>
    <w:rsid w:val="000171D3"/>
    <w:rsid w:val="000173AB"/>
    <w:rsid w:val="00017E70"/>
    <w:rsid w:val="000211BF"/>
    <w:rsid w:val="000214BF"/>
    <w:rsid w:val="000218D6"/>
    <w:rsid w:val="000223AC"/>
    <w:rsid w:val="000235B7"/>
    <w:rsid w:val="00024521"/>
    <w:rsid w:val="0002463F"/>
    <w:rsid w:val="000255F0"/>
    <w:rsid w:val="00025D2B"/>
    <w:rsid w:val="0002643E"/>
    <w:rsid w:val="0002658A"/>
    <w:rsid w:val="000274BC"/>
    <w:rsid w:val="00027B22"/>
    <w:rsid w:val="00027C23"/>
    <w:rsid w:val="00027D71"/>
    <w:rsid w:val="00031175"/>
    <w:rsid w:val="00031655"/>
    <w:rsid w:val="00031D4C"/>
    <w:rsid w:val="00032505"/>
    <w:rsid w:val="000335E9"/>
    <w:rsid w:val="00033D2C"/>
    <w:rsid w:val="00033DD9"/>
    <w:rsid w:val="000346DA"/>
    <w:rsid w:val="000348F3"/>
    <w:rsid w:val="000349A6"/>
    <w:rsid w:val="00034DF5"/>
    <w:rsid w:val="00034EC9"/>
    <w:rsid w:val="00035133"/>
    <w:rsid w:val="00035993"/>
    <w:rsid w:val="00037133"/>
    <w:rsid w:val="0003757C"/>
    <w:rsid w:val="00040B01"/>
    <w:rsid w:val="00040BC5"/>
    <w:rsid w:val="00040E10"/>
    <w:rsid w:val="00041DE0"/>
    <w:rsid w:val="0004217E"/>
    <w:rsid w:val="000424C9"/>
    <w:rsid w:val="0004295C"/>
    <w:rsid w:val="00042BB7"/>
    <w:rsid w:val="00043088"/>
    <w:rsid w:val="000430DA"/>
    <w:rsid w:val="000437AB"/>
    <w:rsid w:val="000444B5"/>
    <w:rsid w:val="000445A1"/>
    <w:rsid w:val="00044953"/>
    <w:rsid w:val="00044DD8"/>
    <w:rsid w:val="00045946"/>
    <w:rsid w:val="0004726F"/>
    <w:rsid w:val="0004747F"/>
    <w:rsid w:val="00047C24"/>
    <w:rsid w:val="00047D30"/>
    <w:rsid w:val="00050761"/>
    <w:rsid w:val="0005147E"/>
    <w:rsid w:val="000517A3"/>
    <w:rsid w:val="00052A07"/>
    <w:rsid w:val="00052A59"/>
    <w:rsid w:val="00052CAA"/>
    <w:rsid w:val="00053051"/>
    <w:rsid w:val="00053F26"/>
    <w:rsid w:val="00053FA3"/>
    <w:rsid w:val="00054A90"/>
    <w:rsid w:val="00054FBC"/>
    <w:rsid w:val="0005591D"/>
    <w:rsid w:val="00057028"/>
    <w:rsid w:val="000572F2"/>
    <w:rsid w:val="00057B2B"/>
    <w:rsid w:val="00057BCC"/>
    <w:rsid w:val="00060955"/>
    <w:rsid w:val="00060B41"/>
    <w:rsid w:val="00060EF9"/>
    <w:rsid w:val="0006164B"/>
    <w:rsid w:val="0006341C"/>
    <w:rsid w:val="0006374E"/>
    <w:rsid w:val="00064645"/>
    <w:rsid w:val="00064A7C"/>
    <w:rsid w:val="00064D14"/>
    <w:rsid w:val="000657E5"/>
    <w:rsid w:val="00065850"/>
    <w:rsid w:val="0006596D"/>
    <w:rsid w:val="00066250"/>
    <w:rsid w:val="0006628E"/>
    <w:rsid w:val="00066AD0"/>
    <w:rsid w:val="000672D5"/>
    <w:rsid w:val="00067367"/>
    <w:rsid w:val="00067D3A"/>
    <w:rsid w:val="0007034D"/>
    <w:rsid w:val="0007099A"/>
    <w:rsid w:val="00070A8C"/>
    <w:rsid w:val="0007103D"/>
    <w:rsid w:val="00071409"/>
    <w:rsid w:val="000714D1"/>
    <w:rsid w:val="0007176D"/>
    <w:rsid w:val="0007240C"/>
    <w:rsid w:val="000725DA"/>
    <w:rsid w:val="00073743"/>
    <w:rsid w:val="000738FF"/>
    <w:rsid w:val="00073936"/>
    <w:rsid w:val="00074A12"/>
    <w:rsid w:val="0007552D"/>
    <w:rsid w:val="00075791"/>
    <w:rsid w:val="000759C0"/>
    <w:rsid w:val="00075AAB"/>
    <w:rsid w:val="00076770"/>
    <w:rsid w:val="00080058"/>
    <w:rsid w:val="0008048C"/>
    <w:rsid w:val="0008084D"/>
    <w:rsid w:val="0008097D"/>
    <w:rsid w:val="00080B25"/>
    <w:rsid w:val="00080F85"/>
    <w:rsid w:val="00081ADC"/>
    <w:rsid w:val="00081C87"/>
    <w:rsid w:val="00081FF5"/>
    <w:rsid w:val="0008208C"/>
    <w:rsid w:val="000820B7"/>
    <w:rsid w:val="000825A3"/>
    <w:rsid w:val="0008329B"/>
    <w:rsid w:val="00083534"/>
    <w:rsid w:val="00084731"/>
    <w:rsid w:val="00085665"/>
    <w:rsid w:val="00085C1F"/>
    <w:rsid w:val="000868A6"/>
    <w:rsid w:val="000869A7"/>
    <w:rsid w:val="00086A9F"/>
    <w:rsid w:val="00087259"/>
    <w:rsid w:val="00087CA6"/>
    <w:rsid w:val="00087FCE"/>
    <w:rsid w:val="00087FD1"/>
    <w:rsid w:val="00090289"/>
    <w:rsid w:val="00090D34"/>
    <w:rsid w:val="00090F3A"/>
    <w:rsid w:val="000914F8"/>
    <w:rsid w:val="00091C89"/>
    <w:rsid w:val="00091D48"/>
    <w:rsid w:val="000925ED"/>
    <w:rsid w:val="0009294A"/>
    <w:rsid w:val="00092C7A"/>
    <w:rsid w:val="00093319"/>
    <w:rsid w:val="0009426F"/>
    <w:rsid w:val="0009431C"/>
    <w:rsid w:val="00094372"/>
    <w:rsid w:val="0009501A"/>
    <w:rsid w:val="00095190"/>
    <w:rsid w:val="00096982"/>
    <w:rsid w:val="0009710B"/>
    <w:rsid w:val="00097338"/>
    <w:rsid w:val="000A0018"/>
    <w:rsid w:val="000A0342"/>
    <w:rsid w:val="000A049A"/>
    <w:rsid w:val="000A0629"/>
    <w:rsid w:val="000A08E2"/>
    <w:rsid w:val="000A094C"/>
    <w:rsid w:val="000A0FA4"/>
    <w:rsid w:val="000A1497"/>
    <w:rsid w:val="000A25B5"/>
    <w:rsid w:val="000A2D7C"/>
    <w:rsid w:val="000A3A92"/>
    <w:rsid w:val="000A3E96"/>
    <w:rsid w:val="000A4835"/>
    <w:rsid w:val="000A4E57"/>
    <w:rsid w:val="000A6109"/>
    <w:rsid w:val="000A69BA"/>
    <w:rsid w:val="000A6A03"/>
    <w:rsid w:val="000A6ED1"/>
    <w:rsid w:val="000B0ADD"/>
    <w:rsid w:val="000B0BE1"/>
    <w:rsid w:val="000B1FE6"/>
    <w:rsid w:val="000B229A"/>
    <w:rsid w:val="000B24C6"/>
    <w:rsid w:val="000B2BEA"/>
    <w:rsid w:val="000B2CED"/>
    <w:rsid w:val="000B3AF0"/>
    <w:rsid w:val="000B540B"/>
    <w:rsid w:val="000B59D3"/>
    <w:rsid w:val="000B5E2E"/>
    <w:rsid w:val="000B6A25"/>
    <w:rsid w:val="000B7F7A"/>
    <w:rsid w:val="000C074C"/>
    <w:rsid w:val="000C1E73"/>
    <w:rsid w:val="000C42E5"/>
    <w:rsid w:val="000C4BAE"/>
    <w:rsid w:val="000C4D78"/>
    <w:rsid w:val="000C503C"/>
    <w:rsid w:val="000C5218"/>
    <w:rsid w:val="000C5B26"/>
    <w:rsid w:val="000C69C6"/>
    <w:rsid w:val="000C6AD7"/>
    <w:rsid w:val="000C6F2A"/>
    <w:rsid w:val="000D05FC"/>
    <w:rsid w:val="000D0611"/>
    <w:rsid w:val="000D0A11"/>
    <w:rsid w:val="000D10C4"/>
    <w:rsid w:val="000D1330"/>
    <w:rsid w:val="000D16D0"/>
    <w:rsid w:val="000D1782"/>
    <w:rsid w:val="000D1E55"/>
    <w:rsid w:val="000D27AC"/>
    <w:rsid w:val="000D2F71"/>
    <w:rsid w:val="000D3EC8"/>
    <w:rsid w:val="000D489E"/>
    <w:rsid w:val="000D4B76"/>
    <w:rsid w:val="000D4E5F"/>
    <w:rsid w:val="000D502F"/>
    <w:rsid w:val="000D5CDD"/>
    <w:rsid w:val="000D6165"/>
    <w:rsid w:val="000D64FC"/>
    <w:rsid w:val="000D6E23"/>
    <w:rsid w:val="000D7622"/>
    <w:rsid w:val="000E0063"/>
    <w:rsid w:val="000E0AD9"/>
    <w:rsid w:val="000E1A2E"/>
    <w:rsid w:val="000E2362"/>
    <w:rsid w:val="000E26A9"/>
    <w:rsid w:val="000E2B96"/>
    <w:rsid w:val="000E3020"/>
    <w:rsid w:val="000E33AD"/>
    <w:rsid w:val="000E39DB"/>
    <w:rsid w:val="000E3B5A"/>
    <w:rsid w:val="000E4ED7"/>
    <w:rsid w:val="000E503C"/>
    <w:rsid w:val="000E54B5"/>
    <w:rsid w:val="000E59F3"/>
    <w:rsid w:val="000E6009"/>
    <w:rsid w:val="000E6E6D"/>
    <w:rsid w:val="000E7B93"/>
    <w:rsid w:val="000F0140"/>
    <w:rsid w:val="000F0CD1"/>
    <w:rsid w:val="000F18C1"/>
    <w:rsid w:val="000F2360"/>
    <w:rsid w:val="000F3AD9"/>
    <w:rsid w:val="000F428C"/>
    <w:rsid w:val="000F4AC6"/>
    <w:rsid w:val="000F55C6"/>
    <w:rsid w:val="000F65B5"/>
    <w:rsid w:val="000F67A0"/>
    <w:rsid w:val="000F6C28"/>
    <w:rsid w:val="000F6E08"/>
    <w:rsid w:val="000F7285"/>
    <w:rsid w:val="00100417"/>
    <w:rsid w:val="00100726"/>
    <w:rsid w:val="001009EF"/>
    <w:rsid w:val="0010114A"/>
    <w:rsid w:val="00101171"/>
    <w:rsid w:val="00101366"/>
    <w:rsid w:val="001018DE"/>
    <w:rsid w:val="00101A47"/>
    <w:rsid w:val="0010221B"/>
    <w:rsid w:val="0010288B"/>
    <w:rsid w:val="001029DD"/>
    <w:rsid w:val="00102F3A"/>
    <w:rsid w:val="001036AA"/>
    <w:rsid w:val="001049D4"/>
    <w:rsid w:val="0010586E"/>
    <w:rsid w:val="00105E16"/>
    <w:rsid w:val="00106553"/>
    <w:rsid w:val="001067E2"/>
    <w:rsid w:val="0010685F"/>
    <w:rsid w:val="00107157"/>
    <w:rsid w:val="00107676"/>
    <w:rsid w:val="001100CC"/>
    <w:rsid w:val="0011166C"/>
    <w:rsid w:val="0011261E"/>
    <w:rsid w:val="0011299E"/>
    <w:rsid w:val="001133B2"/>
    <w:rsid w:val="001134B5"/>
    <w:rsid w:val="0011367A"/>
    <w:rsid w:val="00114441"/>
    <w:rsid w:val="001144C4"/>
    <w:rsid w:val="0011480A"/>
    <w:rsid w:val="00114D5F"/>
    <w:rsid w:val="001151E8"/>
    <w:rsid w:val="001157CF"/>
    <w:rsid w:val="0011701C"/>
    <w:rsid w:val="00117160"/>
    <w:rsid w:val="001179FF"/>
    <w:rsid w:val="00117CAB"/>
    <w:rsid w:val="00117CC9"/>
    <w:rsid w:val="00117D12"/>
    <w:rsid w:val="00117EBB"/>
    <w:rsid w:val="00120015"/>
    <w:rsid w:val="00120866"/>
    <w:rsid w:val="00120891"/>
    <w:rsid w:val="00120DBC"/>
    <w:rsid w:val="0012109C"/>
    <w:rsid w:val="00121DCF"/>
    <w:rsid w:val="00121EF2"/>
    <w:rsid w:val="00122003"/>
    <w:rsid w:val="001227F2"/>
    <w:rsid w:val="00122DC1"/>
    <w:rsid w:val="00123254"/>
    <w:rsid w:val="00123872"/>
    <w:rsid w:val="0012393A"/>
    <w:rsid w:val="00123C7E"/>
    <w:rsid w:val="00124940"/>
    <w:rsid w:val="00124FC0"/>
    <w:rsid w:val="00125469"/>
    <w:rsid w:val="00125D2F"/>
    <w:rsid w:val="00125F08"/>
    <w:rsid w:val="0012612F"/>
    <w:rsid w:val="0012624F"/>
    <w:rsid w:val="00126641"/>
    <w:rsid w:val="00126D09"/>
    <w:rsid w:val="001273E1"/>
    <w:rsid w:val="00127F36"/>
    <w:rsid w:val="00130182"/>
    <w:rsid w:val="001301F5"/>
    <w:rsid w:val="00130485"/>
    <w:rsid w:val="001305BB"/>
    <w:rsid w:val="0013087B"/>
    <w:rsid w:val="00130A15"/>
    <w:rsid w:val="00130E0E"/>
    <w:rsid w:val="00130E99"/>
    <w:rsid w:val="001310CC"/>
    <w:rsid w:val="0013176F"/>
    <w:rsid w:val="001331BD"/>
    <w:rsid w:val="00133556"/>
    <w:rsid w:val="00133870"/>
    <w:rsid w:val="00133B16"/>
    <w:rsid w:val="00134174"/>
    <w:rsid w:val="001349F6"/>
    <w:rsid w:val="00134ADA"/>
    <w:rsid w:val="00134DEA"/>
    <w:rsid w:val="00136DA0"/>
    <w:rsid w:val="00136DCB"/>
    <w:rsid w:val="00136F31"/>
    <w:rsid w:val="001370F5"/>
    <w:rsid w:val="00137A64"/>
    <w:rsid w:val="00140C51"/>
    <w:rsid w:val="00140CB4"/>
    <w:rsid w:val="00140F51"/>
    <w:rsid w:val="001415CE"/>
    <w:rsid w:val="0014180E"/>
    <w:rsid w:val="00141C3F"/>
    <w:rsid w:val="00142116"/>
    <w:rsid w:val="00142DB2"/>
    <w:rsid w:val="00143142"/>
    <w:rsid w:val="00143427"/>
    <w:rsid w:val="00143F6D"/>
    <w:rsid w:val="001441B9"/>
    <w:rsid w:val="001446DC"/>
    <w:rsid w:val="00144EB5"/>
    <w:rsid w:val="00144F1D"/>
    <w:rsid w:val="001465CC"/>
    <w:rsid w:val="00147CEC"/>
    <w:rsid w:val="0015018B"/>
    <w:rsid w:val="0015069A"/>
    <w:rsid w:val="00150D27"/>
    <w:rsid w:val="00151553"/>
    <w:rsid w:val="00151B4D"/>
    <w:rsid w:val="00152863"/>
    <w:rsid w:val="00153B10"/>
    <w:rsid w:val="00153EA0"/>
    <w:rsid w:val="00154734"/>
    <w:rsid w:val="001547E4"/>
    <w:rsid w:val="00155089"/>
    <w:rsid w:val="00155B2E"/>
    <w:rsid w:val="00157633"/>
    <w:rsid w:val="00157B00"/>
    <w:rsid w:val="00157D82"/>
    <w:rsid w:val="00157E64"/>
    <w:rsid w:val="001603CB"/>
    <w:rsid w:val="0016235E"/>
    <w:rsid w:val="00162BF5"/>
    <w:rsid w:val="00162F1A"/>
    <w:rsid w:val="001630B9"/>
    <w:rsid w:val="00164228"/>
    <w:rsid w:val="00164B9D"/>
    <w:rsid w:val="00164C40"/>
    <w:rsid w:val="00164D52"/>
    <w:rsid w:val="0016579E"/>
    <w:rsid w:val="001669CD"/>
    <w:rsid w:val="00170CE2"/>
    <w:rsid w:val="001719FA"/>
    <w:rsid w:val="00171D8C"/>
    <w:rsid w:val="00172F9D"/>
    <w:rsid w:val="00173D56"/>
    <w:rsid w:val="00174F3D"/>
    <w:rsid w:val="001752F1"/>
    <w:rsid w:val="001755D8"/>
    <w:rsid w:val="00175DD7"/>
    <w:rsid w:val="00175EAB"/>
    <w:rsid w:val="001761F9"/>
    <w:rsid w:val="00176CD1"/>
    <w:rsid w:val="00177C54"/>
    <w:rsid w:val="00177FA6"/>
    <w:rsid w:val="0018131E"/>
    <w:rsid w:val="0018189C"/>
    <w:rsid w:val="00181915"/>
    <w:rsid w:val="00181AE9"/>
    <w:rsid w:val="00181D58"/>
    <w:rsid w:val="00182A35"/>
    <w:rsid w:val="00182BB2"/>
    <w:rsid w:val="00182D8C"/>
    <w:rsid w:val="00183022"/>
    <w:rsid w:val="001831AC"/>
    <w:rsid w:val="001834B7"/>
    <w:rsid w:val="00183523"/>
    <w:rsid w:val="00183F5D"/>
    <w:rsid w:val="001841E0"/>
    <w:rsid w:val="00184FE4"/>
    <w:rsid w:val="00185745"/>
    <w:rsid w:val="00185A44"/>
    <w:rsid w:val="00185FED"/>
    <w:rsid w:val="001863F2"/>
    <w:rsid w:val="00186B5A"/>
    <w:rsid w:val="00186C7E"/>
    <w:rsid w:val="00186F0C"/>
    <w:rsid w:val="001877BF"/>
    <w:rsid w:val="00187D2D"/>
    <w:rsid w:val="00187D2E"/>
    <w:rsid w:val="001902A6"/>
    <w:rsid w:val="00190539"/>
    <w:rsid w:val="00190593"/>
    <w:rsid w:val="00190729"/>
    <w:rsid w:val="00190B08"/>
    <w:rsid w:val="00190CBB"/>
    <w:rsid w:val="00190D86"/>
    <w:rsid w:val="0019132D"/>
    <w:rsid w:val="00191C49"/>
    <w:rsid w:val="00191CAB"/>
    <w:rsid w:val="00191D2E"/>
    <w:rsid w:val="00193332"/>
    <w:rsid w:val="001936B0"/>
    <w:rsid w:val="001941A1"/>
    <w:rsid w:val="00194329"/>
    <w:rsid w:val="00195439"/>
    <w:rsid w:val="00195551"/>
    <w:rsid w:val="00195B75"/>
    <w:rsid w:val="001964AC"/>
    <w:rsid w:val="0019656B"/>
    <w:rsid w:val="00196635"/>
    <w:rsid w:val="001968F3"/>
    <w:rsid w:val="00196C75"/>
    <w:rsid w:val="00196FB7"/>
    <w:rsid w:val="00196FC0"/>
    <w:rsid w:val="001A0B13"/>
    <w:rsid w:val="001A0C7E"/>
    <w:rsid w:val="001A17F6"/>
    <w:rsid w:val="001A1F23"/>
    <w:rsid w:val="001A2240"/>
    <w:rsid w:val="001A2E90"/>
    <w:rsid w:val="001A3157"/>
    <w:rsid w:val="001A35D6"/>
    <w:rsid w:val="001A458B"/>
    <w:rsid w:val="001A4741"/>
    <w:rsid w:val="001A4770"/>
    <w:rsid w:val="001A4D03"/>
    <w:rsid w:val="001A51D2"/>
    <w:rsid w:val="001A525A"/>
    <w:rsid w:val="001A5FC6"/>
    <w:rsid w:val="001A6CC5"/>
    <w:rsid w:val="001A6E51"/>
    <w:rsid w:val="001A6E6F"/>
    <w:rsid w:val="001A77AC"/>
    <w:rsid w:val="001A7AF9"/>
    <w:rsid w:val="001B0585"/>
    <w:rsid w:val="001B09EB"/>
    <w:rsid w:val="001B0C05"/>
    <w:rsid w:val="001B12B9"/>
    <w:rsid w:val="001B1426"/>
    <w:rsid w:val="001B1478"/>
    <w:rsid w:val="001B1C0D"/>
    <w:rsid w:val="001B28FB"/>
    <w:rsid w:val="001B2EFF"/>
    <w:rsid w:val="001B31F9"/>
    <w:rsid w:val="001B4938"/>
    <w:rsid w:val="001B4A92"/>
    <w:rsid w:val="001B4F7D"/>
    <w:rsid w:val="001B6832"/>
    <w:rsid w:val="001B722D"/>
    <w:rsid w:val="001B746A"/>
    <w:rsid w:val="001B7584"/>
    <w:rsid w:val="001C078A"/>
    <w:rsid w:val="001C1244"/>
    <w:rsid w:val="001C18F1"/>
    <w:rsid w:val="001C23D7"/>
    <w:rsid w:val="001C2B2A"/>
    <w:rsid w:val="001C3B78"/>
    <w:rsid w:val="001C45C9"/>
    <w:rsid w:val="001C5CE6"/>
    <w:rsid w:val="001C6411"/>
    <w:rsid w:val="001C6864"/>
    <w:rsid w:val="001C6B6A"/>
    <w:rsid w:val="001C6C33"/>
    <w:rsid w:val="001C6C49"/>
    <w:rsid w:val="001C6FFD"/>
    <w:rsid w:val="001C781B"/>
    <w:rsid w:val="001D0952"/>
    <w:rsid w:val="001D1C8F"/>
    <w:rsid w:val="001D2E26"/>
    <w:rsid w:val="001D392C"/>
    <w:rsid w:val="001D4185"/>
    <w:rsid w:val="001D431B"/>
    <w:rsid w:val="001D4ACA"/>
    <w:rsid w:val="001D5436"/>
    <w:rsid w:val="001D5FF9"/>
    <w:rsid w:val="001E075F"/>
    <w:rsid w:val="001E07C3"/>
    <w:rsid w:val="001E158C"/>
    <w:rsid w:val="001E1BA4"/>
    <w:rsid w:val="001E3377"/>
    <w:rsid w:val="001E3408"/>
    <w:rsid w:val="001E37DE"/>
    <w:rsid w:val="001E46A3"/>
    <w:rsid w:val="001E57A5"/>
    <w:rsid w:val="001E5A24"/>
    <w:rsid w:val="001E67BB"/>
    <w:rsid w:val="001E78A9"/>
    <w:rsid w:val="001F0FFC"/>
    <w:rsid w:val="001F15DD"/>
    <w:rsid w:val="001F1853"/>
    <w:rsid w:val="001F1EC3"/>
    <w:rsid w:val="001F2983"/>
    <w:rsid w:val="001F29B0"/>
    <w:rsid w:val="001F2C36"/>
    <w:rsid w:val="001F2C5B"/>
    <w:rsid w:val="001F38AA"/>
    <w:rsid w:val="001F41EC"/>
    <w:rsid w:val="001F49D1"/>
    <w:rsid w:val="001F4D83"/>
    <w:rsid w:val="001F508B"/>
    <w:rsid w:val="001F5FAD"/>
    <w:rsid w:val="001F678D"/>
    <w:rsid w:val="001F6D10"/>
    <w:rsid w:val="001F70B0"/>
    <w:rsid w:val="001F77BF"/>
    <w:rsid w:val="001F7F42"/>
    <w:rsid w:val="00200B92"/>
    <w:rsid w:val="00200E3B"/>
    <w:rsid w:val="00201128"/>
    <w:rsid w:val="0020136A"/>
    <w:rsid w:val="00201447"/>
    <w:rsid w:val="00201765"/>
    <w:rsid w:val="0020238C"/>
    <w:rsid w:val="00203373"/>
    <w:rsid w:val="00203AB6"/>
    <w:rsid w:val="00203C62"/>
    <w:rsid w:val="00203DC3"/>
    <w:rsid w:val="00204640"/>
    <w:rsid w:val="00205322"/>
    <w:rsid w:val="00205D7B"/>
    <w:rsid w:val="00206A39"/>
    <w:rsid w:val="00206B6D"/>
    <w:rsid w:val="0021019A"/>
    <w:rsid w:val="002105E9"/>
    <w:rsid w:val="00210A82"/>
    <w:rsid w:val="002117C5"/>
    <w:rsid w:val="00211A23"/>
    <w:rsid w:val="00211C9A"/>
    <w:rsid w:val="002125C1"/>
    <w:rsid w:val="002130D8"/>
    <w:rsid w:val="00213318"/>
    <w:rsid w:val="002135D0"/>
    <w:rsid w:val="00213D00"/>
    <w:rsid w:val="00213E94"/>
    <w:rsid w:val="0021473F"/>
    <w:rsid w:val="00214D7B"/>
    <w:rsid w:val="00214F7C"/>
    <w:rsid w:val="00215720"/>
    <w:rsid w:val="002158BF"/>
    <w:rsid w:val="00215E99"/>
    <w:rsid w:val="0021655D"/>
    <w:rsid w:val="002165A6"/>
    <w:rsid w:val="00216B43"/>
    <w:rsid w:val="002176F3"/>
    <w:rsid w:val="00217A60"/>
    <w:rsid w:val="00217CA3"/>
    <w:rsid w:val="00220CDC"/>
    <w:rsid w:val="002212D5"/>
    <w:rsid w:val="002215E2"/>
    <w:rsid w:val="00221822"/>
    <w:rsid w:val="00221B81"/>
    <w:rsid w:val="00222C8D"/>
    <w:rsid w:val="00222CC2"/>
    <w:rsid w:val="00222EF9"/>
    <w:rsid w:val="00222F73"/>
    <w:rsid w:val="0022302A"/>
    <w:rsid w:val="0022337D"/>
    <w:rsid w:val="00223620"/>
    <w:rsid w:val="00223A72"/>
    <w:rsid w:val="00223AF2"/>
    <w:rsid w:val="00223C61"/>
    <w:rsid w:val="002253B1"/>
    <w:rsid w:val="0022547C"/>
    <w:rsid w:val="00225519"/>
    <w:rsid w:val="002257EE"/>
    <w:rsid w:val="00225C21"/>
    <w:rsid w:val="00226168"/>
    <w:rsid w:val="002268C3"/>
    <w:rsid w:val="00226CD3"/>
    <w:rsid w:val="002276E7"/>
    <w:rsid w:val="002278BB"/>
    <w:rsid w:val="00227D7B"/>
    <w:rsid w:val="00230ED8"/>
    <w:rsid w:val="00231249"/>
    <w:rsid w:val="002312AC"/>
    <w:rsid w:val="002314BC"/>
    <w:rsid w:val="002334A1"/>
    <w:rsid w:val="0023356A"/>
    <w:rsid w:val="0023359B"/>
    <w:rsid w:val="00233BD9"/>
    <w:rsid w:val="00234298"/>
    <w:rsid w:val="0023450E"/>
    <w:rsid w:val="002346C7"/>
    <w:rsid w:val="002351B1"/>
    <w:rsid w:val="00235252"/>
    <w:rsid w:val="002360E1"/>
    <w:rsid w:val="00237376"/>
    <w:rsid w:val="002374A5"/>
    <w:rsid w:val="00240502"/>
    <w:rsid w:val="00240607"/>
    <w:rsid w:val="00241624"/>
    <w:rsid w:val="00241CB4"/>
    <w:rsid w:val="0024209A"/>
    <w:rsid w:val="00242C0F"/>
    <w:rsid w:val="00242C2E"/>
    <w:rsid w:val="00242C37"/>
    <w:rsid w:val="00243256"/>
    <w:rsid w:val="002434D6"/>
    <w:rsid w:val="00243DE0"/>
    <w:rsid w:val="00243E12"/>
    <w:rsid w:val="002441CF"/>
    <w:rsid w:val="0024426A"/>
    <w:rsid w:val="00244B39"/>
    <w:rsid w:val="00244F93"/>
    <w:rsid w:val="0024513B"/>
    <w:rsid w:val="002458AF"/>
    <w:rsid w:val="00245A76"/>
    <w:rsid w:val="00246709"/>
    <w:rsid w:val="00246CF1"/>
    <w:rsid w:val="00246E5E"/>
    <w:rsid w:val="002476BB"/>
    <w:rsid w:val="0025026A"/>
    <w:rsid w:val="00252354"/>
    <w:rsid w:val="00252A25"/>
    <w:rsid w:val="00253358"/>
    <w:rsid w:val="00254798"/>
    <w:rsid w:val="00256176"/>
    <w:rsid w:val="002561BB"/>
    <w:rsid w:val="002571E3"/>
    <w:rsid w:val="00257381"/>
    <w:rsid w:val="00257F13"/>
    <w:rsid w:val="00260AAB"/>
    <w:rsid w:val="002610E2"/>
    <w:rsid w:val="00261560"/>
    <w:rsid w:val="00261613"/>
    <w:rsid w:val="0026210D"/>
    <w:rsid w:val="002626F4"/>
    <w:rsid w:val="00263DD2"/>
    <w:rsid w:val="00264131"/>
    <w:rsid w:val="00266F4F"/>
    <w:rsid w:val="00270E42"/>
    <w:rsid w:val="00271E89"/>
    <w:rsid w:val="00273B48"/>
    <w:rsid w:val="0027495B"/>
    <w:rsid w:val="00274B92"/>
    <w:rsid w:val="00276219"/>
    <w:rsid w:val="00276725"/>
    <w:rsid w:val="00276965"/>
    <w:rsid w:val="002773A7"/>
    <w:rsid w:val="00280583"/>
    <w:rsid w:val="0028095C"/>
    <w:rsid w:val="00280B2E"/>
    <w:rsid w:val="00281D54"/>
    <w:rsid w:val="00281EAE"/>
    <w:rsid w:val="00282EC2"/>
    <w:rsid w:val="00283203"/>
    <w:rsid w:val="002835AD"/>
    <w:rsid w:val="00283F61"/>
    <w:rsid w:val="002841ED"/>
    <w:rsid w:val="00284301"/>
    <w:rsid w:val="002843CD"/>
    <w:rsid w:val="002845DA"/>
    <w:rsid w:val="002848B3"/>
    <w:rsid w:val="002849AE"/>
    <w:rsid w:val="00284B84"/>
    <w:rsid w:val="00285399"/>
    <w:rsid w:val="0028573E"/>
    <w:rsid w:val="00286629"/>
    <w:rsid w:val="002867F2"/>
    <w:rsid w:val="0028770E"/>
    <w:rsid w:val="00287B62"/>
    <w:rsid w:val="00287E90"/>
    <w:rsid w:val="0029022C"/>
    <w:rsid w:val="00290652"/>
    <w:rsid w:val="00291BF1"/>
    <w:rsid w:val="0029271F"/>
    <w:rsid w:val="00294154"/>
    <w:rsid w:val="002941C0"/>
    <w:rsid w:val="00294C91"/>
    <w:rsid w:val="00295397"/>
    <w:rsid w:val="0029556B"/>
    <w:rsid w:val="00295885"/>
    <w:rsid w:val="00295F58"/>
    <w:rsid w:val="00296399"/>
    <w:rsid w:val="00296471"/>
    <w:rsid w:val="0029677A"/>
    <w:rsid w:val="00297722"/>
    <w:rsid w:val="002A06C0"/>
    <w:rsid w:val="002A0B3F"/>
    <w:rsid w:val="002A0EB0"/>
    <w:rsid w:val="002A230C"/>
    <w:rsid w:val="002A2D79"/>
    <w:rsid w:val="002A3BD7"/>
    <w:rsid w:val="002A48DF"/>
    <w:rsid w:val="002A502D"/>
    <w:rsid w:val="002A5989"/>
    <w:rsid w:val="002A60C4"/>
    <w:rsid w:val="002A61C2"/>
    <w:rsid w:val="002A6766"/>
    <w:rsid w:val="002A692D"/>
    <w:rsid w:val="002A6A6D"/>
    <w:rsid w:val="002A6E2B"/>
    <w:rsid w:val="002A723B"/>
    <w:rsid w:val="002B0458"/>
    <w:rsid w:val="002B073A"/>
    <w:rsid w:val="002B1176"/>
    <w:rsid w:val="002B210B"/>
    <w:rsid w:val="002B235F"/>
    <w:rsid w:val="002B25F9"/>
    <w:rsid w:val="002B2ED3"/>
    <w:rsid w:val="002B36D4"/>
    <w:rsid w:val="002B427D"/>
    <w:rsid w:val="002B473C"/>
    <w:rsid w:val="002B4D87"/>
    <w:rsid w:val="002B4EC4"/>
    <w:rsid w:val="002B5018"/>
    <w:rsid w:val="002B51C7"/>
    <w:rsid w:val="002B58EA"/>
    <w:rsid w:val="002B7493"/>
    <w:rsid w:val="002B7AA3"/>
    <w:rsid w:val="002C0197"/>
    <w:rsid w:val="002C0E99"/>
    <w:rsid w:val="002C16F0"/>
    <w:rsid w:val="002C1D65"/>
    <w:rsid w:val="002C2407"/>
    <w:rsid w:val="002C31F7"/>
    <w:rsid w:val="002C34EA"/>
    <w:rsid w:val="002C3722"/>
    <w:rsid w:val="002C4142"/>
    <w:rsid w:val="002C4A81"/>
    <w:rsid w:val="002C54E5"/>
    <w:rsid w:val="002C6727"/>
    <w:rsid w:val="002C6BEF"/>
    <w:rsid w:val="002C766C"/>
    <w:rsid w:val="002C7C59"/>
    <w:rsid w:val="002D040C"/>
    <w:rsid w:val="002D075D"/>
    <w:rsid w:val="002D1089"/>
    <w:rsid w:val="002D1352"/>
    <w:rsid w:val="002D1545"/>
    <w:rsid w:val="002D1C64"/>
    <w:rsid w:val="002D1FE1"/>
    <w:rsid w:val="002D2032"/>
    <w:rsid w:val="002D2D60"/>
    <w:rsid w:val="002D3086"/>
    <w:rsid w:val="002D4F66"/>
    <w:rsid w:val="002D5035"/>
    <w:rsid w:val="002D5B00"/>
    <w:rsid w:val="002D5ED5"/>
    <w:rsid w:val="002D6536"/>
    <w:rsid w:val="002D735F"/>
    <w:rsid w:val="002D7474"/>
    <w:rsid w:val="002D76BC"/>
    <w:rsid w:val="002E0161"/>
    <w:rsid w:val="002E18F3"/>
    <w:rsid w:val="002E35D6"/>
    <w:rsid w:val="002E3680"/>
    <w:rsid w:val="002E3A43"/>
    <w:rsid w:val="002E3A90"/>
    <w:rsid w:val="002E3AC6"/>
    <w:rsid w:val="002E3FE9"/>
    <w:rsid w:val="002E4E84"/>
    <w:rsid w:val="002E5534"/>
    <w:rsid w:val="002E583E"/>
    <w:rsid w:val="002E5992"/>
    <w:rsid w:val="002E5AAE"/>
    <w:rsid w:val="002E605B"/>
    <w:rsid w:val="002E6C7C"/>
    <w:rsid w:val="002E6D72"/>
    <w:rsid w:val="002E7240"/>
    <w:rsid w:val="002E78BB"/>
    <w:rsid w:val="002E7A0B"/>
    <w:rsid w:val="002E7F2F"/>
    <w:rsid w:val="002E7F6C"/>
    <w:rsid w:val="002F0404"/>
    <w:rsid w:val="002F0422"/>
    <w:rsid w:val="002F0DEA"/>
    <w:rsid w:val="002F0FB4"/>
    <w:rsid w:val="002F1884"/>
    <w:rsid w:val="002F30ED"/>
    <w:rsid w:val="002F38D2"/>
    <w:rsid w:val="002F3F6C"/>
    <w:rsid w:val="002F4A4A"/>
    <w:rsid w:val="002F5A2D"/>
    <w:rsid w:val="002F5BBF"/>
    <w:rsid w:val="002F5D1E"/>
    <w:rsid w:val="002F5FBE"/>
    <w:rsid w:val="002F7A14"/>
    <w:rsid w:val="002F7C2B"/>
    <w:rsid w:val="002F7FA0"/>
    <w:rsid w:val="003000B3"/>
    <w:rsid w:val="00300272"/>
    <w:rsid w:val="00301733"/>
    <w:rsid w:val="00301F0C"/>
    <w:rsid w:val="0030202A"/>
    <w:rsid w:val="00302388"/>
    <w:rsid w:val="00303035"/>
    <w:rsid w:val="0030338C"/>
    <w:rsid w:val="00303786"/>
    <w:rsid w:val="00303FD6"/>
    <w:rsid w:val="003042EE"/>
    <w:rsid w:val="00304B1E"/>
    <w:rsid w:val="0030587F"/>
    <w:rsid w:val="00305939"/>
    <w:rsid w:val="003059C9"/>
    <w:rsid w:val="00305B6D"/>
    <w:rsid w:val="00305D89"/>
    <w:rsid w:val="003070BC"/>
    <w:rsid w:val="003074B0"/>
    <w:rsid w:val="00310192"/>
    <w:rsid w:val="00310DE0"/>
    <w:rsid w:val="0031150D"/>
    <w:rsid w:val="003116EC"/>
    <w:rsid w:val="0031190B"/>
    <w:rsid w:val="0031212A"/>
    <w:rsid w:val="0031269C"/>
    <w:rsid w:val="00312A2E"/>
    <w:rsid w:val="00313670"/>
    <w:rsid w:val="00314638"/>
    <w:rsid w:val="00314965"/>
    <w:rsid w:val="00314D15"/>
    <w:rsid w:val="003151FF"/>
    <w:rsid w:val="00315405"/>
    <w:rsid w:val="00315E47"/>
    <w:rsid w:val="0031612A"/>
    <w:rsid w:val="00316B80"/>
    <w:rsid w:val="00317707"/>
    <w:rsid w:val="00317F10"/>
    <w:rsid w:val="003209B3"/>
    <w:rsid w:val="0032124C"/>
    <w:rsid w:val="0032137E"/>
    <w:rsid w:val="0032150D"/>
    <w:rsid w:val="00321BD1"/>
    <w:rsid w:val="00322160"/>
    <w:rsid w:val="003226E1"/>
    <w:rsid w:val="00322AA4"/>
    <w:rsid w:val="00322D52"/>
    <w:rsid w:val="00323337"/>
    <w:rsid w:val="00324AFF"/>
    <w:rsid w:val="003254B4"/>
    <w:rsid w:val="00325A69"/>
    <w:rsid w:val="00325C35"/>
    <w:rsid w:val="00326006"/>
    <w:rsid w:val="0032623A"/>
    <w:rsid w:val="00326E9D"/>
    <w:rsid w:val="00327FFB"/>
    <w:rsid w:val="00330CC5"/>
    <w:rsid w:val="00330DEF"/>
    <w:rsid w:val="00331443"/>
    <w:rsid w:val="00331A2B"/>
    <w:rsid w:val="00331C24"/>
    <w:rsid w:val="0033343E"/>
    <w:rsid w:val="00333510"/>
    <w:rsid w:val="003337DE"/>
    <w:rsid w:val="0033398C"/>
    <w:rsid w:val="00334ED9"/>
    <w:rsid w:val="003351BD"/>
    <w:rsid w:val="00335251"/>
    <w:rsid w:val="003359BE"/>
    <w:rsid w:val="00335B8B"/>
    <w:rsid w:val="00337C2F"/>
    <w:rsid w:val="003405D4"/>
    <w:rsid w:val="00341CF5"/>
    <w:rsid w:val="0034226F"/>
    <w:rsid w:val="003426FF"/>
    <w:rsid w:val="003429B4"/>
    <w:rsid w:val="00345865"/>
    <w:rsid w:val="003469B9"/>
    <w:rsid w:val="00346FDE"/>
    <w:rsid w:val="003472BB"/>
    <w:rsid w:val="0034733B"/>
    <w:rsid w:val="0034743B"/>
    <w:rsid w:val="00347678"/>
    <w:rsid w:val="00347CF6"/>
    <w:rsid w:val="00350141"/>
    <w:rsid w:val="00350194"/>
    <w:rsid w:val="00352653"/>
    <w:rsid w:val="00352BA5"/>
    <w:rsid w:val="003533FC"/>
    <w:rsid w:val="00353746"/>
    <w:rsid w:val="0035533F"/>
    <w:rsid w:val="00355459"/>
    <w:rsid w:val="00355466"/>
    <w:rsid w:val="00355477"/>
    <w:rsid w:val="00356328"/>
    <w:rsid w:val="003568CD"/>
    <w:rsid w:val="00356F66"/>
    <w:rsid w:val="00357159"/>
    <w:rsid w:val="003571E1"/>
    <w:rsid w:val="00357314"/>
    <w:rsid w:val="00360860"/>
    <w:rsid w:val="003608BB"/>
    <w:rsid w:val="0036145A"/>
    <w:rsid w:val="00361538"/>
    <w:rsid w:val="00361B13"/>
    <w:rsid w:val="00362F6E"/>
    <w:rsid w:val="0036315F"/>
    <w:rsid w:val="003648E6"/>
    <w:rsid w:val="003651AF"/>
    <w:rsid w:val="0036564D"/>
    <w:rsid w:val="00366116"/>
    <w:rsid w:val="00366123"/>
    <w:rsid w:val="00370827"/>
    <w:rsid w:val="00370973"/>
    <w:rsid w:val="00370D55"/>
    <w:rsid w:val="00370FF1"/>
    <w:rsid w:val="003711E6"/>
    <w:rsid w:val="00371CD9"/>
    <w:rsid w:val="0037237F"/>
    <w:rsid w:val="0037284C"/>
    <w:rsid w:val="00372C61"/>
    <w:rsid w:val="00372EA4"/>
    <w:rsid w:val="003737BA"/>
    <w:rsid w:val="00373ADC"/>
    <w:rsid w:val="00373B24"/>
    <w:rsid w:val="00373F5F"/>
    <w:rsid w:val="00374C52"/>
    <w:rsid w:val="00375290"/>
    <w:rsid w:val="0037586B"/>
    <w:rsid w:val="003759D9"/>
    <w:rsid w:val="00375AA8"/>
    <w:rsid w:val="00375E6A"/>
    <w:rsid w:val="00376DEC"/>
    <w:rsid w:val="00377DB2"/>
    <w:rsid w:val="003802B0"/>
    <w:rsid w:val="00381252"/>
    <w:rsid w:val="003815A6"/>
    <w:rsid w:val="003817C5"/>
    <w:rsid w:val="00381F97"/>
    <w:rsid w:val="0038233B"/>
    <w:rsid w:val="00384817"/>
    <w:rsid w:val="0038512E"/>
    <w:rsid w:val="0038551A"/>
    <w:rsid w:val="00385FE9"/>
    <w:rsid w:val="00386031"/>
    <w:rsid w:val="0038616D"/>
    <w:rsid w:val="00386EE6"/>
    <w:rsid w:val="00387132"/>
    <w:rsid w:val="00387645"/>
    <w:rsid w:val="003877DD"/>
    <w:rsid w:val="00387F58"/>
    <w:rsid w:val="00390B34"/>
    <w:rsid w:val="00390C15"/>
    <w:rsid w:val="00391028"/>
    <w:rsid w:val="00391273"/>
    <w:rsid w:val="0039200C"/>
    <w:rsid w:val="003930D4"/>
    <w:rsid w:val="003933D1"/>
    <w:rsid w:val="0039343E"/>
    <w:rsid w:val="00393A27"/>
    <w:rsid w:val="0039634B"/>
    <w:rsid w:val="003963EF"/>
    <w:rsid w:val="00396C24"/>
    <w:rsid w:val="00396DEB"/>
    <w:rsid w:val="00397865"/>
    <w:rsid w:val="003A0447"/>
    <w:rsid w:val="003A04A8"/>
    <w:rsid w:val="003A0A91"/>
    <w:rsid w:val="003A0F09"/>
    <w:rsid w:val="003A0FAB"/>
    <w:rsid w:val="003A12DF"/>
    <w:rsid w:val="003A2506"/>
    <w:rsid w:val="003A30EE"/>
    <w:rsid w:val="003A33D0"/>
    <w:rsid w:val="003A3489"/>
    <w:rsid w:val="003A37D9"/>
    <w:rsid w:val="003A3DBA"/>
    <w:rsid w:val="003A4733"/>
    <w:rsid w:val="003A4D56"/>
    <w:rsid w:val="003A4FCC"/>
    <w:rsid w:val="003A55A6"/>
    <w:rsid w:val="003A5D78"/>
    <w:rsid w:val="003A64A9"/>
    <w:rsid w:val="003A7265"/>
    <w:rsid w:val="003A7347"/>
    <w:rsid w:val="003A7630"/>
    <w:rsid w:val="003A78C9"/>
    <w:rsid w:val="003A7E38"/>
    <w:rsid w:val="003B0432"/>
    <w:rsid w:val="003B14AD"/>
    <w:rsid w:val="003B1572"/>
    <w:rsid w:val="003B1E1A"/>
    <w:rsid w:val="003B3103"/>
    <w:rsid w:val="003B38AF"/>
    <w:rsid w:val="003B39B8"/>
    <w:rsid w:val="003B3ADE"/>
    <w:rsid w:val="003B4166"/>
    <w:rsid w:val="003B4362"/>
    <w:rsid w:val="003B4CAD"/>
    <w:rsid w:val="003B4DE9"/>
    <w:rsid w:val="003B518F"/>
    <w:rsid w:val="003B5501"/>
    <w:rsid w:val="003B5A1F"/>
    <w:rsid w:val="003B5B83"/>
    <w:rsid w:val="003B64DF"/>
    <w:rsid w:val="003B658B"/>
    <w:rsid w:val="003B66B0"/>
    <w:rsid w:val="003B71BA"/>
    <w:rsid w:val="003B75A8"/>
    <w:rsid w:val="003B765D"/>
    <w:rsid w:val="003B7E18"/>
    <w:rsid w:val="003C05EF"/>
    <w:rsid w:val="003C083F"/>
    <w:rsid w:val="003C10AC"/>
    <w:rsid w:val="003C151A"/>
    <w:rsid w:val="003C18D1"/>
    <w:rsid w:val="003C1C01"/>
    <w:rsid w:val="003C27F3"/>
    <w:rsid w:val="003C282D"/>
    <w:rsid w:val="003C2DF7"/>
    <w:rsid w:val="003C36C0"/>
    <w:rsid w:val="003C3887"/>
    <w:rsid w:val="003C3B4E"/>
    <w:rsid w:val="003C40EC"/>
    <w:rsid w:val="003C46AB"/>
    <w:rsid w:val="003C5C11"/>
    <w:rsid w:val="003C5C41"/>
    <w:rsid w:val="003C5D8B"/>
    <w:rsid w:val="003C621B"/>
    <w:rsid w:val="003C67DD"/>
    <w:rsid w:val="003C6B4E"/>
    <w:rsid w:val="003C6C44"/>
    <w:rsid w:val="003C6E3E"/>
    <w:rsid w:val="003C6FDD"/>
    <w:rsid w:val="003C74D3"/>
    <w:rsid w:val="003C7A8D"/>
    <w:rsid w:val="003D02EF"/>
    <w:rsid w:val="003D08F1"/>
    <w:rsid w:val="003D1B49"/>
    <w:rsid w:val="003D233A"/>
    <w:rsid w:val="003D2819"/>
    <w:rsid w:val="003D2DAE"/>
    <w:rsid w:val="003D2DC4"/>
    <w:rsid w:val="003D2DE5"/>
    <w:rsid w:val="003D3784"/>
    <w:rsid w:val="003D3E17"/>
    <w:rsid w:val="003D4703"/>
    <w:rsid w:val="003D4988"/>
    <w:rsid w:val="003D4D66"/>
    <w:rsid w:val="003D5146"/>
    <w:rsid w:val="003D5553"/>
    <w:rsid w:val="003D5A61"/>
    <w:rsid w:val="003D5B8C"/>
    <w:rsid w:val="003D6972"/>
    <w:rsid w:val="003D6B00"/>
    <w:rsid w:val="003D6D80"/>
    <w:rsid w:val="003D7430"/>
    <w:rsid w:val="003D7707"/>
    <w:rsid w:val="003D782D"/>
    <w:rsid w:val="003E0DBA"/>
    <w:rsid w:val="003E1144"/>
    <w:rsid w:val="003E1648"/>
    <w:rsid w:val="003E1CA7"/>
    <w:rsid w:val="003E1F55"/>
    <w:rsid w:val="003E224D"/>
    <w:rsid w:val="003E298E"/>
    <w:rsid w:val="003E2A68"/>
    <w:rsid w:val="003E30DC"/>
    <w:rsid w:val="003E33F5"/>
    <w:rsid w:val="003E3514"/>
    <w:rsid w:val="003E351C"/>
    <w:rsid w:val="003E420A"/>
    <w:rsid w:val="003E4787"/>
    <w:rsid w:val="003E4BF7"/>
    <w:rsid w:val="003E5298"/>
    <w:rsid w:val="003E5B99"/>
    <w:rsid w:val="003E67DA"/>
    <w:rsid w:val="003E6C2D"/>
    <w:rsid w:val="003E7655"/>
    <w:rsid w:val="003F0284"/>
    <w:rsid w:val="003F05FB"/>
    <w:rsid w:val="003F0B3B"/>
    <w:rsid w:val="003F0EA7"/>
    <w:rsid w:val="003F11D3"/>
    <w:rsid w:val="003F285F"/>
    <w:rsid w:val="003F2904"/>
    <w:rsid w:val="003F3AC3"/>
    <w:rsid w:val="003F4335"/>
    <w:rsid w:val="003F4754"/>
    <w:rsid w:val="003F4CF0"/>
    <w:rsid w:val="003F572A"/>
    <w:rsid w:val="003F57E2"/>
    <w:rsid w:val="003F5D73"/>
    <w:rsid w:val="003F5F26"/>
    <w:rsid w:val="003F6678"/>
    <w:rsid w:val="003F675A"/>
    <w:rsid w:val="003F6EC6"/>
    <w:rsid w:val="003F72E3"/>
    <w:rsid w:val="003F79E7"/>
    <w:rsid w:val="003F7B1D"/>
    <w:rsid w:val="004014BE"/>
    <w:rsid w:val="00401A1B"/>
    <w:rsid w:val="00401B79"/>
    <w:rsid w:val="00402C2C"/>
    <w:rsid w:val="00402CF2"/>
    <w:rsid w:val="00403739"/>
    <w:rsid w:val="00403B82"/>
    <w:rsid w:val="00403FA1"/>
    <w:rsid w:val="0040472B"/>
    <w:rsid w:val="00404846"/>
    <w:rsid w:val="00404C8B"/>
    <w:rsid w:val="00404CFF"/>
    <w:rsid w:val="00404F3F"/>
    <w:rsid w:val="00404F80"/>
    <w:rsid w:val="00405519"/>
    <w:rsid w:val="004057EF"/>
    <w:rsid w:val="00407D0A"/>
    <w:rsid w:val="00407D54"/>
    <w:rsid w:val="00410151"/>
    <w:rsid w:val="00410183"/>
    <w:rsid w:val="00410873"/>
    <w:rsid w:val="00410C8A"/>
    <w:rsid w:val="00410F7C"/>
    <w:rsid w:val="004110C2"/>
    <w:rsid w:val="0041139D"/>
    <w:rsid w:val="004116F6"/>
    <w:rsid w:val="00411D20"/>
    <w:rsid w:val="004120D5"/>
    <w:rsid w:val="00412628"/>
    <w:rsid w:val="0041341E"/>
    <w:rsid w:val="0041416B"/>
    <w:rsid w:val="004145FD"/>
    <w:rsid w:val="00414D19"/>
    <w:rsid w:val="00415061"/>
    <w:rsid w:val="00415095"/>
    <w:rsid w:val="00415939"/>
    <w:rsid w:val="00416CCA"/>
    <w:rsid w:val="004172F4"/>
    <w:rsid w:val="0041790D"/>
    <w:rsid w:val="0042078B"/>
    <w:rsid w:val="00420C8E"/>
    <w:rsid w:val="00421A67"/>
    <w:rsid w:val="00421BEB"/>
    <w:rsid w:val="00421E2B"/>
    <w:rsid w:val="0042240F"/>
    <w:rsid w:val="00422544"/>
    <w:rsid w:val="00422C53"/>
    <w:rsid w:val="00422CD4"/>
    <w:rsid w:val="00422E7B"/>
    <w:rsid w:val="00423AC5"/>
    <w:rsid w:val="004249F1"/>
    <w:rsid w:val="00424FCE"/>
    <w:rsid w:val="00425FFD"/>
    <w:rsid w:val="004271E7"/>
    <w:rsid w:val="0042737D"/>
    <w:rsid w:val="004274C6"/>
    <w:rsid w:val="0043055F"/>
    <w:rsid w:val="004309DE"/>
    <w:rsid w:val="00430B63"/>
    <w:rsid w:val="00430C83"/>
    <w:rsid w:val="004311ED"/>
    <w:rsid w:val="00431E26"/>
    <w:rsid w:val="004320BD"/>
    <w:rsid w:val="00432375"/>
    <w:rsid w:val="00432707"/>
    <w:rsid w:val="00433171"/>
    <w:rsid w:val="00433341"/>
    <w:rsid w:val="004333E2"/>
    <w:rsid w:val="00433B38"/>
    <w:rsid w:val="00433BC8"/>
    <w:rsid w:val="00434219"/>
    <w:rsid w:val="004345B7"/>
    <w:rsid w:val="00434963"/>
    <w:rsid w:val="00434A69"/>
    <w:rsid w:val="004356EF"/>
    <w:rsid w:val="0043687B"/>
    <w:rsid w:val="00436FA7"/>
    <w:rsid w:val="004370CB"/>
    <w:rsid w:val="00437C2E"/>
    <w:rsid w:val="00440146"/>
    <w:rsid w:val="00440DC0"/>
    <w:rsid w:val="0044103A"/>
    <w:rsid w:val="004412E4"/>
    <w:rsid w:val="00441C79"/>
    <w:rsid w:val="00441EC2"/>
    <w:rsid w:val="00442122"/>
    <w:rsid w:val="00442616"/>
    <w:rsid w:val="004434F5"/>
    <w:rsid w:val="004438BA"/>
    <w:rsid w:val="00443D02"/>
    <w:rsid w:val="00443E53"/>
    <w:rsid w:val="00445212"/>
    <w:rsid w:val="00445E0C"/>
    <w:rsid w:val="004462AA"/>
    <w:rsid w:val="00447095"/>
    <w:rsid w:val="00450AEA"/>
    <w:rsid w:val="00451A5C"/>
    <w:rsid w:val="00451B4E"/>
    <w:rsid w:val="00452B9C"/>
    <w:rsid w:val="00453BA8"/>
    <w:rsid w:val="00454123"/>
    <w:rsid w:val="004542EE"/>
    <w:rsid w:val="0045493B"/>
    <w:rsid w:val="00454A20"/>
    <w:rsid w:val="0045532B"/>
    <w:rsid w:val="0045532D"/>
    <w:rsid w:val="00455D5A"/>
    <w:rsid w:val="004571BF"/>
    <w:rsid w:val="004577D2"/>
    <w:rsid w:val="00457BA5"/>
    <w:rsid w:val="00460833"/>
    <w:rsid w:val="004612F1"/>
    <w:rsid w:val="0046144D"/>
    <w:rsid w:val="00461885"/>
    <w:rsid w:val="00461C93"/>
    <w:rsid w:val="00461D78"/>
    <w:rsid w:val="004627B1"/>
    <w:rsid w:val="00462836"/>
    <w:rsid w:val="004629DE"/>
    <w:rsid w:val="00462E20"/>
    <w:rsid w:val="00463F79"/>
    <w:rsid w:val="004643EE"/>
    <w:rsid w:val="004648B6"/>
    <w:rsid w:val="00464F68"/>
    <w:rsid w:val="00465188"/>
    <w:rsid w:val="0046519A"/>
    <w:rsid w:val="004651B5"/>
    <w:rsid w:val="00465280"/>
    <w:rsid w:val="00465328"/>
    <w:rsid w:val="004656D6"/>
    <w:rsid w:val="0046591E"/>
    <w:rsid w:val="00465923"/>
    <w:rsid w:val="004662D8"/>
    <w:rsid w:val="00466B34"/>
    <w:rsid w:val="00466FEA"/>
    <w:rsid w:val="004674A3"/>
    <w:rsid w:val="004677B2"/>
    <w:rsid w:val="00467867"/>
    <w:rsid w:val="00470488"/>
    <w:rsid w:val="00471292"/>
    <w:rsid w:val="004717C0"/>
    <w:rsid w:val="0047213D"/>
    <w:rsid w:val="004724AD"/>
    <w:rsid w:val="00472E68"/>
    <w:rsid w:val="004737C9"/>
    <w:rsid w:val="004751A4"/>
    <w:rsid w:val="00475244"/>
    <w:rsid w:val="004752EB"/>
    <w:rsid w:val="00476801"/>
    <w:rsid w:val="00476F7F"/>
    <w:rsid w:val="0047736A"/>
    <w:rsid w:val="0047770C"/>
    <w:rsid w:val="00477DCB"/>
    <w:rsid w:val="00477F4C"/>
    <w:rsid w:val="004802E5"/>
    <w:rsid w:val="00480486"/>
    <w:rsid w:val="004807B3"/>
    <w:rsid w:val="004813F6"/>
    <w:rsid w:val="0048261F"/>
    <w:rsid w:val="00482997"/>
    <w:rsid w:val="00482B4F"/>
    <w:rsid w:val="00482B9D"/>
    <w:rsid w:val="00483254"/>
    <w:rsid w:val="0048364F"/>
    <w:rsid w:val="00483F72"/>
    <w:rsid w:val="00484295"/>
    <w:rsid w:val="0048473A"/>
    <w:rsid w:val="00485929"/>
    <w:rsid w:val="0048656B"/>
    <w:rsid w:val="004869B8"/>
    <w:rsid w:val="00486FC6"/>
    <w:rsid w:val="004877B7"/>
    <w:rsid w:val="00490E9B"/>
    <w:rsid w:val="00490ECA"/>
    <w:rsid w:val="0049109A"/>
    <w:rsid w:val="00491BB3"/>
    <w:rsid w:val="00491FCD"/>
    <w:rsid w:val="0049202E"/>
    <w:rsid w:val="004927C4"/>
    <w:rsid w:val="004927D4"/>
    <w:rsid w:val="00492E0F"/>
    <w:rsid w:val="00493322"/>
    <w:rsid w:val="0049338E"/>
    <w:rsid w:val="004933B5"/>
    <w:rsid w:val="00493613"/>
    <w:rsid w:val="0049425F"/>
    <w:rsid w:val="00494446"/>
    <w:rsid w:val="00494499"/>
    <w:rsid w:val="00494987"/>
    <w:rsid w:val="00495273"/>
    <w:rsid w:val="0049544C"/>
    <w:rsid w:val="00495AB3"/>
    <w:rsid w:val="00495B20"/>
    <w:rsid w:val="00495C69"/>
    <w:rsid w:val="004961C7"/>
    <w:rsid w:val="0049681D"/>
    <w:rsid w:val="00496B2E"/>
    <w:rsid w:val="00496C36"/>
    <w:rsid w:val="00496D95"/>
    <w:rsid w:val="00497A9B"/>
    <w:rsid w:val="004A00B4"/>
    <w:rsid w:val="004A0CEC"/>
    <w:rsid w:val="004A1C87"/>
    <w:rsid w:val="004A1E66"/>
    <w:rsid w:val="004A28B4"/>
    <w:rsid w:val="004A2A95"/>
    <w:rsid w:val="004A2BDB"/>
    <w:rsid w:val="004A3151"/>
    <w:rsid w:val="004A3416"/>
    <w:rsid w:val="004A3569"/>
    <w:rsid w:val="004A3AF8"/>
    <w:rsid w:val="004A3BB2"/>
    <w:rsid w:val="004A5C47"/>
    <w:rsid w:val="004A6EB7"/>
    <w:rsid w:val="004A7769"/>
    <w:rsid w:val="004A7BB5"/>
    <w:rsid w:val="004B00D2"/>
    <w:rsid w:val="004B068B"/>
    <w:rsid w:val="004B1097"/>
    <w:rsid w:val="004B1321"/>
    <w:rsid w:val="004B1591"/>
    <w:rsid w:val="004B1F35"/>
    <w:rsid w:val="004B2FE9"/>
    <w:rsid w:val="004B3485"/>
    <w:rsid w:val="004B4046"/>
    <w:rsid w:val="004B4B35"/>
    <w:rsid w:val="004B63FD"/>
    <w:rsid w:val="004B6F8F"/>
    <w:rsid w:val="004B72BB"/>
    <w:rsid w:val="004B754C"/>
    <w:rsid w:val="004B7A72"/>
    <w:rsid w:val="004C04AB"/>
    <w:rsid w:val="004C0AE7"/>
    <w:rsid w:val="004C0CED"/>
    <w:rsid w:val="004C0E85"/>
    <w:rsid w:val="004C1873"/>
    <w:rsid w:val="004C2815"/>
    <w:rsid w:val="004C2A9C"/>
    <w:rsid w:val="004C2E5A"/>
    <w:rsid w:val="004C3B50"/>
    <w:rsid w:val="004C3E4C"/>
    <w:rsid w:val="004C3F5C"/>
    <w:rsid w:val="004C45E4"/>
    <w:rsid w:val="004C4B06"/>
    <w:rsid w:val="004C51C8"/>
    <w:rsid w:val="004C564C"/>
    <w:rsid w:val="004C5A84"/>
    <w:rsid w:val="004C5EB1"/>
    <w:rsid w:val="004C6313"/>
    <w:rsid w:val="004C77EF"/>
    <w:rsid w:val="004C7BC3"/>
    <w:rsid w:val="004C7F95"/>
    <w:rsid w:val="004D03C1"/>
    <w:rsid w:val="004D067C"/>
    <w:rsid w:val="004D1B15"/>
    <w:rsid w:val="004D1FCC"/>
    <w:rsid w:val="004D20C1"/>
    <w:rsid w:val="004D3706"/>
    <w:rsid w:val="004D4ABE"/>
    <w:rsid w:val="004D6AEA"/>
    <w:rsid w:val="004D7908"/>
    <w:rsid w:val="004D7956"/>
    <w:rsid w:val="004D7DDA"/>
    <w:rsid w:val="004E17A1"/>
    <w:rsid w:val="004E2AAE"/>
    <w:rsid w:val="004E416E"/>
    <w:rsid w:val="004E43B2"/>
    <w:rsid w:val="004E4912"/>
    <w:rsid w:val="004E4F19"/>
    <w:rsid w:val="004E4F69"/>
    <w:rsid w:val="004E5320"/>
    <w:rsid w:val="004E699D"/>
    <w:rsid w:val="004E7173"/>
    <w:rsid w:val="004E7A0D"/>
    <w:rsid w:val="004E7E57"/>
    <w:rsid w:val="004F004B"/>
    <w:rsid w:val="004F0B54"/>
    <w:rsid w:val="004F177A"/>
    <w:rsid w:val="004F1B58"/>
    <w:rsid w:val="004F1F9B"/>
    <w:rsid w:val="004F28C5"/>
    <w:rsid w:val="004F2D8F"/>
    <w:rsid w:val="004F39AD"/>
    <w:rsid w:val="004F3E4C"/>
    <w:rsid w:val="004F4406"/>
    <w:rsid w:val="004F6223"/>
    <w:rsid w:val="004F64D2"/>
    <w:rsid w:val="004F66EF"/>
    <w:rsid w:val="004F7270"/>
    <w:rsid w:val="004F7BFC"/>
    <w:rsid w:val="004F7C98"/>
    <w:rsid w:val="00500F97"/>
    <w:rsid w:val="00501B2A"/>
    <w:rsid w:val="00502B53"/>
    <w:rsid w:val="0050345C"/>
    <w:rsid w:val="00503BA5"/>
    <w:rsid w:val="00503E83"/>
    <w:rsid w:val="005043A0"/>
    <w:rsid w:val="00504465"/>
    <w:rsid w:val="005044CD"/>
    <w:rsid w:val="00504F9E"/>
    <w:rsid w:val="00505204"/>
    <w:rsid w:val="00505415"/>
    <w:rsid w:val="0050589B"/>
    <w:rsid w:val="00505E3F"/>
    <w:rsid w:val="00505F6B"/>
    <w:rsid w:val="00506B5E"/>
    <w:rsid w:val="005070CE"/>
    <w:rsid w:val="00507171"/>
    <w:rsid w:val="00510143"/>
    <w:rsid w:val="005106A7"/>
    <w:rsid w:val="005112A4"/>
    <w:rsid w:val="0051150C"/>
    <w:rsid w:val="005119C9"/>
    <w:rsid w:val="005121A9"/>
    <w:rsid w:val="005128AA"/>
    <w:rsid w:val="0051426E"/>
    <w:rsid w:val="005147F4"/>
    <w:rsid w:val="00514850"/>
    <w:rsid w:val="00515378"/>
    <w:rsid w:val="0051537E"/>
    <w:rsid w:val="005155A0"/>
    <w:rsid w:val="0051738A"/>
    <w:rsid w:val="005173C2"/>
    <w:rsid w:val="005177EC"/>
    <w:rsid w:val="00517AD9"/>
    <w:rsid w:val="005210BC"/>
    <w:rsid w:val="00521554"/>
    <w:rsid w:val="00521B5D"/>
    <w:rsid w:val="00522FBC"/>
    <w:rsid w:val="005245C9"/>
    <w:rsid w:val="00524757"/>
    <w:rsid w:val="00524FF7"/>
    <w:rsid w:val="0052565A"/>
    <w:rsid w:val="0052609F"/>
    <w:rsid w:val="00527821"/>
    <w:rsid w:val="00527B23"/>
    <w:rsid w:val="00527DA7"/>
    <w:rsid w:val="0053010A"/>
    <w:rsid w:val="005302A3"/>
    <w:rsid w:val="00531749"/>
    <w:rsid w:val="0053188A"/>
    <w:rsid w:val="00531F8B"/>
    <w:rsid w:val="00532195"/>
    <w:rsid w:val="00533C3F"/>
    <w:rsid w:val="00533E0D"/>
    <w:rsid w:val="00533F67"/>
    <w:rsid w:val="005345F5"/>
    <w:rsid w:val="005353BD"/>
    <w:rsid w:val="00535EE3"/>
    <w:rsid w:val="0054036E"/>
    <w:rsid w:val="005406A3"/>
    <w:rsid w:val="005417E3"/>
    <w:rsid w:val="00541EFE"/>
    <w:rsid w:val="00542278"/>
    <w:rsid w:val="0054229E"/>
    <w:rsid w:val="005426FC"/>
    <w:rsid w:val="00542A86"/>
    <w:rsid w:val="00543EF4"/>
    <w:rsid w:val="005446D0"/>
    <w:rsid w:val="00544B35"/>
    <w:rsid w:val="00544D5A"/>
    <w:rsid w:val="00544E40"/>
    <w:rsid w:val="00545541"/>
    <w:rsid w:val="00545588"/>
    <w:rsid w:val="00545849"/>
    <w:rsid w:val="00546245"/>
    <w:rsid w:val="00547118"/>
    <w:rsid w:val="0054759A"/>
    <w:rsid w:val="00547866"/>
    <w:rsid w:val="005503AD"/>
    <w:rsid w:val="005503CD"/>
    <w:rsid w:val="00550CC4"/>
    <w:rsid w:val="00550EEA"/>
    <w:rsid w:val="00551A28"/>
    <w:rsid w:val="00551F35"/>
    <w:rsid w:val="0055247D"/>
    <w:rsid w:val="0055257E"/>
    <w:rsid w:val="00552826"/>
    <w:rsid w:val="0055290C"/>
    <w:rsid w:val="0055331C"/>
    <w:rsid w:val="00554518"/>
    <w:rsid w:val="00554CD0"/>
    <w:rsid w:val="00555AA5"/>
    <w:rsid w:val="005560A2"/>
    <w:rsid w:val="00556958"/>
    <w:rsid w:val="00556A88"/>
    <w:rsid w:val="00556B44"/>
    <w:rsid w:val="005605EB"/>
    <w:rsid w:val="00560AC7"/>
    <w:rsid w:val="00561A35"/>
    <w:rsid w:val="005629AE"/>
    <w:rsid w:val="00563728"/>
    <w:rsid w:val="005644AE"/>
    <w:rsid w:val="00564647"/>
    <w:rsid w:val="005646C5"/>
    <w:rsid w:val="0056472B"/>
    <w:rsid w:val="005648EF"/>
    <w:rsid w:val="005656CF"/>
    <w:rsid w:val="00566488"/>
    <w:rsid w:val="0056727D"/>
    <w:rsid w:val="005677EA"/>
    <w:rsid w:val="00567A0A"/>
    <w:rsid w:val="00570155"/>
    <w:rsid w:val="00570C79"/>
    <w:rsid w:val="0057113D"/>
    <w:rsid w:val="0057123B"/>
    <w:rsid w:val="0057129C"/>
    <w:rsid w:val="00571707"/>
    <w:rsid w:val="00571A24"/>
    <w:rsid w:val="00571DE3"/>
    <w:rsid w:val="00571F23"/>
    <w:rsid w:val="0057223B"/>
    <w:rsid w:val="00572A54"/>
    <w:rsid w:val="00572CA8"/>
    <w:rsid w:val="005731BC"/>
    <w:rsid w:val="00573647"/>
    <w:rsid w:val="0057396E"/>
    <w:rsid w:val="00575188"/>
    <w:rsid w:val="00575951"/>
    <w:rsid w:val="00576094"/>
    <w:rsid w:val="00576C16"/>
    <w:rsid w:val="0057729D"/>
    <w:rsid w:val="005776E0"/>
    <w:rsid w:val="00577865"/>
    <w:rsid w:val="00580010"/>
    <w:rsid w:val="0058009F"/>
    <w:rsid w:val="0058022E"/>
    <w:rsid w:val="00580328"/>
    <w:rsid w:val="005806A5"/>
    <w:rsid w:val="00580A38"/>
    <w:rsid w:val="005818E3"/>
    <w:rsid w:val="00581903"/>
    <w:rsid w:val="00581B39"/>
    <w:rsid w:val="00582114"/>
    <w:rsid w:val="00584798"/>
    <w:rsid w:val="00586B93"/>
    <w:rsid w:val="00586CF3"/>
    <w:rsid w:val="005873D1"/>
    <w:rsid w:val="005877DA"/>
    <w:rsid w:val="00590F69"/>
    <w:rsid w:val="0059187C"/>
    <w:rsid w:val="005933C2"/>
    <w:rsid w:val="00593D63"/>
    <w:rsid w:val="0059457D"/>
    <w:rsid w:val="00595348"/>
    <w:rsid w:val="005953F8"/>
    <w:rsid w:val="0059540B"/>
    <w:rsid w:val="0059569A"/>
    <w:rsid w:val="00596391"/>
    <w:rsid w:val="00596A3E"/>
    <w:rsid w:val="005A0251"/>
    <w:rsid w:val="005A0A99"/>
    <w:rsid w:val="005A13CE"/>
    <w:rsid w:val="005A14D3"/>
    <w:rsid w:val="005A1B5D"/>
    <w:rsid w:val="005A1F88"/>
    <w:rsid w:val="005A331F"/>
    <w:rsid w:val="005A3C76"/>
    <w:rsid w:val="005A4F8F"/>
    <w:rsid w:val="005A504F"/>
    <w:rsid w:val="005A5129"/>
    <w:rsid w:val="005A5CC2"/>
    <w:rsid w:val="005A5CCF"/>
    <w:rsid w:val="005A5D3D"/>
    <w:rsid w:val="005A693B"/>
    <w:rsid w:val="005A7115"/>
    <w:rsid w:val="005A7E40"/>
    <w:rsid w:val="005A7F2E"/>
    <w:rsid w:val="005B07E4"/>
    <w:rsid w:val="005B0AD4"/>
    <w:rsid w:val="005B0C03"/>
    <w:rsid w:val="005B1298"/>
    <w:rsid w:val="005B1ABD"/>
    <w:rsid w:val="005B1F8B"/>
    <w:rsid w:val="005B2510"/>
    <w:rsid w:val="005B26B4"/>
    <w:rsid w:val="005B31E7"/>
    <w:rsid w:val="005B475C"/>
    <w:rsid w:val="005B4F54"/>
    <w:rsid w:val="005B518D"/>
    <w:rsid w:val="005B5460"/>
    <w:rsid w:val="005B59A4"/>
    <w:rsid w:val="005B6D9A"/>
    <w:rsid w:val="005B6DA0"/>
    <w:rsid w:val="005B7216"/>
    <w:rsid w:val="005B761C"/>
    <w:rsid w:val="005C01EF"/>
    <w:rsid w:val="005C0560"/>
    <w:rsid w:val="005C0AE1"/>
    <w:rsid w:val="005C0D57"/>
    <w:rsid w:val="005C11F7"/>
    <w:rsid w:val="005C1977"/>
    <w:rsid w:val="005C2CBF"/>
    <w:rsid w:val="005C37DC"/>
    <w:rsid w:val="005C3F51"/>
    <w:rsid w:val="005C5B60"/>
    <w:rsid w:val="005C5DFC"/>
    <w:rsid w:val="005C60BF"/>
    <w:rsid w:val="005C6457"/>
    <w:rsid w:val="005C64C7"/>
    <w:rsid w:val="005C6831"/>
    <w:rsid w:val="005C6AC1"/>
    <w:rsid w:val="005C6E20"/>
    <w:rsid w:val="005C7562"/>
    <w:rsid w:val="005C7E7C"/>
    <w:rsid w:val="005C7E9A"/>
    <w:rsid w:val="005D0179"/>
    <w:rsid w:val="005D05AD"/>
    <w:rsid w:val="005D0636"/>
    <w:rsid w:val="005D0904"/>
    <w:rsid w:val="005D1811"/>
    <w:rsid w:val="005D2BAF"/>
    <w:rsid w:val="005D3B08"/>
    <w:rsid w:val="005D3CE8"/>
    <w:rsid w:val="005D3DB5"/>
    <w:rsid w:val="005D3F8A"/>
    <w:rsid w:val="005D48C0"/>
    <w:rsid w:val="005D53BA"/>
    <w:rsid w:val="005D53EC"/>
    <w:rsid w:val="005D566A"/>
    <w:rsid w:val="005D5AA2"/>
    <w:rsid w:val="005D5B08"/>
    <w:rsid w:val="005D5D8A"/>
    <w:rsid w:val="005D7508"/>
    <w:rsid w:val="005D78B6"/>
    <w:rsid w:val="005D7A5B"/>
    <w:rsid w:val="005E04B7"/>
    <w:rsid w:val="005E0799"/>
    <w:rsid w:val="005E0D8C"/>
    <w:rsid w:val="005E0E95"/>
    <w:rsid w:val="005E1A46"/>
    <w:rsid w:val="005E1A4E"/>
    <w:rsid w:val="005E20F7"/>
    <w:rsid w:val="005E2A12"/>
    <w:rsid w:val="005E5894"/>
    <w:rsid w:val="005E5DF3"/>
    <w:rsid w:val="005E6284"/>
    <w:rsid w:val="005E695A"/>
    <w:rsid w:val="005F0D5A"/>
    <w:rsid w:val="005F0F21"/>
    <w:rsid w:val="005F1AC0"/>
    <w:rsid w:val="005F266A"/>
    <w:rsid w:val="005F31E9"/>
    <w:rsid w:val="005F31F6"/>
    <w:rsid w:val="005F3A55"/>
    <w:rsid w:val="005F419B"/>
    <w:rsid w:val="005F42A7"/>
    <w:rsid w:val="005F4850"/>
    <w:rsid w:val="005F4867"/>
    <w:rsid w:val="005F5888"/>
    <w:rsid w:val="005F7104"/>
    <w:rsid w:val="005F775A"/>
    <w:rsid w:val="006000BB"/>
    <w:rsid w:val="0060041D"/>
    <w:rsid w:val="00600508"/>
    <w:rsid w:val="0060066A"/>
    <w:rsid w:val="00601033"/>
    <w:rsid w:val="00601809"/>
    <w:rsid w:val="0060184B"/>
    <w:rsid w:val="00601C7C"/>
    <w:rsid w:val="006025E7"/>
    <w:rsid w:val="0060287C"/>
    <w:rsid w:val="006029DD"/>
    <w:rsid w:val="00602AB7"/>
    <w:rsid w:val="00602B4E"/>
    <w:rsid w:val="00603356"/>
    <w:rsid w:val="006042E6"/>
    <w:rsid w:val="006048D8"/>
    <w:rsid w:val="00605C23"/>
    <w:rsid w:val="0060617E"/>
    <w:rsid w:val="00606C18"/>
    <w:rsid w:val="0060768C"/>
    <w:rsid w:val="006078D5"/>
    <w:rsid w:val="00607A46"/>
    <w:rsid w:val="00607D83"/>
    <w:rsid w:val="006100F2"/>
    <w:rsid w:val="006109EF"/>
    <w:rsid w:val="0061145F"/>
    <w:rsid w:val="0061157D"/>
    <w:rsid w:val="00612A9C"/>
    <w:rsid w:val="00612DEE"/>
    <w:rsid w:val="00612EB2"/>
    <w:rsid w:val="0061343B"/>
    <w:rsid w:val="006142D5"/>
    <w:rsid w:val="0061471B"/>
    <w:rsid w:val="006153EB"/>
    <w:rsid w:val="00615A53"/>
    <w:rsid w:val="00615BE8"/>
    <w:rsid w:val="0061685D"/>
    <w:rsid w:val="00616DAB"/>
    <w:rsid w:val="006172A8"/>
    <w:rsid w:val="006179D4"/>
    <w:rsid w:val="0062003D"/>
    <w:rsid w:val="006206BD"/>
    <w:rsid w:val="00620AF2"/>
    <w:rsid w:val="00620CB4"/>
    <w:rsid w:val="00621570"/>
    <w:rsid w:val="00621903"/>
    <w:rsid w:val="006223B7"/>
    <w:rsid w:val="0062268D"/>
    <w:rsid w:val="00622D42"/>
    <w:rsid w:val="00622DAB"/>
    <w:rsid w:val="00622DF4"/>
    <w:rsid w:val="00623020"/>
    <w:rsid w:val="0062353D"/>
    <w:rsid w:val="00623615"/>
    <w:rsid w:val="0062410D"/>
    <w:rsid w:val="00624B42"/>
    <w:rsid w:val="00624E1F"/>
    <w:rsid w:val="00624EF0"/>
    <w:rsid w:val="006254EE"/>
    <w:rsid w:val="006257CB"/>
    <w:rsid w:val="00626ADB"/>
    <w:rsid w:val="0063176F"/>
    <w:rsid w:val="0063184F"/>
    <w:rsid w:val="00631C38"/>
    <w:rsid w:val="00632198"/>
    <w:rsid w:val="0063237D"/>
    <w:rsid w:val="006329C9"/>
    <w:rsid w:val="006330C3"/>
    <w:rsid w:val="006336CB"/>
    <w:rsid w:val="00633E0D"/>
    <w:rsid w:val="0063400D"/>
    <w:rsid w:val="0063449E"/>
    <w:rsid w:val="00634FBE"/>
    <w:rsid w:val="0063553D"/>
    <w:rsid w:val="00636AD3"/>
    <w:rsid w:val="00636E62"/>
    <w:rsid w:val="00637770"/>
    <w:rsid w:val="00637DF0"/>
    <w:rsid w:val="00637F08"/>
    <w:rsid w:val="0064030B"/>
    <w:rsid w:val="006405D8"/>
    <w:rsid w:val="00640E04"/>
    <w:rsid w:val="0064142E"/>
    <w:rsid w:val="006416E6"/>
    <w:rsid w:val="00641890"/>
    <w:rsid w:val="0064275C"/>
    <w:rsid w:val="00642A18"/>
    <w:rsid w:val="00642B38"/>
    <w:rsid w:val="00642CA3"/>
    <w:rsid w:val="00642DE6"/>
    <w:rsid w:val="006439D4"/>
    <w:rsid w:val="00643E8F"/>
    <w:rsid w:val="00644B8A"/>
    <w:rsid w:val="00645CE9"/>
    <w:rsid w:val="00646328"/>
    <w:rsid w:val="006469BB"/>
    <w:rsid w:val="00650011"/>
    <w:rsid w:val="006511BD"/>
    <w:rsid w:val="00651AF2"/>
    <w:rsid w:val="00651E29"/>
    <w:rsid w:val="00652392"/>
    <w:rsid w:val="00652902"/>
    <w:rsid w:val="0065290E"/>
    <w:rsid w:val="00652DC2"/>
    <w:rsid w:val="00652DCE"/>
    <w:rsid w:val="00653372"/>
    <w:rsid w:val="006537BF"/>
    <w:rsid w:val="00654A91"/>
    <w:rsid w:val="0065502F"/>
    <w:rsid w:val="00655418"/>
    <w:rsid w:val="00655CDB"/>
    <w:rsid w:val="00655E7D"/>
    <w:rsid w:val="00656531"/>
    <w:rsid w:val="00656BAA"/>
    <w:rsid w:val="006578DC"/>
    <w:rsid w:val="0065797F"/>
    <w:rsid w:val="006602A7"/>
    <w:rsid w:val="00660614"/>
    <w:rsid w:val="00661B54"/>
    <w:rsid w:val="00661E3B"/>
    <w:rsid w:val="006622B6"/>
    <w:rsid w:val="00662622"/>
    <w:rsid w:val="00662827"/>
    <w:rsid w:val="00662B52"/>
    <w:rsid w:val="00663280"/>
    <w:rsid w:val="00663690"/>
    <w:rsid w:val="00663CA2"/>
    <w:rsid w:val="00664C52"/>
    <w:rsid w:val="0066510E"/>
    <w:rsid w:val="00665444"/>
    <w:rsid w:val="00665640"/>
    <w:rsid w:val="006657F5"/>
    <w:rsid w:val="00665D58"/>
    <w:rsid w:val="0066611F"/>
    <w:rsid w:val="006664FE"/>
    <w:rsid w:val="0066651C"/>
    <w:rsid w:val="0066651E"/>
    <w:rsid w:val="00666B34"/>
    <w:rsid w:val="0066767E"/>
    <w:rsid w:val="006676F4"/>
    <w:rsid w:val="0066795F"/>
    <w:rsid w:val="00667C14"/>
    <w:rsid w:val="00667D4D"/>
    <w:rsid w:val="006703C1"/>
    <w:rsid w:val="006716F5"/>
    <w:rsid w:val="00671E38"/>
    <w:rsid w:val="00671F3E"/>
    <w:rsid w:val="0067291A"/>
    <w:rsid w:val="00672CFB"/>
    <w:rsid w:val="00673C8B"/>
    <w:rsid w:val="006740A7"/>
    <w:rsid w:val="00674ADF"/>
    <w:rsid w:val="00675099"/>
    <w:rsid w:val="0067641C"/>
    <w:rsid w:val="00677277"/>
    <w:rsid w:val="00677C1F"/>
    <w:rsid w:val="006812B5"/>
    <w:rsid w:val="00681E12"/>
    <w:rsid w:val="00683363"/>
    <w:rsid w:val="00683894"/>
    <w:rsid w:val="00683958"/>
    <w:rsid w:val="00683A61"/>
    <w:rsid w:val="006842A0"/>
    <w:rsid w:val="006845F0"/>
    <w:rsid w:val="00684F9E"/>
    <w:rsid w:val="006864E9"/>
    <w:rsid w:val="00686672"/>
    <w:rsid w:val="00687577"/>
    <w:rsid w:val="00687D59"/>
    <w:rsid w:val="0069012A"/>
    <w:rsid w:val="00690213"/>
    <w:rsid w:val="00690E5E"/>
    <w:rsid w:val="00692D3D"/>
    <w:rsid w:val="00692E5A"/>
    <w:rsid w:val="00693573"/>
    <w:rsid w:val="0069492A"/>
    <w:rsid w:val="00694F3E"/>
    <w:rsid w:val="00695D35"/>
    <w:rsid w:val="006963EC"/>
    <w:rsid w:val="00697B68"/>
    <w:rsid w:val="00697E7E"/>
    <w:rsid w:val="006A03E4"/>
    <w:rsid w:val="006A0AD1"/>
    <w:rsid w:val="006A0CB6"/>
    <w:rsid w:val="006A1544"/>
    <w:rsid w:val="006A1C63"/>
    <w:rsid w:val="006A24B3"/>
    <w:rsid w:val="006A3E51"/>
    <w:rsid w:val="006A4F60"/>
    <w:rsid w:val="006A54C6"/>
    <w:rsid w:val="006A59F6"/>
    <w:rsid w:val="006A696D"/>
    <w:rsid w:val="006A6989"/>
    <w:rsid w:val="006A7571"/>
    <w:rsid w:val="006A7DB4"/>
    <w:rsid w:val="006B05A4"/>
    <w:rsid w:val="006B07F4"/>
    <w:rsid w:val="006B130D"/>
    <w:rsid w:val="006B180A"/>
    <w:rsid w:val="006B1B65"/>
    <w:rsid w:val="006B1D1A"/>
    <w:rsid w:val="006B23BE"/>
    <w:rsid w:val="006B273B"/>
    <w:rsid w:val="006B27B8"/>
    <w:rsid w:val="006B43C9"/>
    <w:rsid w:val="006B512A"/>
    <w:rsid w:val="006B5176"/>
    <w:rsid w:val="006B56B6"/>
    <w:rsid w:val="006B613E"/>
    <w:rsid w:val="006B61D2"/>
    <w:rsid w:val="006B6958"/>
    <w:rsid w:val="006B6D3D"/>
    <w:rsid w:val="006B6E01"/>
    <w:rsid w:val="006B71E8"/>
    <w:rsid w:val="006B72B4"/>
    <w:rsid w:val="006B7647"/>
    <w:rsid w:val="006B77CB"/>
    <w:rsid w:val="006B794F"/>
    <w:rsid w:val="006B7CE2"/>
    <w:rsid w:val="006C05BE"/>
    <w:rsid w:val="006C1476"/>
    <w:rsid w:val="006C23EC"/>
    <w:rsid w:val="006C24B7"/>
    <w:rsid w:val="006C272B"/>
    <w:rsid w:val="006C2DEB"/>
    <w:rsid w:val="006C44D4"/>
    <w:rsid w:val="006C4ACA"/>
    <w:rsid w:val="006C4D09"/>
    <w:rsid w:val="006C5CF1"/>
    <w:rsid w:val="006C613A"/>
    <w:rsid w:val="006C6E00"/>
    <w:rsid w:val="006C7180"/>
    <w:rsid w:val="006C7D03"/>
    <w:rsid w:val="006D02B5"/>
    <w:rsid w:val="006D0AF4"/>
    <w:rsid w:val="006D0B37"/>
    <w:rsid w:val="006D0E49"/>
    <w:rsid w:val="006D0F18"/>
    <w:rsid w:val="006D10B1"/>
    <w:rsid w:val="006D1223"/>
    <w:rsid w:val="006D182E"/>
    <w:rsid w:val="006D1F0A"/>
    <w:rsid w:val="006D2706"/>
    <w:rsid w:val="006D27AA"/>
    <w:rsid w:val="006D289E"/>
    <w:rsid w:val="006D2907"/>
    <w:rsid w:val="006D367E"/>
    <w:rsid w:val="006D4C8B"/>
    <w:rsid w:val="006D50A4"/>
    <w:rsid w:val="006D5997"/>
    <w:rsid w:val="006D5A5A"/>
    <w:rsid w:val="006D5E14"/>
    <w:rsid w:val="006D6771"/>
    <w:rsid w:val="006D67DE"/>
    <w:rsid w:val="006E044E"/>
    <w:rsid w:val="006E0530"/>
    <w:rsid w:val="006E0A97"/>
    <w:rsid w:val="006E1268"/>
    <w:rsid w:val="006E1666"/>
    <w:rsid w:val="006E16AA"/>
    <w:rsid w:val="006E16C8"/>
    <w:rsid w:val="006E24CC"/>
    <w:rsid w:val="006E2A8E"/>
    <w:rsid w:val="006E342C"/>
    <w:rsid w:val="006E3A91"/>
    <w:rsid w:val="006E4262"/>
    <w:rsid w:val="006E490F"/>
    <w:rsid w:val="006E57CB"/>
    <w:rsid w:val="006E5AEB"/>
    <w:rsid w:val="006E7839"/>
    <w:rsid w:val="006E7D47"/>
    <w:rsid w:val="006F08A6"/>
    <w:rsid w:val="006F09E7"/>
    <w:rsid w:val="006F0E06"/>
    <w:rsid w:val="006F1491"/>
    <w:rsid w:val="006F164C"/>
    <w:rsid w:val="006F18EC"/>
    <w:rsid w:val="006F239B"/>
    <w:rsid w:val="006F24D3"/>
    <w:rsid w:val="006F35A1"/>
    <w:rsid w:val="006F3B4F"/>
    <w:rsid w:val="006F4483"/>
    <w:rsid w:val="006F49C1"/>
    <w:rsid w:val="006F54BC"/>
    <w:rsid w:val="006F5DA4"/>
    <w:rsid w:val="006F5E23"/>
    <w:rsid w:val="006F6C5C"/>
    <w:rsid w:val="006F6DDE"/>
    <w:rsid w:val="007004E7"/>
    <w:rsid w:val="007007FA"/>
    <w:rsid w:val="0070109B"/>
    <w:rsid w:val="007010CC"/>
    <w:rsid w:val="00703553"/>
    <w:rsid w:val="0070396B"/>
    <w:rsid w:val="00703C62"/>
    <w:rsid w:val="00704002"/>
    <w:rsid w:val="0070416E"/>
    <w:rsid w:val="0070449B"/>
    <w:rsid w:val="0070532D"/>
    <w:rsid w:val="0070557F"/>
    <w:rsid w:val="00706642"/>
    <w:rsid w:val="00706C15"/>
    <w:rsid w:val="00706C57"/>
    <w:rsid w:val="00710108"/>
    <w:rsid w:val="00710510"/>
    <w:rsid w:val="0071070E"/>
    <w:rsid w:val="00710B82"/>
    <w:rsid w:val="0071153F"/>
    <w:rsid w:val="00711BB6"/>
    <w:rsid w:val="00712801"/>
    <w:rsid w:val="00712DBF"/>
    <w:rsid w:val="0071315D"/>
    <w:rsid w:val="0071487C"/>
    <w:rsid w:val="007150AA"/>
    <w:rsid w:val="00715885"/>
    <w:rsid w:val="00715ABB"/>
    <w:rsid w:val="00716202"/>
    <w:rsid w:val="007162AB"/>
    <w:rsid w:val="00716638"/>
    <w:rsid w:val="007167D2"/>
    <w:rsid w:val="00716956"/>
    <w:rsid w:val="00716AC3"/>
    <w:rsid w:val="007172EB"/>
    <w:rsid w:val="007178D2"/>
    <w:rsid w:val="00720695"/>
    <w:rsid w:val="007208A8"/>
    <w:rsid w:val="00721C4A"/>
    <w:rsid w:val="007224EB"/>
    <w:rsid w:val="00722681"/>
    <w:rsid w:val="007229D5"/>
    <w:rsid w:val="00722DF3"/>
    <w:rsid w:val="00722FE9"/>
    <w:rsid w:val="0072346A"/>
    <w:rsid w:val="00723495"/>
    <w:rsid w:val="007237E2"/>
    <w:rsid w:val="00725E14"/>
    <w:rsid w:val="00725F46"/>
    <w:rsid w:val="00726651"/>
    <w:rsid w:val="0072671F"/>
    <w:rsid w:val="00730C99"/>
    <w:rsid w:val="00731254"/>
    <w:rsid w:val="00732BA3"/>
    <w:rsid w:val="0073308B"/>
    <w:rsid w:val="00733E57"/>
    <w:rsid w:val="0073408F"/>
    <w:rsid w:val="007358D3"/>
    <w:rsid w:val="0073654A"/>
    <w:rsid w:val="00737452"/>
    <w:rsid w:val="00737F4C"/>
    <w:rsid w:val="00741147"/>
    <w:rsid w:val="0074167C"/>
    <w:rsid w:val="00742534"/>
    <w:rsid w:val="00742760"/>
    <w:rsid w:val="0074313C"/>
    <w:rsid w:val="0074403A"/>
    <w:rsid w:val="007445DF"/>
    <w:rsid w:val="00744FBF"/>
    <w:rsid w:val="00745223"/>
    <w:rsid w:val="007454E8"/>
    <w:rsid w:val="007455C6"/>
    <w:rsid w:val="00745753"/>
    <w:rsid w:val="00745AD7"/>
    <w:rsid w:val="007467DF"/>
    <w:rsid w:val="007468D4"/>
    <w:rsid w:val="00746A96"/>
    <w:rsid w:val="00747FA9"/>
    <w:rsid w:val="007502F8"/>
    <w:rsid w:val="00751444"/>
    <w:rsid w:val="0075165F"/>
    <w:rsid w:val="00751668"/>
    <w:rsid w:val="00752110"/>
    <w:rsid w:val="00754436"/>
    <w:rsid w:val="00755AFC"/>
    <w:rsid w:val="00756E1E"/>
    <w:rsid w:val="00757950"/>
    <w:rsid w:val="00757AD4"/>
    <w:rsid w:val="007603A9"/>
    <w:rsid w:val="0076094F"/>
    <w:rsid w:val="00761266"/>
    <w:rsid w:val="00761988"/>
    <w:rsid w:val="00761B2C"/>
    <w:rsid w:val="007623FE"/>
    <w:rsid w:val="00762A77"/>
    <w:rsid w:val="00762F7F"/>
    <w:rsid w:val="0076308A"/>
    <w:rsid w:val="007631E6"/>
    <w:rsid w:val="00763256"/>
    <w:rsid w:val="00763C40"/>
    <w:rsid w:val="00764BBC"/>
    <w:rsid w:val="00766399"/>
    <w:rsid w:val="00766FDC"/>
    <w:rsid w:val="007670A8"/>
    <w:rsid w:val="0076745B"/>
    <w:rsid w:val="00767B44"/>
    <w:rsid w:val="007703CF"/>
    <w:rsid w:val="007708D5"/>
    <w:rsid w:val="00773498"/>
    <w:rsid w:val="00773F68"/>
    <w:rsid w:val="007743DE"/>
    <w:rsid w:val="0077475E"/>
    <w:rsid w:val="00774F57"/>
    <w:rsid w:val="0077504A"/>
    <w:rsid w:val="00775CE4"/>
    <w:rsid w:val="00776293"/>
    <w:rsid w:val="0077667A"/>
    <w:rsid w:val="0077734F"/>
    <w:rsid w:val="007773F5"/>
    <w:rsid w:val="007774CC"/>
    <w:rsid w:val="007778FA"/>
    <w:rsid w:val="00777EE1"/>
    <w:rsid w:val="0078065A"/>
    <w:rsid w:val="00780825"/>
    <w:rsid w:val="007808F2"/>
    <w:rsid w:val="00780ABC"/>
    <w:rsid w:val="00781085"/>
    <w:rsid w:val="00781DC9"/>
    <w:rsid w:val="00782810"/>
    <w:rsid w:val="00783606"/>
    <w:rsid w:val="00783661"/>
    <w:rsid w:val="0078383B"/>
    <w:rsid w:val="00783990"/>
    <w:rsid w:val="007841F3"/>
    <w:rsid w:val="0078438F"/>
    <w:rsid w:val="007843C1"/>
    <w:rsid w:val="00784E14"/>
    <w:rsid w:val="00785180"/>
    <w:rsid w:val="00785826"/>
    <w:rsid w:val="00785AF8"/>
    <w:rsid w:val="00786A89"/>
    <w:rsid w:val="00786DEF"/>
    <w:rsid w:val="00787DE9"/>
    <w:rsid w:val="00790B83"/>
    <w:rsid w:val="00790F39"/>
    <w:rsid w:val="007913AC"/>
    <w:rsid w:val="00791E42"/>
    <w:rsid w:val="00792A49"/>
    <w:rsid w:val="00792C99"/>
    <w:rsid w:val="007937B6"/>
    <w:rsid w:val="00793F2E"/>
    <w:rsid w:val="00794900"/>
    <w:rsid w:val="00794AED"/>
    <w:rsid w:val="00794B59"/>
    <w:rsid w:val="00794DF7"/>
    <w:rsid w:val="0079516A"/>
    <w:rsid w:val="007951BA"/>
    <w:rsid w:val="0079559D"/>
    <w:rsid w:val="0079563D"/>
    <w:rsid w:val="007958BC"/>
    <w:rsid w:val="00796029"/>
    <w:rsid w:val="00796089"/>
    <w:rsid w:val="007961F4"/>
    <w:rsid w:val="00796200"/>
    <w:rsid w:val="0079621E"/>
    <w:rsid w:val="0079666C"/>
    <w:rsid w:val="007975D7"/>
    <w:rsid w:val="00797922"/>
    <w:rsid w:val="007A0474"/>
    <w:rsid w:val="007A087A"/>
    <w:rsid w:val="007A168E"/>
    <w:rsid w:val="007A1E5A"/>
    <w:rsid w:val="007A2B46"/>
    <w:rsid w:val="007A31CC"/>
    <w:rsid w:val="007A38FB"/>
    <w:rsid w:val="007A4262"/>
    <w:rsid w:val="007A44CA"/>
    <w:rsid w:val="007A485E"/>
    <w:rsid w:val="007A492E"/>
    <w:rsid w:val="007A50F1"/>
    <w:rsid w:val="007A52A8"/>
    <w:rsid w:val="007A5370"/>
    <w:rsid w:val="007A56CC"/>
    <w:rsid w:val="007A649D"/>
    <w:rsid w:val="007A6815"/>
    <w:rsid w:val="007A70E0"/>
    <w:rsid w:val="007A766A"/>
    <w:rsid w:val="007B0EC9"/>
    <w:rsid w:val="007B163F"/>
    <w:rsid w:val="007B2276"/>
    <w:rsid w:val="007B33F8"/>
    <w:rsid w:val="007B3CC0"/>
    <w:rsid w:val="007B3E8E"/>
    <w:rsid w:val="007B3F7C"/>
    <w:rsid w:val="007B4157"/>
    <w:rsid w:val="007B47CD"/>
    <w:rsid w:val="007B4D3A"/>
    <w:rsid w:val="007B4DD9"/>
    <w:rsid w:val="007B506B"/>
    <w:rsid w:val="007B56A6"/>
    <w:rsid w:val="007B5908"/>
    <w:rsid w:val="007B5C66"/>
    <w:rsid w:val="007B6064"/>
    <w:rsid w:val="007B6124"/>
    <w:rsid w:val="007B6183"/>
    <w:rsid w:val="007B6346"/>
    <w:rsid w:val="007B702D"/>
    <w:rsid w:val="007C1099"/>
    <w:rsid w:val="007C19C4"/>
    <w:rsid w:val="007C207A"/>
    <w:rsid w:val="007C2BE0"/>
    <w:rsid w:val="007C3040"/>
    <w:rsid w:val="007C32BB"/>
    <w:rsid w:val="007C3C80"/>
    <w:rsid w:val="007C430D"/>
    <w:rsid w:val="007C468F"/>
    <w:rsid w:val="007C56BB"/>
    <w:rsid w:val="007C57F9"/>
    <w:rsid w:val="007C6D37"/>
    <w:rsid w:val="007C6E96"/>
    <w:rsid w:val="007C7193"/>
    <w:rsid w:val="007D0350"/>
    <w:rsid w:val="007D11A6"/>
    <w:rsid w:val="007D1280"/>
    <w:rsid w:val="007D1614"/>
    <w:rsid w:val="007D1CAA"/>
    <w:rsid w:val="007D1EDD"/>
    <w:rsid w:val="007D20E1"/>
    <w:rsid w:val="007D2388"/>
    <w:rsid w:val="007D2CC8"/>
    <w:rsid w:val="007D30D1"/>
    <w:rsid w:val="007D3278"/>
    <w:rsid w:val="007D370E"/>
    <w:rsid w:val="007D4A0A"/>
    <w:rsid w:val="007D4E94"/>
    <w:rsid w:val="007D547D"/>
    <w:rsid w:val="007D64F7"/>
    <w:rsid w:val="007D7A05"/>
    <w:rsid w:val="007E0282"/>
    <w:rsid w:val="007E0C95"/>
    <w:rsid w:val="007E10B4"/>
    <w:rsid w:val="007E153D"/>
    <w:rsid w:val="007E1757"/>
    <w:rsid w:val="007E26FE"/>
    <w:rsid w:val="007E32B2"/>
    <w:rsid w:val="007E520D"/>
    <w:rsid w:val="007E72B1"/>
    <w:rsid w:val="007F0B7F"/>
    <w:rsid w:val="007F0FFD"/>
    <w:rsid w:val="007F146C"/>
    <w:rsid w:val="007F14A2"/>
    <w:rsid w:val="007F214F"/>
    <w:rsid w:val="007F306C"/>
    <w:rsid w:val="007F3858"/>
    <w:rsid w:val="007F4141"/>
    <w:rsid w:val="007F43AD"/>
    <w:rsid w:val="007F4850"/>
    <w:rsid w:val="007F4C08"/>
    <w:rsid w:val="007F5467"/>
    <w:rsid w:val="007F5889"/>
    <w:rsid w:val="007F6866"/>
    <w:rsid w:val="007F69BF"/>
    <w:rsid w:val="007F75BD"/>
    <w:rsid w:val="00800306"/>
    <w:rsid w:val="00800415"/>
    <w:rsid w:val="008008C4"/>
    <w:rsid w:val="00800F0E"/>
    <w:rsid w:val="008017E3"/>
    <w:rsid w:val="00801D8D"/>
    <w:rsid w:val="00801F98"/>
    <w:rsid w:val="008024C0"/>
    <w:rsid w:val="008025D9"/>
    <w:rsid w:val="00802895"/>
    <w:rsid w:val="008032B4"/>
    <w:rsid w:val="0080341B"/>
    <w:rsid w:val="00805918"/>
    <w:rsid w:val="00805EA3"/>
    <w:rsid w:val="008061C3"/>
    <w:rsid w:val="008062A1"/>
    <w:rsid w:val="008068F7"/>
    <w:rsid w:val="0080693C"/>
    <w:rsid w:val="00807D61"/>
    <w:rsid w:val="00807ECF"/>
    <w:rsid w:val="00810A86"/>
    <w:rsid w:val="00810E7B"/>
    <w:rsid w:val="00812594"/>
    <w:rsid w:val="00812AD4"/>
    <w:rsid w:val="00812CFA"/>
    <w:rsid w:val="00812E7B"/>
    <w:rsid w:val="0081392F"/>
    <w:rsid w:val="00813F51"/>
    <w:rsid w:val="0081406C"/>
    <w:rsid w:val="00814EDE"/>
    <w:rsid w:val="00815D5C"/>
    <w:rsid w:val="0081738D"/>
    <w:rsid w:val="00817705"/>
    <w:rsid w:val="00820380"/>
    <w:rsid w:val="008204CE"/>
    <w:rsid w:val="00820AE0"/>
    <w:rsid w:val="00820DFD"/>
    <w:rsid w:val="00821A61"/>
    <w:rsid w:val="00821E4F"/>
    <w:rsid w:val="0082261E"/>
    <w:rsid w:val="00822C98"/>
    <w:rsid w:val="00822F29"/>
    <w:rsid w:val="0082422C"/>
    <w:rsid w:val="0082491A"/>
    <w:rsid w:val="00824B7C"/>
    <w:rsid w:val="0082538D"/>
    <w:rsid w:val="008253D5"/>
    <w:rsid w:val="0082545D"/>
    <w:rsid w:val="00825D6B"/>
    <w:rsid w:val="00830AB6"/>
    <w:rsid w:val="00831003"/>
    <w:rsid w:val="0083106C"/>
    <w:rsid w:val="00831267"/>
    <w:rsid w:val="008319FD"/>
    <w:rsid w:val="00832D3A"/>
    <w:rsid w:val="00833712"/>
    <w:rsid w:val="00834A9A"/>
    <w:rsid w:val="008353B8"/>
    <w:rsid w:val="0083678A"/>
    <w:rsid w:val="00837AD6"/>
    <w:rsid w:val="008401E7"/>
    <w:rsid w:val="0084046C"/>
    <w:rsid w:val="0084092B"/>
    <w:rsid w:val="00840DDE"/>
    <w:rsid w:val="00841101"/>
    <w:rsid w:val="00842751"/>
    <w:rsid w:val="00842E31"/>
    <w:rsid w:val="00843AC5"/>
    <w:rsid w:val="00844199"/>
    <w:rsid w:val="00844718"/>
    <w:rsid w:val="00844EC8"/>
    <w:rsid w:val="00844F32"/>
    <w:rsid w:val="00845B21"/>
    <w:rsid w:val="00846527"/>
    <w:rsid w:val="00846B9D"/>
    <w:rsid w:val="00846F5B"/>
    <w:rsid w:val="00846FD8"/>
    <w:rsid w:val="0084756D"/>
    <w:rsid w:val="00847BFB"/>
    <w:rsid w:val="00850C3D"/>
    <w:rsid w:val="00851817"/>
    <w:rsid w:val="00851985"/>
    <w:rsid w:val="00852006"/>
    <w:rsid w:val="00853A0A"/>
    <w:rsid w:val="008540D6"/>
    <w:rsid w:val="0085418D"/>
    <w:rsid w:val="0085455B"/>
    <w:rsid w:val="008548BA"/>
    <w:rsid w:val="00854E81"/>
    <w:rsid w:val="00854FEB"/>
    <w:rsid w:val="00855FAA"/>
    <w:rsid w:val="00856731"/>
    <w:rsid w:val="00856CE9"/>
    <w:rsid w:val="0085729E"/>
    <w:rsid w:val="008575D6"/>
    <w:rsid w:val="0086075A"/>
    <w:rsid w:val="00860AF2"/>
    <w:rsid w:val="008614CF"/>
    <w:rsid w:val="00861831"/>
    <w:rsid w:val="00862006"/>
    <w:rsid w:val="00862619"/>
    <w:rsid w:val="008626FB"/>
    <w:rsid w:val="00862917"/>
    <w:rsid w:val="00862AF8"/>
    <w:rsid w:val="008641FF"/>
    <w:rsid w:val="00864A18"/>
    <w:rsid w:val="00864A44"/>
    <w:rsid w:val="00865081"/>
    <w:rsid w:val="008651A4"/>
    <w:rsid w:val="00865258"/>
    <w:rsid w:val="0086595F"/>
    <w:rsid w:val="008667A9"/>
    <w:rsid w:val="00867E0E"/>
    <w:rsid w:val="00870275"/>
    <w:rsid w:val="0087031B"/>
    <w:rsid w:val="00870BD0"/>
    <w:rsid w:val="00871742"/>
    <w:rsid w:val="008717AC"/>
    <w:rsid w:val="00871B7C"/>
    <w:rsid w:val="00871E07"/>
    <w:rsid w:val="00871FE8"/>
    <w:rsid w:val="00872BEA"/>
    <w:rsid w:val="00873018"/>
    <w:rsid w:val="00873EF7"/>
    <w:rsid w:val="00874005"/>
    <w:rsid w:val="008745F6"/>
    <w:rsid w:val="0087565E"/>
    <w:rsid w:val="0087627F"/>
    <w:rsid w:val="00876B16"/>
    <w:rsid w:val="00876B23"/>
    <w:rsid w:val="008777E8"/>
    <w:rsid w:val="00877A67"/>
    <w:rsid w:val="008806B9"/>
    <w:rsid w:val="00880B23"/>
    <w:rsid w:val="0088110C"/>
    <w:rsid w:val="008811F3"/>
    <w:rsid w:val="00881C6E"/>
    <w:rsid w:val="008829F5"/>
    <w:rsid w:val="0088346C"/>
    <w:rsid w:val="00884281"/>
    <w:rsid w:val="00884796"/>
    <w:rsid w:val="00884B3F"/>
    <w:rsid w:val="00884E82"/>
    <w:rsid w:val="008850F5"/>
    <w:rsid w:val="008857E4"/>
    <w:rsid w:val="00885B40"/>
    <w:rsid w:val="00885C06"/>
    <w:rsid w:val="00890193"/>
    <w:rsid w:val="008905BD"/>
    <w:rsid w:val="00890657"/>
    <w:rsid w:val="00891B55"/>
    <w:rsid w:val="00892A2A"/>
    <w:rsid w:val="00893070"/>
    <w:rsid w:val="0089320E"/>
    <w:rsid w:val="008940B3"/>
    <w:rsid w:val="00894889"/>
    <w:rsid w:val="00894A21"/>
    <w:rsid w:val="00895052"/>
    <w:rsid w:val="0089576B"/>
    <w:rsid w:val="00895F53"/>
    <w:rsid w:val="0089609B"/>
    <w:rsid w:val="00896FEC"/>
    <w:rsid w:val="00897160"/>
    <w:rsid w:val="008977EF"/>
    <w:rsid w:val="008A0088"/>
    <w:rsid w:val="008A0E97"/>
    <w:rsid w:val="008A1961"/>
    <w:rsid w:val="008A2179"/>
    <w:rsid w:val="008A231E"/>
    <w:rsid w:val="008A2396"/>
    <w:rsid w:val="008A262C"/>
    <w:rsid w:val="008A3B22"/>
    <w:rsid w:val="008A3BC1"/>
    <w:rsid w:val="008A40A6"/>
    <w:rsid w:val="008A43DA"/>
    <w:rsid w:val="008A4535"/>
    <w:rsid w:val="008A4C22"/>
    <w:rsid w:val="008A4DB1"/>
    <w:rsid w:val="008A50EA"/>
    <w:rsid w:val="008A547D"/>
    <w:rsid w:val="008A5C6F"/>
    <w:rsid w:val="008A67C7"/>
    <w:rsid w:val="008A68E9"/>
    <w:rsid w:val="008A737B"/>
    <w:rsid w:val="008A7630"/>
    <w:rsid w:val="008A76C0"/>
    <w:rsid w:val="008B10E3"/>
    <w:rsid w:val="008B19D0"/>
    <w:rsid w:val="008B1AE5"/>
    <w:rsid w:val="008B1ED3"/>
    <w:rsid w:val="008B232C"/>
    <w:rsid w:val="008B2CC5"/>
    <w:rsid w:val="008B3081"/>
    <w:rsid w:val="008B3495"/>
    <w:rsid w:val="008B384F"/>
    <w:rsid w:val="008B3AD6"/>
    <w:rsid w:val="008B3DD6"/>
    <w:rsid w:val="008B4330"/>
    <w:rsid w:val="008B4F02"/>
    <w:rsid w:val="008B4FB2"/>
    <w:rsid w:val="008B5823"/>
    <w:rsid w:val="008B5A9F"/>
    <w:rsid w:val="008B5D23"/>
    <w:rsid w:val="008B63B2"/>
    <w:rsid w:val="008B7118"/>
    <w:rsid w:val="008B73DB"/>
    <w:rsid w:val="008B7611"/>
    <w:rsid w:val="008B7764"/>
    <w:rsid w:val="008B779D"/>
    <w:rsid w:val="008C00C2"/>
    <w:rsid w:val="008C0295"/>
    <w:rsid w:val="008C0446"/>
    <w:rsid w:val="008C0C4D"/>
    <w:rsid w:val="008C1DA0"/>
    <w:rsid w:val="008C1DA4"/>
    <w:rsid w:val="008C2551"/>
    <w:rsid w:val="008C2A6D"/>
    <w:rsid w:val="008C33E8"/>
    <w:rsid w:val="008C385A"/>
    <w:rsid w:val="008C4C88"/>
    <w:rsid w:val="008C5508"/>
    <w:rsid w:val="008C6793"/>
    <w:rsid w:val="008C6F4A"/>
    <w:rsid w:val="008C7F07"/>
    <w:rsid w:val="008D04A0"/>
    <w:rsid w:val="008D08F9"/>
    <w:rsid w:val="008D1AA6"/>
    <w:rsid w:val="008D227C"/>
    <w:rsid w:val="008D2F85"/>
    <w:rsid w:val="008D3550"/>
    <w:rsid w:val="008D3E66"/>
    <w:rsid w:val="008D48CE"/>
    <w:rsid w:val="008D4EF7"/>
    <w:rsid w:val="008D5CC8"/>
    <w:rsid w:val="008D669F"/>
    <w:rsid w:val="008D737D"/>
    <w:rsid w:val="008E0583"/>
    <w:rsid w:val="008E0E3A"/>
    <w:rsid w:val="008E0FA6"/>
    <w:rsid w:val="008E14B0"/>
    <w:rsid w:val="008E1EF7"/>
    <w:rsid w:val="008E241F"/>
    <w:rsid w:val="008E2A98"/>
    <w:rsid w:val="008E2E87"/>
    <w:rsid w:val="008E3368"/>
    <w:rsid w:val="008E34DB"/>
    <w:rsid w:val="008E34EC"/>
    <w:rsid w:val="008E370B"/>
    <w:rsid w:val="008E4479"/>
    <w:rsid w:val="008E5AEE"/>
    <w:rsid w:val="008E5F2F"/>
    <w:rsid w:val="008E6398"/>
    <w:rsid w:val="008E6EBA"/>
    <w:rsid w:val="008E7440"/>
    <w:rsid w:val="008E7D07"/>
    <w:rsid w:val="008F041E"/>
    <w:rsid w:val="008F1136"/>
    <w:rsid w:val="008F1515"/>
    <w:rsid w:val="008F1E7B"/>
    <w:rsid w:val="008F1F64"/>
    <w:rsid w:val="008F23AC"/>
    <w:rsid w:val="008F28A7"/>
    <w:rsid w:val="008F427C"/>
    <w:rsid w:val="008F4A95"/>
    <w:rsid w:val="008F4AF9"/>
    <w:rsid w:val="008F5348"/>
    <w:rsid w:val="008F5556"/>
    <w:rsid w:val="008F5CF0"/>
    <w:rsid w:val="008F6E3C"/>
    <w:rsid w:val="008F7178"/>
    <w:rsid w:val="008F7912"/>
    <w:rsid w:val="009002F7"/>
    <w:rsid w:val="00900A47"/>
    <w:rsid w:val="00900E21"/>
    <w:rsid w:val="00901E3B"/>
    <w:rsid w:val="00901ED1"/>
    <w:rsid w:val="00902129"/>
    <w:rsid w:val="009032E0"/>
    <w:rsid w:val="0090358A"/>
    <w:rsid w:val="00903C44"/>
    <w:rsid w:val="00904248"/>
    <w:rsid w:val="009042B0"/>
    <w:rsid w:val="0090508E"/>
    <w:rsid w:val="0090516B"/>
    <w:rsid w:val="00906053"/>
    <w:rsid w:val="009061A0"/>
    <w:rsid w:val="009062DC"/>
    <w:rsid w:val="00906309"/>
    <w:rsid w:val="00906C04"/>
    <w:rsid w:val="00906C31"/>
    <w:rsid w:val="0090726E"/>
    <w:rsid w:val="0090744C"/>
    <w:rsid w:val="00907517"/>
    <w:rsid w:val="009075A0"/>
    <w:rsid w:val="00907D78"/>
    <w:rsid w:val="00907EDA"/>
    <w:rsid w:val="009105F0"/>
    <w:rsid w:val="009107AC"/>
    <w:rsid w:val="00911314"/>
    <w:rsid w:val="00911D74"/>
    <w:rsid w:val="00911DF3"/>
    <w:rsid w:val="009136C0"/>
    <w:rsid w:val="009136FB"/>
    <w:rsid w:val="00914227"/>
    <w:rsid w:val="00916047"/>
    <w:rsid w:val="00916441"/>
    <w:rsid w:val="00916727"/>
    <w:rsid w:val="00916801"/>
    <w:rsid w:val="00917A38"/>
    <w:rsid w:val="00917E12"/>
    <w:rsid w:val="00920D08"/>
    <w:rsid w:val="00920F1B"/>
    <w:rsid w:val="00921852"/>
    <w:rsid w:val="00921A24"/>
    <w:rsid w:val="009242CB"/>
    <w:rsid w:val="00924688"/>
    <w:rsid w:val="009249B0"/>
    <w:rsid w:val="00925C65"/>
    <w:rsid w:val="00925DA7"/>
    <w:rsid w:val="00925E56"/>
    <w:rsid w:val="00925EB3"/>
    <w:rsid w:val="009262E9"/>
    <w:rsid w:val="0092702B"/>
    <w:rsid w:val="00927B74"/>
    <w:rsid w:val="00927D3E"/>
    <w:rsid w:val="00927E7A"/>
    <w:rsid w:val="0093014F"/>
    <w:rsid w:val="00930158"/>
    <w:rsid w:val="00930585"/>
    <w:rsid w:val="00930AB0"/>
    <w:rsid w:val="009311A0"/>
    <w:rsid w:val="0093125D"/>
    <w:rsid w:val="009318FD"/>
    <w:rsid w:val="00931931"/>
    <w:rsid w:val="00931AE2"/>
    <w:rsid w:val="00931C30"/>
    <w:rsid w:val="00931FFF"/>
    <w:rsid w:val="00932068"/>
    <w:rsid w:val="009322C6"/>
    <w:rsid w:val="009323EA"/>
    <w:rsid w:val="009331A2"/>
    <w:rsid w:val="009333B4"/>
    <w:rsid w:val="00933935"/>
    <w:rsid w:val="00933DBB"/>
    <w:rsid w:val="0093448D"/>
    <w:rsid w:val="0093490C"/>
    <w:rsid w:val="00935C76"/>
    <w:rsid w:val="009364D5"/>
    <w:rsid w:val="00936B43"/>
    <w:rsid w:val="00936D8A"/>
    <w:rsid w:val="00937272"/>
    <w:rsid w:val="00937D93"/>
    <w:rsid w:val="00937F49"/>
    <w:rsid w:val="00941D34"/>
    <w:rsid w:val="0094227A"/>
    <w:rsid w:val="0094281A"/>
    <w:rsid w:val="00942972"/>
    <w:rsid w:val="00943C79"/>
    <w:rsid w:val="009441FD"/>
    <w:rsid w:val="00944D4A"/>
    <w:rsid w:val="00944EC5"/>
    <w:rsid w:val="0094503B"/>
    <w:rsid w:val="00945A9D"/>
    <w:rsid w:val="00946390"/>
    <w:rsid w:val="0094707C"/>
    <w:rsid w:val="00947BF2"/>
    <w:rsid w:val="009500E2"/>
    <w:rsid w:val="0095055C"/>
    <w:rsid w:val="00950729"/>
    <w:rsid w:val="0095096B"/>
    <w:rsid w:val="00950A6A"/>
    <w:rsid w:val="00950F7B"/>
    <w:rsid w:val="00951405"/>
    <w:rsid w:val="00951ACA"/>
    <w:rsid w:val="0095280F"/>
    <w:rsid w:val="00952F44"/>
    <w:rsid w:val="009533FB"/>
    <w:rsid w:val="00953625"/>
    <w:rsid w:val="00954778"/>
    <w:rsid w:val="009550CA"/>
    <w:rsid w:val="00955577"/>
    <w:rsid w:val="0095571E"/>
    <w:rsid w:val="00955957"/>
    <w:rsid w:val="009567BA"/>
    <w:rsid w:val="00956C03"/>
    <w:rsid w:val="00957E91"/>
    <w:rsid w:val="0096001C"/>
    <w:rsid w:val="009600BE"/>
    <w:rsid w:val="00960119"/>
    <w:rsid w:val="00960228"/>
    <w:rsid w:val="00961114"/>
    <w:rsid w:val="009621CA"/>
    <w:rsid w:val="0096253B"/>
    <w:rsid w:val="009628BA"/>
    <w:rsid w:val="00962A4D"/>
    <w:rsid w:val="00963452"/>
    <w:rsid w:val="00964D60"/>
    <w:rsid w:val="00965298"/>
    <w:rsid w:val="00965EAE"/>
    <w:rsid w:val="00966938"/>
    <w:rsid w:val="00966C47"/>
    <w:rsid w:val="00967167"/>
    <w:rsid w:val="00967CD1"/>
    <w:rsid w:val="0097003D"/>
    <w:rsid w:val="0097026B"/>
    <w:rsid w:val="00970F50"/>
    <w:rsid w:val="0097205B"/>
    <w:rsid w:val="009726D3"/>
    <w:rsid w:val="009728FF"/>
    <w:rsid w:val="00972A85"/>
    <w:rsid w:val="00972AF9"/>
    <w:rsid w:val="00972CDE"/>
    <w:rsid w:val="0097361F"/>
    <w:rsid w:val="00973FA0"/>
    <w:rsid w:val="0097423C"/>
    <w:rsid w:val="00974950"/>
    <w:rsid w:val="00974E8E"/>
    <w:rsid w:val="009751A9"/>
    <w:rsid w:val="009766B9"/>
    <w:rsid w:val="00976AF5"/>
    <w:rsid w:val="00976EBD"/>
    <w:rsid w:val="00976F2A"/>
    <w:rsid w:val="009776F8"/>
    <w:rsid w:val="00980285"/>
    <w:rsid w:val="009810F1"/>
    <w:rsid w:val="009812A1"/>
    <w:rsid w:val="00981333"/>
    <w:rsid w:val="009814C0"/>
    <w:rsid w:val="0098189A"/>
    <w:rsid w:val="0098189F"/>
    <w:rsid w:val="00981D19"/>
    <w:rsid w:val="00983036"/>
    <w:rsid w:val="009834B4"/>
    <w:rsid w:val="009834B9"/>
    <w:rsid w:val="00983804"/>
    <w:rsid w:val="00983946"/>
    <w:rsid w:val="00983F05"/>
    <w:rsid w:val="00984631"/>
    <w:rsid w:val="0098543A"/>
    <w:rsid w:val="009859C8"/>
    <w:rsid w:val="00985AA6"/>
    <w:rsid w:val="00986639"/>
    <w:rsid w:val="00986A60"/>
    <w:rsid w:val="00987DF9"/>
    <w:rsid w:val="00992032"/>
    <w:rsid w:val="00992E8D"/>
    <w:rsid w:val="00993B6C"/>
    <w:rsid w:val="009944F9"/>
    <w:rsid w:val="00994720"/>
    <w:rsid w:val="00994F45"/>
    <w:rsid w:val="00995979"/>
    <w:rsid w:val="0099606C"/>
    <w:rsid w:val="009967A7"/>
    <w:rsid w:val="0099731D"/>
    <w:rsid w:val="0099796A"/>
    <w:rsid w:val="009A01F0"/>
    <w:rsid w:val="009A0461"/>
    <w:rsid w:val="009A04A3"/>
    <w:rsid w:val="009A05F4"/>
    <w:rsid w:val="009A0B14"/>
    <w:rsid w:val="009A0DAB"/>
    <w:rsid w:val="009A11D8"/>
    <w:rsid w:val="009A1478"/>
    <w:rsid w:val="009A1718"/>
    <w:rsid w:val="009A18D8"/>
    <w:rsid w:val="009A1C34"/>
    <w:rsid w:val="009A295F"/>
    <w:rsid w:val="009A2E50"/>
    <w:rsid w:val="009A3026"/>
    <w:rsid w:val="009A304D"/>
    <w:rsid w:val="009A3466"/>
    <w:rsid w:val="009A480C"/>
    <w:rsid w:val="009A486B"/>
    <w:rsid w:val="009A487A"/>
    <w:rsid w:val="009A4C03"/>
    <w:rsid w:val="009A5172"/>
    <w:rsid w:val="009A5468"/>
    <w:rsid w:val="009A6800"/>
    <w:rsid w:val="009A6994"/>
    <w:rsid w:val="009A70F3"/>
    <w:rsid w:val="009A78CF"/>
    <w:rsid w:val="009B055E"/>
    <w:rsid w:val="009B10B1"/>
    <w:rsid w:val="009B11FD"/>
    <w:rsid w:val="009B17D5"/>
    <w:rsid w:val="009B1A5E"/>
    <w:rsid w:val="009B2F9F"/>
    <w:rsid w:val="009B34B5"/>
    <w:rsid w:val="009B3825"/>
    <w:rsid w:val="009B3B57"/>
    <w:rsid w:val="009B409D"/>
    <w:rsid w:val="009B4AE1"/>
    <w:rsid w:val="009B6876"/>
    <w:rsid w:val="009B6FA4"/>
    <w:rsid w:val="009B7C98"/>
    <w:rsid w:val="009C0243"/>
    <w:rsid w:val="009C05FA"/>
    <w:rsid w:val="009C0E2A"/>
    <w:rsid w:val="009C139D"/>
    <w:rsid w:val="009C1B76"/>
    <w:rsid w:val="009C1D98"/>
    <w:rsid w:val="009C1E9D"/>
    <w:rsid w:val="009C1EE0"/>
    <w:rsid w:val="009C2464"/>
    <w:rsid w:val="009C2E78"/>
    <w:rsid w:val="009C2EDE"/>
    <w:rsid w:val="009C30F3"/>
    <w:rsid w:val="009C37EB"/>
    <w:rsid w:val="009C3DFB"/>
    <w:rsid w:val="009C4D71"/>
    <w:rsid w:val="009C5083"/>
    <w:rsid w:val="009C5271"/>
    <w:rsid w:val="009C56FC"/>
    <w:rsid w:val="009C5F02"/>
    <w:rsid w:val="009C6D4D"/>
    <w:rsid w:val="009C7992"/>
    <w:rsid w:val="009C7DBC"/>
    <w:rsid w:val="009D00DE"/>
    <w:rsid w:val="009D0844"/>
    <w:rsid w:val="009D132A"/>
    <w:rsid w:val="009D14A4"/>
    <w:rsid w:val="009D1B64"/>
    <w:rsid w:val="009D1B86"/>
    <w:rsid w:val="009D20EC"/>
    <w:rsid w:val="009D233F"/>
    <w:rsid w:val="009D23F3"/>
    <w:rsid w:val="009D2F8C"/>
    <w:rsid w:val="009D322C"/>
    <w:rsid w:val="009D32BC"/>
    <w:rsid w:val="009D3685"/>
    <w:rsid w:val="009D3C52"/>
    <w:rsid w:val="009D4B5B"/>
    <w:rsid w:val="009D5317"/>
    <w:rsid w:val="009D56FF"/>
    <w:rsid w:val="009D6DEA"/>
    <w:rsid w:val="009D7CA0"/>
    <w:rsid w:val="009D7E00"/>
    <w:rsid w:val="009D7EE9"/>
    <w:rsid w:val="009E0133"/>
    <w:rsid w:val="009E0D4D"/>
    <w:rsid w:val="009E0F7F"/>
    <w:rsid w:val="009E105E"/>
    <w:rsid w:val="009E144E"/>
    <w:rsid w:val="009E166D"/>
    <w:rsid w:val="009E1BF2"/>
    <w:rsid w:val="009E20EF"/>
    <w:rsid w:val="009E21CB"/>
    <w:rsid w:val="009E27CC"/>
    <w:rsid w:val="009E3199"/>
    <w:rsid w:val="009E32A5"/>
    <w:rsid w:val="009E4471"/>
    <w:rsid w:val="009E50C0"/>
    <w:rsid w:val="009E5496"/>
    <w:rsid w:val="009E57F8"/>
    <w:rsid w:val="009E5AC9"/>
    <w:rsid w:val="009E5BC5"/>
    <w:rsid w:val="009E60C3"/>
    <w:rsid w:val="009E61D5"/>
    <w:rsid w:val="009E67B8"/>
    <w:rsid w:val="009E687C"/>
    <w:rsid w:val="009E77F5"/>
    <w:rsid w:val="009F1597"/>
    <w:rsid w:val="009F16D7"/>
    <w:rsid w:val="009F1CAA"/>
    <w:rsid w:val="009F23F2"/>
    <w:rsid w:val="009F2AED"/>
    <w:rsid w:val="009F3F03"/>
    <w:rsid w:val="009F3F8C"/>
    <w:rsid w:val="009F4607"/>
    <w:rsid w:val="009F4641"/>
    <w:rsid w:val="009F5019"/>
    <w:rsid w:val="009F506F"/>
    <w:rsid w:val="009F51AB"/>
    <w:rsid w:val="009F674F"/>
    <w:rsid w:val="009F694E"/>
    <w:rsid w:val="009F6C18"/>
    <w:rsid w:val="009F6E09"/>
    <w:rsid w:val="009F73A0"/>
    <w:rsid w:val="009F73E3"/>
    <w:rsid w:val="009F7701"/>
    <w:rsid w:val="00A01220"/>
    <w:rsid w:val="00A01A7C"/>
    <w:rsid w:val="00A03849"/>
    <w:rsid w:val="00A04177"/>
    <w:rsid w:val="00A0456E"/>
    <w:rsid w:val="00A046B9"/>
    <w:rsid w:val="00A04ABE"/>
    <w:rsid w:val="00A054BE"/>
    <w:rsid w:val="00A05D4E"/>
    <w:rsid w:val="00A06CCE"/>
    <w:rsid w:val="00A06CE0"/>
    <w:rsid w:val="00A07035"/>
    <w:rsid w:val="00A074B8"/>
    <w:rsid w:val="00A0780F"/>
    <w:rsid w:val="00A07E9F"/>
    <w:rsid w:val="00A07F39"/>
    <w:rsid w:val="00A104E8"/>
    <w:rsid w:val="00A10DF2"/>
    <w:rsid w:val="00A111FB"/>
    <w:rsid w:val="00A114B5"/>
    <w:rsid w:val="00A118DC"/>
    <w:rsid w:val="00A119A6"/>
    <w:rsid w:val="00A12058"/>
    <w:rsid w:val="00A120E2"/>
    <w:rsid w:val="00A121BA"/>
    <w:rsid w:val="00A12306"/>
    <w:rsid w:val="00A141D2"/>
    <w:rsid w:val="00A14753"/>
    <w:rsid w:val="00A15647"/>
    <w:rsid w:val="00A15724"/>
    <w:rsid w:val="00A15D33"/>
    <w:rsid w:val="00A16AC6"/>
    <w:rsid w:val="00A17425"/>
    <w:rsid w:val="00A17B81"/>
    <w:rsid w:val="00A2061A"/>
    <w:rsid w:val="00A207F2"/>
    <w:rsid w:val="00A2229C"/>
    <w:rsid w:val="00A22A5B"/>
    <w:rsid w:val="00A22E90"/>
    <w:rsid w:val="00A233AA"/>
    <w:rsid w:val="00A23884"/>
    <w:rsid w:val="00A23C79"/>
    <w:rsid w:val="00A23FC1"/>
    <w:rsid w:val="00A2557D"/>
    <w:rsid w:val="00A25680"/>
    <w:rsid w:val="00A25A19"/>
    <w:rsid w:val="00A25D4C"/>
    <w:rsid w:val="00A2608E"/>
    <w:rsid w:val="00A270AF"/>
    <w:rsid w:val="00A271ED"/>
    <w:rsid w:val="00A2748D"/>
    <w:rsid w:val="00A308A9"/>
    <w:rsid w:val="00A30B88"/>
    <w:rsid w:val="00A30F81"/>
    <w:rsid w:val="00A32D87"/>
    <w:rsid w:val="00A3405D"/>
    <w:rsid w:val="00A34BDC"/>
    <w:rsid w:val="00A350E0"/>
    <w:rsid w:val="00A3550D"/>
    <w:rsid w:val="00A3550F"/>
    <w:rsid w:val="00A3571B"/>
    <w:rsid w:val="00A35995"/>
    <w:rsid w:val="00A35ACB"/>
    <w:rsid w:val="00A36A39"/>
    <w:rsid w:val="00A40393"/>
    <w:rsid w:val="00A4105B"/>
    <w:rsid w:val="00A41BCA"/>
    <w:rsid w:val="00A41C91"/>
    <w:rsid w:val="00A42334"/>
    <w:rsid w:val="00A4278C"/>
    <w:rsid w:val="00A427F1"/>
    <w:rsid w:val="00A4312A"/>
    <w:rsid w:val="00A43C5F"/>
    <w:rsid w:val="00A440C3"/>
    <w:rsid w:val="00A44331"/>
    <w:rsid w:val="00A447AD"/>
    <w:rsid w:val="00A46B0A"/>
    <w:rsid w:val="00A46C37"/>
    <w:rsid w:val="00A4788D"/>
    <w:rsid w:val="00A47B4E"/>
    <w:rsid w:val="00A517C1"/>
    <w:rsid w:val="00A51982"/>
    <w:rsid w:val="00A51A50"/>
    <w:rsid w:val="00A51EF3"/>
    <w:rsid w:val="00A51F4A"/>
    <w:rsid w:val="00A5309E"/>
    <w:rsid w:val="00A5412C"/>
    <w:rsid w:val="00A54156"/>
    <w:rsid w:val="00A54567"/>
    <w:rsid w:val="00A54781"/>
    <w:rsid w:val="00A549E6"/>
    <w:rsid w:val="00A54AA2"/>
    <w:rsid w:val="00A54AF4"/>
    <w:rsid w:val="00A54BA9"/>
    <w:rsid w:val="00A5543A"/>
    <w:rsid w:val="00A55442"/>
    <w:rsid w:val="00A55919"/>
    <w:rsid w:val="00A55C9C"/>
    <w:rsid w:val="00A5624F"/>
    <w:rsid w:val="00A564FF"/>
    <w:rsid w:val="00A56A18"/>
    <w:rsid w:val="00A5719A"/>
    <w:rsid w:val="00A57814"/>
    <w:rsid w:val="00A61F6F"/>
    <w:rsid w:val="00A62060"/>
    <w:rsid w:val="00A620E3"/>
    <w:rsid w:val="00A62DA0"/>
    <w:rsid w:val="00A62F71"/>
    <w:rsid w:val="00A630C8"/>
    <w:rsid w:val="00A63831"/>
    <w:rsid w:val="00A63E13"/>
    <w:rsid w:val="00A63EB5"/>
    <w:rsid w:val="00A64605"/>
    <w:rsid w:val="00A64D21"/>
    <w:rsid w:val="00A650AD"/>
    <w:rsid w:val="00A65A77"/>
    <w:rsid w:val="00A66511"/>
    <w:rsid w:val="00A665B4"/>
    <w:rsid w:val="00A66633"/>
    <w:rsid w:val="00A6690C"/>
    <w:rsid w:val="00A66AFF"/>
    <w:rsid w:val="00A66EFB"/>
    <w:rsid w:val="00A674BB"/>
    <w:rsid w:val="00A6761E"/>
    <w:rsid w:val="00A703E2"/>
    <w:rsid w:val="00A70CB6"/>
    <w:rsid w:val="00A70D05"/>
    <w:rsid w:val="00A70D7A"/>
    <w:rsid w:val="00A70DAE"/>
    <w:rsid w:val="00A71293"/>
    <w:rsid w:val="00A71DA6"/>
    <w:rsid w:val="00A71EFD"/>
    <w:rsid w:val="00A720C2"/>
    <w:rsid w:val="00A724A1"/>
    <w:rsid w:val="00A72E66"/>
    <w:rsid w:val="00A73817"/>
    <w:rsid w:val="00A74339"/>
    <w:rsid w:val="00A74431"/>
    <w:rsid w:val="00A744CC"/>
    <w:rsid w:val="00A74947"/>
    <w:rsid w:val="00A75192"/>
    <w:rsid w:val="00A7650A"/>
    <w:rsid w:val="00A76A68"/>
    <w:rsid w:val="00A7750D"/>
    <w:rsid w:val="00A80D8C"/>
    <w:rsid w:val="00A81180"/>
    <w:rsid w:val="00A818B4"/>
    <w:rsid w:val="00A81BEE"/>
    <w:rsid w:val="00A82968"/>
    <w:rsid w:val="00A83139"/>
    <w:rsid w:val="00A836E2"/>
    <w:rsid w:val="00A83718"/>
    <w:rsid w:val="00A8448A"/>
    <w:rsid w:val="00A85168"/>
    <w:rsid w:val="00A857D0"/>
    <w:rsid w:val="00A85FC2"/>
    <w:rsid w:val="00A8645F"/>
    <w:rsid w:val="00A86502"/>
    <w:rsid w:val="00A86A36"/>
    <w:rsid w:val="00A87535"/>
    <w:rsid w:val="00A9016E"/>
    <w:rsid w:val="00A91639"/>
    <w:rsid w:val="00A9186C"/>
    <w:rsid w:val="00A91FCA"/>
    <w:rsid w:val="00A93209"/>
    <w:rsid w:val="00A93486"/>
    <w:rsid w:val="00A93561"/>
    <w:rsid w:val="00A940C2"/>
    <w:rsid w:val="00A953A5"/>
    <w:rsid w:val="00A95733"/>
    <w:rsid w:val="00A96044"/>
    <w:rsid w:val="00A9620B"/>
    <w:rsid w:val="00A9626D"/>
    <w:rsid w:val="00A96C1A"/>
    <w:rsid w:val="00A9723C"/>
    <w:rsid w:val="00A9766A"/>
    <w:rsid w:val="00A97834"/>
    <w:rsid w:val="00AA03C5"/>
    <w:rsid w:val="00AA05FD"/>
    <w:rsid w:val="00AA097A"/>
    <w:rsid w:val="00AA115D"/>
    <w:rsid w:val="00AA18E0"/>
    <w:rsid w:val="00AA1AB3"/>
    <w:rsid w:val="00AA261A"/>
    <w:rsid w:val="00AA2A62"/>
    <w:rsid w:val="00AA3011"/>
    <w:rsid w:val="00AA445F"/>
    <w:rsid w:val="00AA44AD"/>
    <w:rsid w:val="00AA480A"/>
    <w:rsid w:val="00AA4D73"/>
    <w:rsid w:val="00AA5871"/>
    <w:rsid w:val="00AA63CB"/>
    <w:rsid w:val="00AA6F88"/>
    <w:rsid w:val="00AA73E6"/>
    <w:rsid w:val="00AA7BB2"/>
    <w:rsid w:val="00AB0038"/>
    <w:rsid w:val="00AB0045"/>
    <w:rsid w:val="00AB031C"/>
    <w:rsid w:val="00AB03B9"/>
    <w:rsid w:val="00AB0E34"/>
    <w:rsid w:val="00AB2B53"/>
    <w:rsid w:val="00AB468E"/>
    <w:rsid w:val="00AB4BEC"/>
    <w:rsid w:val="00AB6B0B"/>
    <w:rsid w:val="00AB6C1D"/>
    <w:rsid w:val="00AB761C"/>
    <w:rsid w:val="00AB7A54"/>
    <w:rsid w:val="00AC022C"/>
    <w:rsid w:val="00AC0AEE"/>
    <w:rsid w:val="00AC0CED"/>
    <w:rsid w:val="00AC1059"/>
    <w:rsid w:val="00AC1CCC"/>
    <w:rsid w:val="00AC26BC"/>
    <w:rsid w:val="00AC27E4"/>
    <w:rsid w:val="00AC372F"/>
    <w:rsid w:val="00AC3963"/>
    <w:rsid w:val="00AC3A08"/>
    <w:rsid w:val="00AC3A72"/>
    <w:rsid w:val="00AC3E8B"/>
    <w:rsid w:val="00AC3FF6"/>
    <w:rsid w:val="00AC43CC"/>
    <w:rsid w:val="00AC4AA5"/>
    <w:rsid w:val="00AC55C0"/>
    <w:rsid w:val="00AC5DD5"/>
    <w:rsid w:val="00AC6986"/>
    <w:rsid w:val="00AC7789"/>
    <w:rsid w:val="00AC7F18"/>
    <w:rsid w:val="00AD055C"/>
    <w:rsid w:val="00AD1A51"/>
    <w:rsid w:val="00AD1DA8"/>
    <w:rsid w:val="00AD1DCE"/>
    <w:rsid w:val="00AD200B"/>
    <w:rsid w:val="00AD2546"/>
    <w:rsid w:val="00AD2AC0"/>
    <w:rsid w:val="00AD2C5D"/>
    <w:rsid w:val="00AD31E2"/>
    <w:rsid w:val="00AD409D"/>
    <w:rsid w:val="00AD44F3"/>
    <w:rsid w:val="00AD4991"/>
    <w:rsid w:val="00AD49FF"/>
    <w:rsid w:val="00AD4FB5"/>
    <w:rsid w:val="00AD5EEA"/>
    <w:rsid w:val="00AD6778"/>
    <w:rsid w:val="00AD6D2E"/>
    <w:rsid w:val="00AD72B5"/>
    <w:rsid w:val="00AD7782"/>
    <w:rsid w:val="00AE02E4"/>
    <w:rsid w:val="00AE02FB"/>
    <w:rsid w:val="00AE06A7"/>
    <w:rsid w:val="00AE0AAD"/>
    <w:rsid w:val="00AE0B06"/>
    <w:rsid w:val="00AE135B"/>
    <w:rsid w:val="00AE13D0"/>
    <w:rsid w:val="00AE169D"/>
    <w:rsid w:val="00AE19F5"/>
    <w:rsid w:val="00AE1D10"/>
    <w:rsid w:val="00AE3147"/>
    <w:rsid w:val="00AE3579"/>
    <w:rsid w:val="00AE3E03"/>
    <w:rsid w:val="00AE42D8"/>
    <w:rsid w:val="00AE51A3"/>
    <w:rsid w:val="00AE52F1"/>
    <w:rsid w:val="00AE6425"/>
    <w:rsid w:val="00AE6B5A"/>
    <w:rsid w:val="00AE77AD"/>
    <w:rsid w:val="00AE78E2"/>
    <w:rsid w:val="00AE7F39"/>
    <w:rsid w:val="00AF0336"/>
    <w:rsid w:val="00AF05CD"/>
    <w:rsid w:val="00AF1E5E"/>
    <w:rsid w:val="00AF4183"/>
    <w:rsid w:val="00AF4ABD"/>
    <w:rsid w:val="00AF5340"/>
    <w:rsid w:val="00AF5B5C"/>
    <w:rsid w:val="00AF650A"/>
    <w:rsid w:val="00AF659D"/>
    <w:rsid w:val="00AF6CA5"/>
    <w:rsid w:val="00AF76EC"/>
    <w:rsid w:val="00B00414"/>
    <w:rsid w:val="00B00C75"/>
    <w:rsid w:val="00B00D56"/>
    <w:rsid w:val="00B01379"/>
    <w:rsid w:val="00B017B5"/>
    <w:rsid w:val="00B017C8"/>
    <w:rsid w:val="00B01C1B"/>
    <w:rsid w:val="00B027E3"/>
    <w:rsid w:val="00B0298E"/>
    <w:rsid w:val="00B035B6"/>
    <w:rsid w:val="00B035F1"/>
    <w:rsid w:val="00B039BE"/>
    <w:rsid w:val="00B03E29"/>
    <w:rsid w:val="00B03ED8"/>
    <w:rsid w:val="00B043C6"/>
    <w:rsid w:val="00B04F2F"/>
    <w:rsid w:val="00B05567"/>
    <w:rsid w:val="00B05AF0"/>
    <w:rsid w:val="00B060A5"/>
    <w:rsid w:val="00B063F5"/>
    <w:rsid w:val="00B06F66"/>
    <w:rsid w:val="00B07977"/>
    <w:rsid w:val="00B1123D"/>
    <w:rsid w:val="00B11361"/>
    <w:rsid w:val="00B113DA"/>
    <w:rsid w:val="00B118FD"/>
    <w:rsid w:val="00B119CF"/>
    <w:rsid w:val="00B12783"/>
    <w:rsid w:val="00B12FCC"/>
    <w:rsid w:val="00B1379B"/>
    <w:rsid w:val="00B13C2F"/>
    <w:rsid w:val="00B140D7"/>
    <w:rsid w:val="00B15219"/>
    <w:rsid w:val="00B158F8"/>
    <w:rsid w:val="00B15E7E"/>
    <w:rsid w:val="00B16687"/>
    <w:rsid w:val="00B1707F"/>
    <w:rsid w:val="00B175D8"/>
    <w:rsid w:val="00B17BD3"/>
    <w:rsid w:val="00B20E16"/>
    <w:rsid w:val="00B219DD"/>
    <w:rsid w:val="00B22339"/>
    <w:rsid w:val="00B22D18"/>
    <w:rsid w:val="00B22E40"/>
    <w:rsid w:val="00B23478"/>
    <w:rsid w:val="00B235D9"/>
    <w:rsid w:val="00B239A1"/>
    <w:rsid w:val="00B246C4"/>
    <w:rsid w:val="00B252F8"/>
    <w:rsid w:val="00B255A5"/>
    <w:rsid w:val="00B2567C"/>
    <w:rsid w:val="00B26061"/>
    <w:rsid w:val="00B2711E"/>
    <w:rsid w:val="00B2769A"/>
    <w:rsid w:val="00B279D0"/>
    <w:rsid w:val="00B27A73"/>
    <w:rsid w:val="00B301F6"/>
    <w:rsid w:val="00B310F7"/>
    <w:rsid w:val="00B3129B"/>
    <w:rsid w:val="00B31670"/>
    <w:rsid w:val="00B31B59"/>
    <w:rsid w:val="00B31EE9"/>
    <w:rsid w:val="00B3202E"/>
    <w:rsid w:val="00B322C5"/>
    <w:rsid w:val="00B32482"/>
    <w:rsid w:val="00B32EE1"/>
    <w:rsid w:val="00B33099"/>
    <w:rsid w:val="00B33A57"/>
    <w:rsid w:val="00B34DAB"/>
    <w:rsid w:val="00B34DDF"/>
    <w:rsid w:val="00B35807"/>
    <w:rsid w:val="00B35D68"/>
    <w:rsid w:val="00B36635"/>
    <w:rsid w:val="00B3726F"/>
    <w:rsid w:val="00B37C9C"/>
    <w:rsid w:val="00B40094"/>
    <w:rsid w:val="00B403FA"/>
    <w:rsid w:val="00B40BC1"/>
    <w:rsid w:val="00B41D84"/>
    <w:rsid w:val="00B4216E"/>
    <w:rsid w:val="00B42E80"/>
    <w:rsid w:val="00B43345"/>
    <w:rsid w:val="00B435B0"/>
    <w:rsid w:val="00B43717"/>
    <w:rsid w:val="00B4416C"/>
    <w:rsid w:val="00B446B2"/>
    <w:rsid w:val="00B453DC"/>
    <w:rsid w:val="00B4573F"/>
    <w:rsid w:val="00B4608A"/>
    <w:rsid w:val="00B46AA2"/>
    <w:rsid w:val="00B47C93"/>
    <w:rsid w:val="00B50021"/>
    <w:rsid w:val="00B506A9"/>
    <w:rsid w:val="00B5119F"/>
    <w:rsid w:val="00B51370"/>
    <w:rsid w:val="00B516A9"/>
    <w:rsid w:val="00B51FCF"/>
    <w:rsid w:val="00B5217A"/>
    <w:rsid w:val="00B521B4"/>
    <w:rsid w:val="00B529BE"/>
    <w:rsid w:val="00B53101"/>
    <w:rsid w:val="00B5325F"/>
    <w:rsid w:val="00B53352"/>
    <w:rsid w:val="00B53AEE"/>
    <w:rsid w:val="00B549C7"/>
    <w:rsid w:val="00B54FFA"/>
    <w:rsid w:val="00B55166"/>
    <w:rsid w:val="00B55D1F"/>
    <w:rsid w:val="00B56B53"/>
    <w:rsid w:val="00B5731B"/>
    <w:rsid w:val="00B57579"/>
    <w:rsid w:val="00B575D6"/>
    <w:rsid w:val="00B6129D"/>
    <w:rsid w:val="00B62D1A"/>
    <w:rsid w:val="00B6326B"/>
    <w:rsid w:val="00B63508"/>
    <w:rsid w:val="00B63899"/>
    <w:rsid w:val="00B63C10"/>
    <w:rsid w:val="00B63D13"/>
    <w:rsid w:val="00B64614"/>
    <w:rsid w:val="00B65151"/>
    <w:rsid w:val="00B65C98"/>
    <w:rsid w:val="00B65D89"/>
    <w:rsid w:val="00B6617A"/>
    <w:rsid w:val="00B661B9"/>
    <w:rsid w:val="00B66475"/>
    <w:rsid w:val="00B66CEC"/>
    <w:rsid w:val="00B6749E"/>
    <w:rsid w:val="00B67557"/>
    <w:rsid w:val="00B701E9"/>
    <w:rsid w:val="00B7060D"/>
    <w:rsid w:val="00B70688"/>
    <w:rsid w:val="00B708A0"/>
    <w:rsid w:val="00B71646"/>
    <w:rsid w:val="00B7216D"/>
    <w:rsid w:val="00B72328"/>
    <w:rsid w:val="00B7266D"/>
    <w:rsid w:val="00B732B1"/>
    <w:rsid w:val="00B73489"/>
    <w:rsid w:val="00B74363"/>
    <w:rsid w:val="00B74633"/>
    <w:rsid w:val="00B75457"/>
    <w:rsid w:val="00B7559E"/>
    <w:rsid w:val="00B76F81"/>
    <w:rsid w:val="00B7710D"/>
    <w:rsid w:val="00B77202"/>
    <w:rsid w:val="00B77389"/>
    <w:rsid w:val="00B8107F"/>
    <w:rsid w:val="00B817B9"/>
    <w:rsid w:val="00B8185A"/>
    <w:rsid w:val="00B818F9"/>
    <w:rsid w:val="00B821A7"/>
    <w:rsid w:val="00B82847"/>
    <w:rsid w:val="00B82891"/>
    <w:rsid w:val="00B832E0"/>
    <w:rsid w:val="00B834A2"/>
    <w:rsid w:val="00B834B0"/>
    <w:rsid w:val="00B83535"/>
    <w:rsid w:val="00B84008"/>
    <w:rsid w:val="00B84041"/>
    <w:rsid w:val="00B84A10"/>
    <w:rsid w:val="00B84C57"/>
    <w:rsid w:val="00B86618"/>
    <w:rsid w:val="00B86852"/>
    <w:rsid w:val="00B86A47"/>
    <w:rsid w:val="00B87D12"/>
    <w:rsid w:val="00B87D30"/>
    <w:rsid w:val="00B87E26"/>
    <w:rsid w:val="00B90783"/>
    <w:rsid w:val="00B907CF"/>
    <w:rsid w:val="00B90A35"/>
    <w:rsid w:val="00B90B26"/>
    <w:rsid w:val="00B918DB"/>
    <w:rsid w:val="00B91B06"/>
    <w:rsid w:val="00B91C64"/>
    <w:rsid w:val="00B91E87"/>
    <w:rsid w:val="00B9251E"/>
    <w:rsid w:val="00B92B38"/>
    <w:rsid w:val="00B92D96"/>
    <w:rsid w:val="00B92EB6"/>
    <w:rsid w:val="00B9323A"/>
    <w:rsid w:val="00B932D1"/>
    <w:rsid w:val="00B93443"/>
    <w:rsid w:val="00B9347B"/>
    <w:rsid w:val="00B9396F"/>
    <w:rsid w:val="00B940FF"/>
    <w:rsid w:val="00B94435"/>
    <w:rsid w:val="00B95BB3"/>
    <w:rsid w:val="00B95C24"/>
    <w:rsid w:val="00B95DFC"/>
    <w:rsid w:val="00B95F3C"/>
    <w:rsid w:val="00B968BC"/>
    <w:rsid w:val="00B97972"/>
    <w:rsid w:val="00B97DD9"/>
    <w:rsid w:val="00B97EED"/>
    <w:rsid w:val="00B97F2A"/>
    <w:rsid w:val="00BA00DE"/>
    <w:rsid w:val="00BA0935"/>
    <w:rsid w:val="00BA2174"/>
    <w:rsid w:val="00BA2CDF"/>
    <w:rsid w:val="00BA2E58"/>
    <w:rsid w:val="00BA352D"/>
    <w:rsid w:val="00BA38C3"/>
    <w:rsid w:val="00BA3E0C"/>
    <w:rsid w:val="00BA3E71"/>
    <w:rsid w:val="00BA5C20"/>
    <w:rsid w:val="00BA5E02"/>
    <w:rsid w:val="00BA5EC5"/>
    <w:rsid w:val="00BA67EB"/>
    <w:rsid w:val="00BA6E2B"/>
    <w:rsid w:val="00BA70B6"/>
    <w:rsid w:val="00BA7936"/>
    <w:rsid w:val="00BA79A8"/>
    <w:rsid w:val="00BB0FEC"/>
    <w:rsid w:val="00BB1B1A"/>
    <w:rsid w:val="00BB1CDD"/>
    <w:rsid w:val="00BB1E75"/>
    <w:rsid w:val="00BB2545"/>
    <w:rsid w:val="00BB30F8"/>
    <w:rsid w:val="00BB3A39"/>
    <w:rsid w:val="00BB43D8"/>
    <w:rsid w:val="00BB43F5"/>
    <w:rsid w:val="00BB5475"/>
    <w:rsid w:val="00BB5954"/>
    <w:rsid w:val="00BB5C57"/>
    <w:rsid w:val="00BB63BB"/>
    <w:rsid w:val="00BB6B7F"/>
    <w:rsid w:val="00BB778E"/>
    <w:rsid w:val="00BB7884"/>
    <w:rsid w:val="00BC03E0"/>
    <w:rsid w:val="00BC04D0"/>
    <w:rsid w:val="00BC19C0"/>
    <w:rsid w:val="00BC2D3C"/>
    <w:rsid w:val="00BC3BD0"/>
    <w:rsid w:val="00BC3CEE"/>
    <w:rsid w:val="00BC4FD3"/>
    <w:rsid w:val="00BC588E"/>
    <w:rsid w:val="00BC62D2"/>
    <w:rsid w:val="00BC6650"/>
    <w:rsid w:val="00BC6A28"/>
    <w:rsid w:val="00BC79A5"/>
    <w:rsid w:val="00BD0085"/>
    <w:rsid w:val="00BD0171"/>
    <w:rsid w:val="00BD0857"/>
    <w:rsid w:val="00BD0875"/>
    <w:rsid w:val="00BD0B5A"/>
    <w:rsid w:val="00BD0C27"/>
    <w:rsid w:val="00BD184F"/>
    <w:rsid w:val="00BD1AFD"/>
    <w:rsid w:val="00BD1D9D"/>
    <w:rsid w:val="00BD2037"/>
    <w:rsid w:val="00BD2064"/>
    <w:rsid w:val="00BD2126"/>
    <w:rsid w:val="00BD238E"/>
    <w:rsid w:val="00BD25D0"/>
    <w:rsid w:val="00BD356C"/>
    <w:rsid w:val="00BD437A"/>
    <w:rsid w:val="00BD4592"/>
    <w:rsid w:val="00BD4A3A"/>
    <w:rsid w:val="00BD4E2B"/>
    <w:rsid w:val="00BD4FCB"/>
    <w:rsid w:val="00BD5983"/>
    <w:rsid w:val="00BD59E7"/>
    <w:rsid w:val="00BD6048"/>
    <w:rsid w:val="00BD64DA"/>
    <w:rsid w:val="00BD66CE"/>
    <w:rsid w:val="00BD6A2F"/>
    <w:rsid w:val="00BD6FAE"/>
    <w:rsid w:val="00BD7584"/>
    <w:rsid w:val="00BD7749"/>
    <w:rsid w:val="00BD7D53"/>
    <w:rsid w:val="00BE0A1D"/>
    <w:rsid w:val="00BE0BB5"/>
    <w:rsid w:val="00BE0DEB"/>
    <w:rsid w:val="00BE1156"/>
    <w:rsid w:val="00BE1CBB"/>
    <w:rsid w:val="00BE2084"/>
    <w:rsid w:val="00BE2789"/>
    <w:rsid w:val="00BE2B33"/>
    <w:rsid w:val="00BE30FE"/>
    <w:rsid w:val="00BE3604"/>
    <w:rsid w:val="00BE4E40"/>
    <w:rsid w:val="00BE4E76"/>
    <w:rsid w:val="00BE5197"/>
    <w:rsid w:val="00BE5566"/>
    <w:rsid w:val="00BE58CC"/>
    <w:rsid w:val="00BE6028"/>
    <w:rsid w:val="00BE61FD"/>
    <w:rsid w:val="00BE6434"/>
    <w:rsid w:val="00BE6A48"/>
    <w:rsid w:val="00BE73B0"/>
    <w:rsid w:val="00BE79A5"/>
    <w:rsid w:val="00BF171D"/>
    <w:rsid w:val="00BF1AAC"/>
    <w:rsid w:val="00BF1F6A"/>
    <w:rsid w:val="00BF270A"/>
    <w:rsid w:val="00BF28BF"/>
    <w:rsid w:val="00BF3AA6"/>
    <w:rsid w:val="00BF3D84"/>
    <w:rsid w:val="00BF59B3"/>
    <w:rsid w:val="00BF5EAF"/>
    <w:rsid w:val="00BF656F"/>
    <w:rsid w:val="00BF68B1"/>
    <w:rsid w:val="00BF71A3"/>
    <w:rsid w:val="00BF7537"/>
    <w:rsid w:val="00C004C1"/>
    <w:rsid w:val="00C0060C"/>
    <w:rsid w:val="00C008AD"/>
    <w:rsid w:val="00C0141A"/>
    <w:rsid w:val="00C01A58"/>
    <w:rsid w:val="00C01D90"/>
    <w:rsid w:val="00C01FA1"/>
    <w:rsid w:val="00C02437"/>
    <w:rsid w:val="00C02548"/>
    <w:rsid w:val="00C02E8F"/>
    <w:rsid w:val="00C0335F"/>
    <w:rsid w:val="00C0368D"/>
    <w:rsid w:val="00C04D2F"/>
    <w:rsid w:val="00C04ECA"/>
    <w:rsid w:val="00C05A30"/>
    <w:rsid w:val="00C06D59"/>
    <w:rsid w:val="00C07239"/>
    <w:rsid w:val="00C07CA7"/>
    <w:rsid w:val="00C1078F"/>
    <w:rsid w:val="00C11200"/>
    <w:rsid w:val="00C11ABD"/>
    <w:rsid w:val="00C1224F"/>
    <w:rsid w:val="00C137E7"/>
    <w:rsid w:val="00C13F8A"/>
    <w:rsid w:val="00C148EE"/>
    <w:rsid w:val="00C14CE7"/>
    <w:rsid w:val="00C15A93"/>
    <w:rsid w:val="00C15BFE"/>
    <w:rsid w:val="00C16CA0"/>
    <w:rsid w:val="00C16F26"/>
    <w:rsid w:val="00C16F4D"/>
    <w:rsid w:val="00C1700E"/>
    <w:rsid w:val="00C17D18"/>
    <w:rsid w:val="00C20BAD"/>
    <w:rsid w:val="00C2125E"/>
    <w:rsid w:val="00C218DC"/>
    <w:rsid w:val="00C21BF3"/>
    <w:rsid w:val="00C241F2"/>
    <w:rsid w:val="00C24913"/>
    <w:rsid w:val="00C26748"/>
    <w:rsid w:val="00C26E77"/>
    <w:rsid w:val="00C27752"/>
    <w:rsid w:val="00C302DF"/>
    <w:rsid w:val="00C31272"/>
    <w:rsid w:val="00C31634"/>
    <w:rsid w:val="00C31A96"/>
    <w:rsid w:val="00C31C91"/>
    <w:rsid w:val="00C323D6"/>
    <w:rsid w:val="00C32E06"/>
    <w:rsid w:val="00C332FD"/>
    <w:rsid w:val="00C33D11"/>
    <w:rsid w:val="00C34932"/>
    <w:rsid w:val="00C355EA"/>
    <w:rsid w:val="00C36313"/>
    <w:rsid w:val="00C3641C"/>
    <w:rsid w:val="00C365CB"/>
    <w:rsid w:val="00C3671A"/>
    <w:rsid w:val="00C368B1"/>
    <w:rsid w:val="00C369AF"/>
    <w:rsid w:val="00C403E4"/>
    <w:rsid w:val="00C40A40"/>
    <w:rsid w:val="00C40F16"/>
    <w:rsid w:val="00C4145A"/>
    <w:rsid w:val="00C418CC"/>
    <w:rsid w:val="00C42284"/>
    <w:rsid w:val="00C43F4B"/>
    <w:rsid w:val="00C442AC"/>
    <w:rsid w:val="00C4487B"/>
    <w:rsid w:val="00C45044"/>
    <w:rsid w:val="00C453A2"/>
    <w:rsid w:val="00C45869"/>
    <w:rsid w:val="00C45BAC"/>
    <w:rsid w:val="00C45E90"/>
    <w:rsid w:val="00C4629F"/>
    <w:rsid w:val="00C46AA3"/>
    <w:rsid w:val="00C46C39"/>
    <w:rsid w:val="00C4725B"/>
    <w:rsid w:val="00C477D3"/>
    <w:rsid w:val="00C47B3D"/>
    <w:rsid w:val="00C47FF1"/>
    <w:rsid w:val="00C5082D"/>
    <w:rsid w:val="00C50D6C"/>
    <w:rsid w:val="00C50E8C"/>
    <w:rsid w:val="00C51414"/>
    <w:rsid w:val="00C51545"/>
    <w:rsid w:val="00C517A4"/>
    <w:rsid w:val="00C51B56"/>
    <w:rsid w:val="00C51E72"/>
    <w:rsid w:val="00C52073"/>
    <w:rsid w:val="00C52744"/>
    <w:rsid w:val="00C52C0D"/>
    <w:rsid w:val="00C53A59"/>
    <w:rsid w:val="00C542D9"/>
    <w:rsid w:val="00C5431A"/>
    <w:rsid w:val="00C54695"/>
    <w:rsid w:val="00C54AF8"/>
    <w:rsid w:val="00C556C2"/>
    <w:rsid w:val="00C556C4"/>
    <w:rsid w:val="00C55DCB"/>
    <w:rsid w:val="00C5708A"/>
    <w:rsid w:val="00C57992"/>
    <w:rsid w:val="00C57DA3"/>
    <w:rsid w:val="00C60046"/>
    <w:rsid w:val="00C610AE"/>
    <w:rsid w:val="00C6116D"/>
    <w:rsid w:val="00C611C8"/>
    <w:rsid w:val="00C61383"/>
    <w:rsid w:val="00C6256D"/>
    <w:rsid w:val="00C627B9"/>
    <w:rsid w:val="00C62953"/>
    <w:rsid w:val="00C634B1"/>
    <w:rsid w:val="00C6357B"/>
    <w:rsid w:val="00C63731"/>
    <w:rsid w:val="00C63F9D"/>
    <w:rsid w:val="00C63FC5"/>
    <w:rsid w:val="00C6406B"/>
    <w:rsid w:val="00C657C2"/>
    <w:rsid w:val="00C65AB3"/>
    <w:rsid w:val="00C66402"/>
    <w:rsid w:val="00C66B8C"/>
    <w:rsid w:val="00C66F66"/>
    <w:rsid w:val="00C67ECE"/>
    <w:rsid w:val="00C700D7"/>
    <w:rsid w:val="00C70176"/>
    <w:rsid w:val="00C713A3"/>
    <w:rsid w:val="00C71815"/>
    <w:rsid w:val="00C72155"/>
    <w:rsid w:val="00C72197"/>
    <w:rsid w:val="00C74C8F"/>
    <w:rsid w:val="00C75EA5"/>
    <w:rsid w:val="00C7636D"/>
    <w:rsid w:val="00C7658F"/>
    <w:rsid w:val="00C76630"/>
    <w:rsid w:val="00C76E11"/>
    <w:rsid w:val="00C774AE"/>
    <w:rsid w:val="00C77859"/>
    <w:rsid w:val="00C77AA2"/>
    <w:rsid w:val="00C77C34"/>
    <w:rsid w:val="00C77FB8"/>
    <w:rsid w:val="00C806AE"/>
    <w:rsid w:val="00C818E3"/>
    <w:rsid w:val="00C8195D"/>
    <w:rsid w:val="00C827D9"/>
    <w:rsid w:val="00C82E1D"/>
    <w:rsid w:val="00C82FB1"/>
    <w:rsid w:val="00C834E1"/>
    <w:rsid w:val="00C849A9"/>
    <w:rsid w:val="00C84F9E"/>
    <w:rsid w:val="00C861D5"/>
    <w:rsid w:val="00C869E1"/>
    <w:rsid w:val="00C8704A"/>
    <w:rsid w:val="00C87B5A"/>
    <w:rsid w:val="00C90389"/>
    <w:rsid w:val="00C90C88"/>
    <w:rsid w:val="00C9197D"/>
    <w:rsid w:val="00C91CD7"/>
    <w:rsid w:val="00C92767"/>
    <w:rsid w:val="00C9303F"/>
    <w:rsid w:val="00C93109"/>
    <w:rsid w:val="00C93A6D"/>
    <w:rsid w:val="00C93B8B"/>
    <w:rsid w:val="00C9461F"/>
    <w:rsid w:val="00C94ACA"/>
    <w:rsid w:val="00C950E4"/>
    <w:rsid w:val="00C95AF5"/>
    <w:rsid w:val="00C960A5"/>
    <w:rsid w:val="00C965A5"/>
    <w:rsid w:val="00C9675D"/>
    <w:rsid w:val="00C9689B"/>
    <w:rsid w:val="00C97272"/>
    <w:rsid w:val="00C975E2"/>
    <w:rsid w:val="00CA02F9"/>
    <w:rsid w:val="00CA080F"/>
    <w:rsid w:val="00CA0E17"/>
    <w:rsid w:val="00CA11E8"/>
    <w:rsid w:val="00CA138E"/>
    <w:rsid w:val="00CA3426"/>
    <w:rsid w:val="00CA4086"/>
    <w:rsid w:val="00CA4214"/>
    <w:rsid w:val="00CA49E2"/>
    <w:rsid w:val="00CA4B98"/>
    <w:rsid w:val="00CA59C6"/>
    <w:rsid w:val="00CA5AA5"/>
    <w:rsid w:val="00CA63F6"/>
    <w:rsid w:val="00CA68CF"/>
    <w:rsid w:val="00CA6A36"/>
    <w:rsid w:val="00CA6AD6"/>
    <w:rsid w:val="00CA6F4B"/>
    <w:rsid w:val="00CA73D8"/>
    <w:rsid w:val="00CA74EE"/>
    <w:rsid w:val="00CA7898"/>
    <w:rsid w:val="00CB09FB"/>
    <w:rsid w:val="00CB0A47"/>
    <w:rsid w:val="00CB0C77"/>
    <w:rsid w:val="00CB0CCF"/>
    <w:rsid w:val="00CB126D"/>
    <w:rsid w:val="00CB1A97"/>
    <w:rsid w:val="00CB1EFB"/>
    <w:rsid w:val="00CB2378"/>
    <w:rsid w:val="00CB2598"/>
    <w:rsid w:val="00CB2FF5"/>
    <w:rsid w:val="00CB32CD"/>
    <w:rsid w:val="00CB425F"/>
    <w:rsid w:val="00CB4270"/>
    <w:rsid w:val="00CB4571"/>
    <w:rsid w:val="00CB4C70"/>
    <w:rsid w:val="00CB4F5D"/>
    <w:rsid w:val="00CB5BB2"/>
    <w:rsid w:val="00CB6AB7"/>
    <w:rsid w:val="00CB6EDA"/>
    <w:rsid w:val="00CB6F3A"/>
    <w:rsid w:val="00CB703B"/>
    <w:rsid w:val="00CB72C7"/>
    <w:rsid w:val="00CC09D6"/>
    <w:rsid w:val="00CC1B51"/>
    <w:rsid w:val="00CC2BB9"/>
    <w:rsid w:val="00CC2FE7"/>
    <w:rsid w:val="00CC4A59"/>
    <w:rsid w:val="00CC5752"/>
    <w:rsid w:val="00CC6340"/>
    <w:rsid w:val="00CC69A9"/>
    <w:rsid w:val="00CC69E4"/>
    <w:rsid w:val="00CC760D"/>
    <w:rsid w:val="00CC78BA"/>
    <w:rsid w:val="00CC7F50"/>
    <w:rsid w:val="00CD0081"/>
    <w:rsid w:val="00CD03FA"/>
    <w:rsid w:val="00CD044A"/>
    <w:rsid w:val="00CD0A0D"/>
    <w:rsid w:val="00CD0A4A"/>
    <w:rsid w:val="00CD0B26"/>
    <w:rsid w:val="00CD110C"/>
    <w:rsid w:val="00CD1237"/>
    <w:rsid w:val="00CD15DE"/>
    <w:rsid w:val="00CD17C6"/>
    <w:rsid w:val="00CD2C18"/>
    <w:rsid w:val="00CD2DE3"/>
    <w:rsid w:val="00CD3059"/>
    <w:rsid w:val="00CD4084"/>
    <w:rsid w:val="00CD4392"/>
    <w:rsid w:val="00CD4777"/>
    <w:rsid w:val="00CD5218"/>
    <w:rsid w:val="00CD5569"/>
    <w:rsid w:val="00CD5CD6"/>
    <w:rsid w:val="00CD72C8"/>
    <w:rsid w:val="00CD7A33"/>
    <w:rsid w:val="00CE10BE"/>
    <w:rsid w:val="00CE15DC"/>
    <w:rsid w:val="00CE3520"/>
    <w:rsid w:val="00CE3565"/>
    <w:rsid w:val="00CE4590"/>
    <w:rsid w:val="00CE4FA4"/>
    <w:rsid w:val="00CE52A8"/>
    <w:rsid w:val="00CE6124"/>
    <w:rsid w:val="00CE6216"/>
    <w:rsid w:val="00CE63A5"/>
    <w:rsid w:val="00CE6664"/>
    <w:rsid w:val="00CE682C"/>
    <w:rsid w:val="00CE6C01"/>
    <w:rsid w:val="00CE6F02"/>
    <w:rsid w:val="00CE716D"/>
    <w:rsid w:val="00CE7843"/>
    <w:rsid w:val="00CE7A94"/>
    <w:rsid w:val="00CE7E5E"/>
    <w:rsid w:val="00CF00DF"/>
    <w:rsid w:val="00CF1AD8"/>
    <w:rsid w:val="00CF2707"/>
    <w:rsid w:val="00CF3222"/>
    <w:rsid w:val="00CF33DD"/>
    <w:rsid w:val="00CF33F2"/>
    <w:rsid w:val="00CF3919"/>
    <w:rsid w:val="00CF4E12"/>
    <w:rsid w:val="00CF5697"/>
    <w:rsid w:val="00D0037C"/>
    <w:rsid w:val="00D00392"/>
    <w:rsid w:val="00D008B0"/>
    <w:rsid w:val="00D01CCC"/>
    <w:rsid w:val="00D02D6A"/>
    <w:rsid w:val="00D03663"/>
    <w:rsid w:val="00D050D0"/>
    <w:rsid w:val="00D05D31"/>
    <w:rsid w:val="00D05D9A"/>
    <w:rsid w:val="00D05DF4"/>
    <w:rsid w:val="00D05E66"/>
    <w:rsid w:val="00D05E97"/>
    <w:rsid w:val="00D05EA4"/>
    <w:rsid w:val="00D072C0"/>
    <w:rsid w:val="00D101CE"/>
    <w:rsid w:val="00D10231"/>
    <w:rsid w:val="00D10B4A"/>
    <w:rsid w:val="00D10DDB"/>
    <w:rsid w:val="00D11C6A"/>
    <w:rsid w:val="00D11DAA"/>
    <w:rsid w:val="00D11F79"/>
    <w:rsid w:val="00D12B14"/>
    <w:rsid w:val="00D139CE"/>
    <w:rsid w:val="00D14129"/>
    <w:rsid w:val="00D14572"/>
    <w:rsid w:val="00D14DFD"/>
    <w:rsid w:val="00D14F05"/>
    <w:rsid w:val="00D15064"/>
    <w:rsid w:val="00D152C3"/>
    <w:rsid w:val="00D15819"/>
    <w:rsid w:val="00D158CB"/>
    <w:rsid w:val="00D15FD1"/>
    <w:rsid w:val="00D166EB"/>
    <w:rsid w:val="00D168FF"/>
    <w:rsid w:val="00D17359"/>
    <w:rsid w:val="00D17923"/>
    <w:rsid w:val="00D17B1C"/>
    <w:rsid w:val="00D207CE"/>
    <w:rsid w:val="00D20A00"/>
    <w:rsid w:val="00D20A54"/>
    <w:rsid w:val="00D20BE2"/>
    <w:rsid w:val="00D20C93"/>
    <w:rsid w:val="00D20E6A"/>
    <w:rsid w:val="00D21502"/>
    <w:rsid w:val="00D21914"/>
    <w:rsid w:val="00D21EE9"/>
    <w:rsid w:val="00D225D2"/>
    <w:rsid w:val="00D22D85"/>
    <w:rsid w:val="00D2320E"/>
    <w:rsid w:val="00D2550D"/>
    <w:rsid w:val="00D25B5F"/>
    <w:rsid w:val="00D26064"/>
    <w:rsid w:val="00D261B7"/>
    <w:rsid w:val="00D26780"/>
    <w:rsid w:val="00D26828"/>
    <w:rsid w:val="00D26C56"/>
    <w:rsid w:val="00D26D48"/>
    <w:rsid w:val="00D27361"/>
    <w:rsid w:val="00D2757D"/>
    <w:rsid w:val="00D31053"/>
    <w:rsid w:val="00D31339"/>
    <w:rsid w:val="00D31512"/>
    <w:rsid w:val="00D31989"/>
    <w:rsid w:val="00D32432"/>
    <w:rsid w:val="00D32B41"/>
    <w:rsid w:val="00D33395"/>
    <w:rsid w:val="00D33E4F"/>
    <w:rsid w:val="00D352B6"/>
    <w:rsid w:val="00D35317"/>
    <w:rsid w:val="00D353BF"/>
    <w:rsid w:val="00D354EC"/>
    <w:rsid w:val="00D35776"/>
    <w:rsid w:val="00D35BE5"/>
    <w:rsid w:val="00D36253"/>
    <w:rsid w:val="00D3675F"/>
    <w:rsid w:val="00D367DC"/>
    <w:rsid w:val="00D3701F"/>
    <w:rsid w:val="00D370FB"/>
    <w:rsid w:val="00D37589"/>
    <w:rsid w:val="00D406CD"/>
    <w:rsid w:val="00D41B46"/>
    <w:rsid w:val="00D41C52"/>
    <w:rsid w:val="00D41D04"/>
    <w:rsid w:val="00D423CD"/>
    <w:rsid w:val="00D42C16"/>
    <w:rsid w:val="00D42FE2"/>
    <w:rsid w:val="00D43A50"/>
    <w:rsid w:val="00D43D92"/>
    <w:rsid w:val="00D44579"/>
    <w:rsid w:val="00D44C90"/>
    <w:rsid w:val="00D45239"/>
    <w:rsid w:val="00D4583F"/>
    <w:rsid w:val="00D45B82"/>
    <w:rsid w:val="00D470CA"/>
    <w:rsid w:val="00D475E4"/>
    <w:rsid w:val="00D50B6C"/>
    <w:rsid w:val="00D513C9"/>
    <w:rsid w:val="00D51C44"/>
    <w:rsid w:val="00D51DCC"/>
    <w:rsid w:val="00D5231E"/>
    <w:rsid w:val="00D52AE3"/>
    <w:rsid w:val="00D52D16"/>
    <w:rsid w:val="00D530D7"/>
    <w:rsid w:val="00D53321"/>
    <w:rsid w:val="00D535C8"/>
    <w:rsid w:val="00D540CD"/>
    <w:rsid w:val="00D5476B"/>
    <w:rsid w:val="00D5505C"/>
    <w:rsid w:val="00D5561C"/>
    <w:rsid w:val="00D56667"/>
    <w:rsid w:val="00D56C8E"/>
    <w:rsid w:val="00D570C2"/>
    <w:rsid w:val="00D576F6"/>
    <w:rsid w:val="00D61165"/>
    <w:rsid w:val="00D620D7"/>
    <w:rsid w:val="00D62125"/>
    <w:rsid w:val="00D62E84"/>
    <w:rsid w:val="00D63902"/>
    <w:rsid w:val="00D63EB3"/>
    <w:rsid w:val="00D6505D"/>
    <w:rsid w:val="00D65B84"/>
    <w:rsid w:val="00D66732"/>
    <w:rsid w:val="00D66CFF"/>
    <w:rsid w:val="00D66FF6"/>
    <w:rsid w:val="00D67132"/>
    <w:rsid w:val="00D67592"/>
    <w:rsid w:val="00D70523"/>
    <w:rsid w:val="00D70BE4"/>
    <w:rsid w:val="00D71099"/>
    <w:rsid w:val="00D71BF5"/>
    <w:rsid w:val="00D71F37"/>
    <w:rsid w:val="00D72A6E"/>
    <w:rsid w:val="00D72A8B"/>
    <w:rsid w:val="00D72E90"/>
    <w:rsid w:val="00D731A7"/>
    <w:rsid w:val="00D74C1A"/>
    <w:rsid w:val="00D74D32"/>
    <w:rsid w:val="00D7503F"/>
    <w:rsid w:val="00D7521F"/>
    <w:rsid w:val="00D77750"/>
    <w:rsid w:val="00D778A1"/>
    <w:rsid w:val="00D809D5"/>
    <w:rsid w:val="00D80A38"/>
    <w:rsid w:val="00D81E8C"/>
    <w:rsid w:val="00D81F8C"/>
    <w:rsid w:val="00D82028"/>
    <w:rsid w:val="00D8233E"/>
    <w:rsid w:val="00D82BB3"/>
    <w:rsid w:val="00D82E91"/>
    <w:rsid w:val="00D82EBC"/>
    <w:rsid w:val="00D83491"/>
    <w:rsid w:val="00D8387F"/>
    <w:rsid w:val="00D8460E"/>
    <w:rsid w:val="00D84642"/>
    <w:rsid w:val="00D85321"/>
    <w:rsid w:val="00D85404"/>
    <w:rsid w:val="00D86284"/>
    <w:rsid w:val="00D867FF"/>
    <w:rsid w:val="00D874B4"/>
    <w:rsid w:val="00D87ACD"/>
    <w:rsid w:val="00D87DE8"/>
    <w:rsid w:val="00D87E50"/>
    <w:rsid w:val="00D9133E"/>
    <w:rsid w:val="00D9170F"/>
    <w:rsid w:val="00D91DE1"/>
    <w:rsid w:val="00D92CDF"/>
    <w:rsid w:val="00D943FA"/>
    <w:rsid w:val="00D946F9"/>
    <w:rsid w:val="00D94B4B"/>
    <w:rsid w:val="00D9522B"/>
    <w:rsid w:val="00D9583B"/>
    <w:rsid w:val="00D95907"/>
    <w:rsid w:val="00D95F4A"/>
    <w:rsid w:val="00D969BA"/>
    <w:rsid w:val="00D96A3F"/>
    <w:rsid w:val="00D972DB"/>
    <w:rsid w:val="00D97370"/>
    <w:rsid w:val="00D978FC"/>
    <w:rsid w:val="00D97DD0"/>
    <w:rsid w:val="00DA07CF"/>
    <w:rsid w:val="00DA0FA3"/>
    <w:rsid w:val="00DA10F7"/>
    <w:rsid w:val="00DA1565"/>
    <w:rsid w:val="00DA1B17"/>
    <w:rsid w:val="00DA1B67"/>
    <w:rsid w:val="00DA1E72"/>
    <w:rsid w:val="00DA25C0"/>
    <w:rsid w:val="00DA2A08"/>
    <w:rsid w:val="00DA3748"/>
    <w:rsid w:val="00DA3948"/>
    <w:rsid w:val="00DA4BCB"/>
    <w:rsid w:val="00DA5219"/>
    <w:rsid w:val="00DA52C7"/>
    <w:rsid w:val="00DA69F0"/>
    <w:rsid w:val="00DA7379"/>
    <w:rsid w:val="00DA7483"/>
    <w:rsid w:val="00DA74B3"/>
    <w:rsid w:val="00DA793A"/>
    <w:rsid w:val="00DA795B"/>
    <w:rsid w:val="00DB00E1"/>
    <w:rsid w:val="00DB03B1"/>
    <w:rsid w:val="00DB10BE"/>
    <w:rsid w:val="00DB111C"/>
    <w:rsid w:val="00DB1A25"/>
    <w:rsid w:val="00DB1B4F"/>
    <w:rsid w:val="00DB1F8C"/>
    <w:rsid w:val="00DB2336"/>
    <w:rsid w:val="00DB246F"/>
    <w:rsid w:val="00DB275E"/>
    <w:rsid w:val="00DB36DA"/>
    <w:rsid w:val="00DB42AA"/>
    <w:rsid w:val="00DB5660"/>
    <w:rsid w:val="00DB67CA"/>
    <w:rsid w:val="00DB7013"/>
    <w:rsid w:val="00DB7435"/>
    <w:rsid w:val="00DB75C9"/>
    <w:rsid w:val="00DB7D8B"/>
    <w:rsid w:val="00DB7E06"/>
    <w:rsid w:val="00DC00A6"/>
    <w:rsid w:val="00DC0F5E"/>
    <w:rsid w:val="00DC1C43"/>
    <w:rsid w:val="00DC26C4"/>
    <w:rsid w:val="00DC28B3"/>
    <w:rsid w:val="00DC344C"/>
    <w:rsid w:val="00DC3A17"/>
    <w:rsid w:val="00DC3F24"/>
    <w:rsid w:val="00DC4202"/>
    <w:rsid w:val="00DC4A1B"/>
    <w:rsid w:val="00DC5FD8"/>
    <w:rsid w:val="00DC625D"/>
    <w:rsid w:val="00DC6520"/>
    <w:rsid w:val="00DC65C3"/>
    <w:rsid w:val="00DC729E"/>
    <w:rsid w:val="00DC74BC"/>
    <w:rsid w:val="00DC779A"/>
    <w:rsid w:val="00DC793F"/>
    <w:rsid w:val="00DC7CCF"/>
    <w:rsid w:val="00DD0B57"/>
    <w:rsid w:val="00DD2331"/>
    <w:rsid w:val="00DD36A3"/>
    <w:rsid w:val="00DD465B"/>
    <w:rsid w:val="00DD497B"/>
    <w:rsid w:val="00DD56E6"/>
    <w:rsid w:val="00DD5D59"/>
    <w:rsid w:val="00DD6263"/>
    <w:rsid w:val="00DD6D47"/>
    <w:rsid w:val="00DD7D0F"/>
    <w:rsid w:val="00DE0071"/>
    <w:rsid w:val="00DE00DC"/>
    <w:rsid w:val="00DE0150"/>
    <w:rsid w:val="00DE074F"/>
    <w:rsid w:val="00DE083F"/>
    <w:rsid w:val="00DE0C80"/>
    <w:rsid w:val="00DE0FF0"/>
    <w:rsid w:val="00DE128A"/>
    <w:rsid w:val="00DE1EE7"/>
    <w:rsid w:val="00DE2821"/>
    <w:rsid w:val="00DE29EA"/>
    <w:rsid w:val="00DE32CD"/>
    <w:rsid w:val="00DE363D"/>
    <w:rsid w:val="00DE3D5F"/>
    <w:rsid w:val="00DE4729"/>
    <w:rsid w:val="00DE4E09"/>
    <w:rsid w:val="00DE579C"/>
    <w:rsid w:val="00DE57E6"/>
    <w:rsid w:val="00DE5F94"/>
    <w:rsid w:val="00DE627B"/>
    <w:rsid w:val="00DE66BF"/>
    <w:rsid w:val="00DE72A1"/>
    <w:rsid w:val="00DE7A8A"/>
    <w:rsid w:val="00DE7F4A"/>
    <w:rsid w:val="00DF07D8"/>
    <w:rsid w:val="00DF0969"/>
    <w:rsid w:val="00DF0BDB"/>
    <w:rsid w:val="00DF0DF4"/>
    <w:rsid w:val="00DF1451"/>
    <w:rsid w:val="00DF346F"/>
    <w:rsid w:val="00DF5582"/>
    <w:rsid w:val="00DF5A35"/>
    <w:rsid w:val="00DF62C7"/>
    <w:rsid w:val="00DF7184"/>
    <w:rsid w:val="00DF7AA3"/>
    <w:rsid w:val="00DF7F3B"/>
    <w:rsid w:val="00E00B9C"/>
    <w:rsid w:val="00E00ED2"/>
    <w:rsid w:val="00E010CD"/>
    <w:rsid w:val="00E012DE"/>
    <w:rsid w:val="00E013D3"/>
    <w:rsid w:val="00E01681"/>
    <w:rsid w:val="00E023C7"/>
    <w:rsid w:val="00E02688"/>
    <w:rsid w:val="00E02CB2"/>
    <w:rsid w:val="00E02E26"/>
    <w:rsid w:val="00E03364"/>
    <w:rsid w:val="00E037DE"/>
    <w:rsid w:val="00E039CF"/>
    <w:rsid w:val="00E03DF5"/>
    <w:rsid w:val="00E0418E"/>
    <w:rsid w:val="00E05E9C"/>
    <w:rsid w:val="00E06273"/>
    <w:rsid w:val="00E06602"/>
    <w:rsid w:val="00E069F0"/>
    <w:rsid w:val="00E06A09"/>
    <w:rsid w:val="00E07259"/>
    <w:rsid w:val="00E0751C"/>
    <w:rsid w:val="00E07C2B"/>
    <w:rsid w:val="00E07F20"/>
    <w:rsid w:val="00E10303"/>
    <w:rsid w:val="00E1154F"/>
    <w:rsid w:val="00E11F2F"/>
    <w:rsid w:val="00E1292B"/>
    <w:rsid w:val="00E12F4A"/>
    <w:rsid w:val="00E1311B"/>
    <w:rsid w:val="00E13D45"/>
    <w:rsid w:val="00E13E40"/>
    <w:rsid w:val="00E140C4"/>
    <w:rsid w:val="00E148EC"/>
    <w:rsid w:val="00E14963"/>
    <w:rsid w:val="00E14BD2"/>
    <w:rsid w:val="00E14CF7"/>
    <w:rsid w:val="00E14D9C"/>
    <w:rsid w:val="00E15962"/>
    <w:rsid w:val="00E159D7"/>
    <w:rsid w:val="00E16EBC"/>
    <w:rsid w:val="00E1701A"/>
    <w:rsid w:val="00E176E9"/>
    <w:rsid w:val="00E201C7"/>
    <w:rsid w:val="00E2066F"/>
    <w:rsid w:val="00E20FC4"/>
    <w:rsid w:val="00E21536"/>
    <w:rsid w:val="00E23598"/>
    <w:rsid w:val="00E238B5"/>
    <w:rsid w:val="00E23C99"/>
    <w:rsid w:val="00E248DD"/>
    <w:rsid w:val="00E24F2C"/>
    <w:rsid w:val="00E25B80"/>
    <w:rsid w:val="00E25DED"/>
    <w:rsid w:val="00E26328"/>
    <w:rsid w:val="00E26D0F"/>
    <w:rsid w:val="00E27F53"/>
    <w:rsid w:val="00E27FBA"/>
    <w:rsid w:val="00E30941"/>
    <w:rsid w:val="00E30C0D"/>
    <w:rsid w:val="00E30F6E"/>
    <w:rsid w:val="00E312A3"/>
    <w:rsid w:val="00E31934"/>
    <w:rsid w:val="00E319B7"/>
    <w:rsid w:val="00E32A11"/>
    <w:rsid w:val="00E32F66"/>
    <w:rsid w:val="00E3303D"/>
    <w:rsid w:val="00E33E75"/>
    <w:rsid w:val="00E3487A"/>
    <w:rsid w:val="00E34C5E"/>
    <w:rsid w:val="00E3516A"/>
    <w:rsid w:val="00E371D8"/>
    <w:rsid w:val="00E37D8F"/>
    <w:rsid w:val="00E40324"/>
    <w:rsid w:val="00E4040B"/>
    <w:rsid w:val="00E40930"/>
    <w:rsid w:val="00E40B77"/>
    <w:rsid w:val="00E40CE2"/>
    <w:rsid w:val="00E4100C"/>
    <w:rsid w:val="00E4134A"/>
    <w:rsid w:val="00E41944"/>
    <w:rsid w:val="00E41DDB"/>
    <w:rsid w:val="00E42369"/>
    <w:rsid w:val="00E42F54"/>
    <w:rsid w:val="00E438AA"/>
    <w:rsid w:val="00E43B38"/>
    <w:rsid w:val="00E4400D"/>
    <w:rsid w:val="00E442CD"/>
    <w:rsid w:val="00E44340"/>
    <w:rsid w:val="00E447DD"/>
    <w:rsid w:val="00E44DF4"/>
    <w:rsid w:val="00E4562C"/>
    <w:rsid w:val="00E456C3"/>
    <w:rsid w:val="00E45C6B"/>
    <w:rsid w:val="00E45E9B"/>
    <w:rsid w:val="00E46D0D"/>
    <w:rsid w:val="00E47686"/>
    <w:rsid w:val="00E47A70"/>
    <w:rsid w:val="00E5012D"/>
    <w:rsid w:val="00E50728"/>
    <w:rsid w:val="00E50F11"/>
    <w:rsid w:val="00E51341"/>
    <w:rsid w:val="00E51785"/>
    <w:rsid w:val="00E517D8"/>
    <w:rsid w:val="00E51D79"/>
    <w:rsid w:val="00E51E7B"/>
    <w:rsid w:val="00E521FC"/>
    <w:rsid w:val="00E529A1"/>
    <w:rsid w:val="00E52AC7"/>
    <w:rsid w:val="00E53279"/>
    <w:rsid w:val="00E537A1"/>
    <w:rsid w:val="00E53C65"/>
    <w:rsid w:val="00E54400"/>
    <w:rsid w:val="00E54450"/>
    <w:rsid w:val="00E546B5"/>
    <w:rsid w:val="00E554B2"/>
    <w:rsid w:val="00E55DDC"/>
    <w:rsid w:val="00E55F11"/>
    <w:rsid w:val="00E56A02"/>
    <w:rsid w:val="00E57088"/>
    <w:rsid w:val="00E57705"/>
    <w:rsid w:val="00E6065E"/>
    <w:rsid w:val="00E619D8"/>
    <w:rsid w:val="00E61EA9"/>
    <w:rsid w:val="00E6294F"/>
    <w:rsid w:val="00E629E6"/>
    <w:rsid w:val="00E63191"/>
    <w:rsid w:val="00E63327"/>
    <w:rsid w:val="00E63975"/>
    <w:rsid w:val="00E63B92"/>
    <w:rsid w:val="00E63C9F"/>
    <w:rsid w:val="00E63E10"/>
    <w:rsid w:val="00E63E60"/>
    <w:rsid w:val="00E64416"/>
    <w:rsid w:val="00E64A58"/>
    <w:rsid w:val="00E65C2C"/>
    <w:rsid w:val="00E667F8"/>
    <w:rsid w:val="00E6684D"/>
    <w:rsid w:val="00E66DFC"/>
    <w:rsid w:val="00E66F4A"/>
    <w:rsid w:val="00E67743"/>
    <w:rsid w:val="00E679CD"/>
    <w:rsid w:val="00E679EF"/>
    <w:rsid w:val="00E70349"/>
    <w:rsid w:val="00E703DF"/>
    <w:rsid w:val="00E705F0"/>
    <w:rsid w:val="00E70A05"/>
    <w:rsid w:val="00E70CD9"/>
    <w:rsid w:val="00E70D7C"/>
    <w:rsid w:val="00E70EF3"/>
    <w:rsid w:val="00E71CC4"/>
    <w:rsid w:val="00E71E21"/>
    <w:rsid w:val="00E71EEA"/>
    <w:rsid w:val="00E733ED"/>
    <w:rsid w:val="00E738C5"/>
    <w:rsid w:val="00E739D4"/>
    <w:rsid w:val="00E73A2D"/>
    <w:rsid w:val="00E73B3F"/>
    <w:rsid w:val="00E7469C"/>
    <w:rsid w:val="00E75604"/>
    <w:rsid w:val="00E7577E"/>
    <w:rsid w:val="00E75AA5"/>
    <w:rsid w:val="00E761F6"/>
    <w:rsid w:val="00E7691F"/>
    <w:rsid w:val="00E76A77"/>
    <w:rsid w:val="00E772A2"/>
    <w:rsid w:val="00E77CD6"/>
    <w:rsid w:val="00E80C6F"/>
    <w:rsid w:val="00E8205D"/>
    <w:rsid w:val="00E82CB9"/>
    <w:rsid w:val="00E82F39"/>
    <w:rsid w:val="00E83253"/>
    <w:rsid w:val="00E83487"/>
    <w:rsid w:val="00E83DC2"/>
    <w:rsid w:val="00E84341"/>
    <w:rsid w:val="00E84421"/>
    <w:rsid w:val="00E851AA"/>
    <w:rsid w:val="00E854D7"/>
    <w:rsid w:val="00E856AB"/>
    <w:rsid w:val="00E85EDC"/>
    <w:rsid w:val="00E85FC7"/>
    <w:rsid w:val="00E862A4"/>
    <w:rsid w:val="00E87747"/>
    <w:rsid w:val="00E87A07"/>
    <w:rsid w:val="00E900B7"/>
    <w:rsid w:val="00E9143B"/>
    <w:rsid w:val="00E91951"/>
    <w:rsid w:val="00E925CE"/>
    <w:rsid w:val="00E93052"/>
    <w:rsid w:val="00E93708"/>
    <w:rsid w:val="00E93BE2"/>
    <w:rsid w:val="00E93CA1"/>
    <w:rsid w:val="00E93DC7"/>
    <w:rsid w:val="00E9556D"/>
    <w:rsid w:val="00E9572E"/>
    <w:rsid w:val="00E9628B"/>
    <w:rsid w:val="00E9631A"/>
    <w:rsid w:val="00E96F56"/>
    <w:rsid w:val="00E971C4"/>
    <w:rsid w:val="00E9759E"/>
    <w:rsid w:val="00E97BE4"/>
    <w:rsid w:val="00EA025F"/>
    <w:rsid w:val="00EA11C6"/>
    <w:rsid w:val="00EA172A"/>
    <w:rsid w:val="00EA1BFA"/>
    <w:rsid w:val="00EA1E90"/>
    <w:rsid w:val="00EA1FE0"/>
    <w:rsid w:val="00EA2229"/>
    <w:rsid w:val="00EA24FC"/>
    <w:rsid w:val="00EA260B"/>
    <w:rsid w:val="00EA31AF"/>
    <w:rsid w:val="00EA4B23"/>
    <w:rsid w:val="00EA5681"/>
    <w:rsid w:val="00EA56D5"/>
    <w:rsid w:val="00EA66E3"/>
    <w:rsid w:val="00EA69ED"/>
    <w:rsid w:val="00EB009B"/>
    <w:rsid w:val="00EB089F"/>
    <w:rsid w:val="00EB0DDE"/>
    <w:rsid w:val="00EB0FDE"/>
    <w:rsid w:val="00EB108A"/>
    <w:rsid w:val="00EB26D7"/>
    <w:rsid w:val="00EB2C28"/>
    <w:rsid w:val="00EB2C45"/>
    <w:rsid w:val="00EB3443"/>
    <w:rsid w:val="00EB3459"/>
    <w:rsid w:val="00EB3840"/>
    <w:rsid w:val="00EB3D31"/>
    <w:rsid w:val="00EB4412"/>
    <w:rsid w:val="00EB486E"/>
    <w:rsid w:val="00EB5235"/>
    <w:rsid w:val="00EB57AF"/>
    <w:rsid w:val="00EB60A4"/>
    <w:rsid w:val="00EB6743"/>
    <w:rsid w:val="00EB739E"/>
    <w:rsid w:val="00EC1207"/>
    <w:rsid w:val="00EC16A0"/>
    <w:rsid w:val="00EC1AD9"/>
    <w:rsid w:val="00EC1BF9"/>
    <w:rsid w:val="00EC21FD"/>
    <w:rsid w:val="00EC258A"/>
    <w:rsid w:val="00EC2929"/>
    <w:rsid w:val="00EC4185"/>
    <w:rsid w:val="00EC419C"/>
    <w:rsid w:val="00EC4297"/>
    <w:rsid w:val="00EC46EF"/>
    <w:rsid w:val="00EC4C65"/>
    <w:rsid w:val="00EC4D35"/>
    <w:rsid w:val="00EC5704"/>
    <w:rsid w:val="00EC6B3E"/>
    <w:rsid w:val="00EC6F93"/>
    <w:rsid w:val="00ED024B"/>
    <w:rsid w:val="00ED04E7"/>
    <w:rsid w:val="00ED0A2E"/>
    <w:rsid w:val="00ED1699"/>
    <w:rsid w:val="00ED1873"/>
    <w:rsid w:val="00ED18C1"/>
    <w:rsid w:val="00ED30DC"/>
    <w:rsid w:val="00ED323E"/>
    <w:rsid w:val="00ED4413"/>
    <w:rsid w:val="00ED5ED6"/>
    <w:rsid w:val="00ED5F75"/>
    <w:rsid w:val="00ED694C"/>
    <w:rsid w:val="00ED6A9A"/>
    <w:rsid w:val="00ED7794"/>
    <w:rsid w:val="00ED7E97"/>
    <w:rsid w:val="00EE0A88"/>
    <w:rsid w:val="00EE1252"/>
    <w:rsid w:val="00EE1423"/>
    <w:rsid w:val="00EE1597"/>
    <w:rsid w:val="00EE1CC4"/>
    <w:rsid w:val="00EE1FCA"/>
    <w:rsid w:val="00EE22C8"/>
    <w:rsid w:val="00EE29A1"/>
    <w:rsid w:val="00EE2F8D"/>
    <w:rsid w:val="00EE379C"/>
    <w:rsid w:val="00EE3BC1"/>
    <w:rsid w:val="00EE3F00"/>
    <w:rsid w:val="00EE3F9A"/>
    <w:rsid w:val="00EE40F6"/>
    <w:rsid w:val="00EE462E"/>
    <w:rsid w:val="00EE4F62"/>
    <w:rsid w:val="00EE50BE"/>
    <w:rsid w:val="00EE52E2"/>
    <w:rsid w:val="00EE5DA2"/>
    <w:rsid w:val="00EE6056"/>
    <w:rsid w:val="00EE65D2"/>
    <w:rsid w:val="00EE6AF3"/>
    <w:rsid w:val="00EE6CA7"/>
    <w:rsid w:val="00EE704A"/>
    <w:rsid w:val="00EF0624"/>
    <w:rsid w:val="00EF0A9B"/>
    <w:rsid w:val="00EF0D0D"/>
    <w:rsid w:val="00EF141A"/>
    <w:rsid w:val="00EF1B25"/>
    <w:rsid w:val="00EF1E67"/>
    <w:rsid w:val="00EF2722"/>
    <w:rsid w:val="00EF2DB0"/>
    <w:rsid w:val="00EF3321"/>
    <w:rsid w:val="00EF3610"/>
    <w:rsid w:val="00EF3B47"/>
    <w:rsid w:val="00EF4394"/>
    <w:rsid w:val="00EF5B2F"/>
    <w:rsid w:val="00EF6768"/>
    <w:rsid w:val="00EF6D0F"/>
    <w:rsid w:val="00EF74E1"/>
    <w:rsid w:val="00EF7929"/>
    <w:rsid w:val="00EF7B5F"/>
    <w:rsid w:val="00F00098"/>
    <w:rsid w:val="00F004EC"/>
    <w:rsid w:val="00F02723"/>
    <w:rsid w:val="00F0365C"/>
    <w:rsid w:val="00F0391E"/>
    <w:rsid w:val="00F04887"/>
    <w:rsid w:val="00F0488C"/>
    <w:rsid w:val="00F048B7"/>
    <w:rsid w:val="00F04CC8"/>
    <w:rsid w:val="00F04D72"/>
    <w:rsid w:val="00F054E4"/>
    <w:rsid w:val="00F05676"/>
    <w:rsid w:val="00F05B40"/>
    <w:rsid w:val="00F05EDA"/>
    <w:rsid w:val="00F060E7"/>
    <w:rsid w:val="00F069EA"/>
    <w:rsid w:val="00F06B65"/>
    <w:rsid w:val="00F06CB3"/>
    <w:rsid w:val="00F06D00"/>
    <w:rsid w:val="00F07168"/>
    <w:rsid w:val="00F076E7"/>
    <w:rsid w:val="00F07C19"/>
    <w:rsid w:val="00F07FCA"/>
    <w:rsid w:val="00F07FEC"/>
    <w:rsid w:val="00F10E1B"/>
    <w:rsid w:val="00F10E5A"/>
    <w:rsid w:val="00F11599"/>
    <w:rsid w:val="00F1216A"/>
    <w:rsid w:val="00F123B6"/>
    <w:rsid w:val="00F12469"/>
    <w:rsid w:val="00F12B96"/>
    <w:rsid w:val="00F12FF3"/>
    <w:rsid w:val="00F14164"/>
    <w:rsid w:val="00F14785"/>
    <w:rsid w:val="00F15041"/>
    <w:rsid w:val="00F16A6B"/>
    <w:rsid w:val="00F16E86"/>
    <w:rsid w:val="00F1735B"/>
    <w:rsid w:val="00F17806"/>
    <w:rsid w:val="00F17CD2"/>
    <w:rsid w:val="00F17E61"/>
    <w:rsid w:val="00F22562"/>
    <w:rsid w:val="00F2265A"/>
    <w:rsid w:val="00F22DE9"/>
    <w:rsid w:val="00F22F0B"/>
    <w:rsid w:val="00F232C9"/>
    <w:rsid w:val="00F23E4D"/>
    <w:rsid w:val="00F249E9"/>
    <w:rsid w:val="00F24A7D"/>
    <w:rsid w:val="00F256C4"/>
    <w:rsid w:val="00F257CD"/>
    <w:rsid w:val="00F25E58"/>
    <w:rsid w:val="00F262DB"/>
    <w:rsid w:val="00F26334"/>
    <w:rsid w:val="00F26F8A"/>
    <w:rsid w:val="00F27002"/>
    <w:rsid w:val="00F27647"/>
    <w:rsid w:val="00F27933"/>
    <w:rsid w:val="00F27BED"/>
    <w:rsid w:val="00F27CBC"/>
    <w:rsid w:val="00F303BE"/>
    <w:rsid w:val="00F3074D"/>
    <w:rsid w:val="00F307BC"/>
    <w:rsid w:val="00F30938"/>
    <w:rsid w:val="00F31141"/>
    <w:rsid w:val="00F312A8"/>
    <w:rsid w:val="00F31309"/>
    <w:rsid w:val="00F31BD2"/>
    <w:rsid w:val="00F32166"/>
    <w:rsid w:val="00F338D8"/>
    <w:rsid w:val="00F33976"/>
    <w:rsid w:val="00F33C50"/>
    <w:rsid w:val="00F33F05"/>
    <w:rsid w:val="00F3441D"/>
    <w:rsid w:val="00F34A7F"/>
    <w:rsid w:val="00F351BF"/>
    <w:rsid w:val="00F35A46"/>
    <w:rsid w:val="00F35EF7"/>
    <w:rsid w:val="00F36879"/>
    <w:rsid w:val="00F36975"/>
    <w:rsid w:val="00F36D80"/>
    <w:rsid w:val="00F37723"/>
    <w:rsid w:val="00F37A50"/>
    <w:rsid w:val="00F37FDA"/>
    <w:rsid w:val="00F40807"/>
    <w:rsid w:val="00F418DC"/>
    <w:rsid w:val="00F41C72"/>
    <w:rsid w:val="00F42D66"/>
    <w:rsid w:val="00F431BB"/>
    <w:rsid w:val="00F44081"/>
    <w:rsid w:val="00F4424E"/>
    <w:rsid w:val="00F447B1"/>
    <w:rsid w:val="00F44E49"/>
    <w:rsid w:val="00F451C6"/>
    <w:rsid w:val="00F4597C"/>
    <w:rsid w:val="00F45BA2"/>
    <w:rsid w:val="00F469B3"/>
    <w:rsid w:val="00F46B64"/>
    <w:rsid w:val="00F46BFD"/>
    <w:rsid w:val="00F47450"/>
    <w:rsid w:val="00F479BB"/>
    <w:rsid w:val="00F50438"/>
    <w:rsid w:val="00F506F1"/>
    <w:rsid w:val="00F51735"/>
    <w:rsid w:val="00F51DE0"/>
    <w:rsid w:val="00F534CE"/>
    <w:rsid w:val="00F536FF"/>
    <w:rsid w:val="00F537DD"/>
    <w:rsid w:val="00F53EC6"/>
    <w:rsid w:val="00F5485A"/>
    <w:rsid w:val="00F54AC8"/>
    <w:rsid w:val="00F5520A"/>
    <w:rsid w:val="00F5597D"/>
    <w:rsid w:val="00F55E9C"/>
    <w:rsid w:val="00F56A55"/>
    <w:rsid w:val="00F56F98"/>
    <w:rsid w:val="00F577AC"/>
    <w:rsid w:val="00F57D3F"/>
    <w:rsid w:val="00F618BA"/>
    <w:rsid w:val="00F61C81"/>
    <w:rsid w:val="00F62296"/>
    <w:rsid w:val="00F625FD"/>
    <w:rsid w:val="00F62BA1"/>
    <w:rsid w:val="00F62FE6"/>
    <w:rsid w:val="00F6339F"/>
    <w:rsid w:val="00F636FF"/>
    <w:rsid w:val="00F6466D"/>
    <w:rsid w:val="00F64EC9"/>
    <w:rsid w:val="00F655DD"/>
    <w:rsid w:val="00F65E43"/>
    <w:rsid w:val="00F65E6D"/>
    <w:rsid w:val="00F661D7"/>
    <w:rsid w:val="00F6650F"/>
    <w:rsid w:val="00F665D0"/>
    <w:rsid w:val="00F66C96"/>
    <w:rsid w:val="00F677D1"/>
    <w:rsid w:val="00F707F0"/>
    <w:rsid w:val="00F70A24"/>
    <w:rsid w:val="00F7101F"/>
    <w:rsid w:val="00F7135F"/>
    <w:rsid w:val="00F7220F"/>
    <w:rsid w:val="00F72435"/>
    <w:rsid w:val="00F731F1"/>
    <w:rsid w:val="00F747AE"/>
    <w:rsid w:val="00F769AB"/>
    <w:rsid w:val="00F7742B"/>
    <w:rsid w:val="00F7744F"/>
    <w:rsid w:val="00F77E50"/>
    <w:rsid w:val="00F80B76"/>
    <w:rsid w:val="00F80CCA"/>
    <w:rsid w:val="00F82876"/>
    <w:rsid w:val="00F82E8B"/>
    <w:rsid w:val="00F83397"/>
    <w:rsid w:val="00F84240"/>
    <w:rsid w:val="00F8488B"/>
    <w:rsid w:val="00F850FA"/>
    <w:rsid w:val="00F8539A"/>
    <w:rsid w:val="00F857CF"/>
    <w:rsid w:val="00F8586A"/>
    <w:rsid w:val="00F85AD4"/>
    <w:rsid w:val="00F85F42"/>
    <w:rsid w:val="00F86980"/>
    <w:rsid w:val="00F869AF"/>
    <w:rsid w:val="00F86A51"/>
    <w:rsid w:val="00F86D55"/>
    <w:rsid w:val="00F87C0D"/>
    <w:rsid w:val="00F900A6"/>
    <w:rsid w:val="00F90422"/>
    <w:rsid w:val="00F904D0"/>
    <w:rsid w:val="00F908C1"/>
    <w:rsid w:val="00F91693"/>
    <w:rsid w:val="00F91EDF"/>
    <w:rsid w:val="00F91F4B"/>
    <w:rsid w:val="00F92009"/>
    <w:rsid w:val="00F923D1"/>
    <w:rsid w:val="00F926B1"/>
    <w:rsid w:val="00F93393"/>
    <w:rsid w:val="00F933B1"/>
    <w:rsid w:val="00F94206"/>
    <w:rsid w:val="00F944CC"/>
    <w:rsid w:val="00F946CE"/>
    <w:rsid w:val="00F94A45"/>
    <w:rsid w:val="00F954F8"/>
    <w:rsid w:val="00F95531"/>
    <w:rsid w:val="00F95CE0"/>
    <w:rsid w:val="00F96B8C"/>
    <w:rsid w:val="00F96BF2"/>
    <w:rsid w:val="00F96ECD"/>
    <w:rsid w:val="00F96FC7"/>
    <w:rsid w:val="00F971B3"/>
    <w:rsid w:val="00F97430"/>
    <w:rsid w:val="00F97B96"/>
    <w:rsid w:val="00FA0932"/>
    <w:rsid w:val="00FA17C1"/>
    <w:rsid w:val="00FA183A"/>
    <w:rsid w:val="00FA1FAE"/>
    <w:rsid w:val="00FA2AA4"/>
    <w:rsid w:val="00FA30E7"/>
    <w:rsid w:val="00FA4322"/>
    <w:rsid w:val="00FA4361"/>
    <w:rsid w:val="00FA57BE"/>
    <w:rsid w:val="00FA66D8"/>
    <w:rsid w:val="00FA7487"/>
    <w:rsid w:val="00FB1AF0"/>
    <w:rsid w:val="00FB1B13"/>
    <w:rsid w:val="00FB1E45"/>
    <w:rsid w:val="00FB3208"/>
    <w:rsid w:val="00FB3594"/>
    <w:rsid w:val="00FB3931"/>
    <w:rsid w:val="00FB4D21"/>
    <w:rsid w:val="00FB553C"/>
    <w:rsid w:val="00FB5EDA"/>
    <w:rsid w:val="00FB6F1D"/>
    <w:rsid w:val="00FB7459"/>
    <w:rsid w:val="00FB7491"/>
    <w:rsid w:val="00FB7755"/>
    <w:rsid w:val="00FB7DD8"/>
    <w:rsid w:val="00FB7F33"/>
    <w:rsid w:val="00FC1DD1"/>
    <w:rsid w:val="00FC1E0B"/>
    <w:rsid w:val="00FC207B"/>
    <w:rsid w:val="00FC278C"/>
    <w:rsid w:val="00FC2A23"/>
    <w:rsid w:val="00FC2E07"/>
    <w:rsid w:val="00FC3F0A"/>
    <w:rsid w:val="00FC3FD5"/>
    <w:rsid w:val="00FC4230"/>
    <w:rsid w:val="00FC437A"/>
    <w:rsid w:val="00FC456A"/>
    <w:rsid w:val="00FC4CE9"/>
    <w:rsid w:val="00FC50F3"/>
    <w:rsid w:val="00FC5D56"/>
    <w:rsid w:val="00FC650F"/>
    <w:rsid w:val="00FC683B"/>
    <w:rsid w:val="00FC6EE6"/>
    <w:rsid w:val="00FC7563"/>
    <w:rsid w:val="00FD0237"/>
    <w:rsid w:val="00FD04D5"/>
    <w:rsid w:val="00FD0524"/>
    <w:rsid w:val="00FD06DB"/>
    <w:rsid w:val="00FD0701"/>
    <w:rsid w:val="00FD0BE1"/>
    <w:rsid w:val="00FD0EAE"/>
    <w:rsid w:val="00FD11A4"/>
    <w:rsid w:val="00FD14A6"/>
    <w:rsid w:val="00FD264F"/>
    <w:rsid w:val="00FD29A6"/>
    <w:rsid w:val="00FD2EF6"/>
    <w:rsid w:val="00FD3B4D"/>
    <w:rsid w:val="00FD3F17"/>
    <w:rsid w:val="00FD42A7"/>
    <w:rsid w:val="00FD5B5E"/>
    <w:rsid w:val="00FD62A2"/>
    <w:rsid w:val="00FD6D1D"/>
    <w:rsid w:val="00FD77E0"/>
    <w:rsid w:val="00FD7BF8"/>
    <w:rsid w:val="00FD7DC6"/>
    <w:rsid w:val="00FE0744"/>
    <w:rsid w:val="00FE09E3"/>
    <w:rsid w:val="00FE0D64"/>
    <w:rsid w:val="00FE1095"/>
    <w:rsid w:val="00FE1531"/>
    <w:rsid w:val="00FE1675"/>
    <w:rsid w:val="00FE26ED"/>
    <w:rsid w:val="00FE2AA4"/>
    <w:rsid w:val="00FE3DE0"/>
    <w:rsid w:val="00FE46E1"/>
    <w:rsid w:val="00FE474F"/>
    <w:rsid w:val="00FE4DF8"/>
    <w:rsid w:val="00FE52E9"/>
    <w:rsid w:val="00FE5DEB"/>
    <w:rsid w:val="00FE61EB"/>
    <w:rsid w:val="00FE64EA"/>
    <w:rsid w:val="00FE6810"/>
    <w:rsid w:val="00FE6D36"/>
    <w:rsid w:val="00FF00E0"/>
    <w:rsid w:val="00FF00ED"/>
    <w:rsid w:val="00FF0547"/>
    <w:rsid w:val="00FF0576"/>
    <w:rsid w:val="00FF0F8F"/>
    <w:rsid w:val="00FF1430"/>
    <w:rsid w:val="00FF1724"/>
    <w:rsid w:val="00FF1B23"/>
    <w:rsid w:val="00FF294A"/>
    <w:rsid w:val="00FF2E5E"/>
    <w:rsid w:val="00FF3367"/>
    <w:rsid w:val="00FF551E"/>
    <w:rsid w:val="00FF6070"/>
    <w:rsid w:val="00FF64A2"/>
    <w:rsid w:val="00FF65CA"/>
    <w:rsid w:val="00FF6C28"/>
    <w:rsid w:val="00FF7928"/>
    <w:rsid w:val="00FF7D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31"/>
    <o:shapelayout v:ext="edit">
      <o:idmap v:ext="edit" data="1"/>
    </o:shapelayout>
  </w:shapeDefaults>
  <w:decimalSymbol w:val="."/>
  <w:listSeparator w:val=";"/>
  <w15:docId w15:val="{25539ED9-9468-49A3-AFB7-76CA745AF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ind w:left="3628" w:hanging="734"/>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F8"/>
    <w:pPr>
      <w:bidi/>
      <w:ind w:left="0" w:firstLine="0"/>
    </w:pPr>
    <w:rPr>
      <w:rFonts w:eastAsia="Nazanin" w:cs="B Nazanin"/>
      <w:sz w:val="17"/>
    </w:rPr>
  </w:style>
  <w:style w:type="paragraph" w:styleId="Heading1">
    <w:name w:val="heading 1"/>
    <w:next w:val="Normal"/>
    <w:link w:val="Heading1Char"/>
    <w:qFormat/>
    <w:rsid w:val="002A692D"/>
    <w:pPr>
      <w:widowControl w:val="0"/>
      <w:numPr>
        <w:numId w:val="14"/>
      </w:numPr>
      <w:pBdr>
        <w:top w:val="threeDEmboss" w:sz="6" w:space="1" w:color="auto" w:shadow="1"/>
        <w:left w:val="threeDEmboss" w:sz="6" w:space="4" w:color="auto" w:shadow="1"/>
        <w:bottom w:val="threeDEngrave" w:sz="6" w:space="1" w:color="auto" w:shadow="1"/>
        <w:right w:val="threeDEngrave" w:sz="6" w:space="4" w:color="auto" w:shadow="1"/>
      </w:pBdr>
      <w:shd w:val="clear" w:color="auto" w:fill="EAF1DD" w:themeFill="accent3" w:themeFillTint="33"/>
      <w:bidi/>
      <w:jc w:val="left"/>
      <w:outlineLvl w:val="0"/>
    </w:pPr>
    <w:rPr>
      <w:rFonts w:eastAsia="Nazanin" w:cs="B Nazanin"/>
      <w:b/>
      <w:bCs/>
      <w:kern w:val="2"/>
      <w:sz w:val="22"/>
      <w:szCs w:val="25"/>
      <w:lang w:bidi="fa-IR"/>
      <w14:shadow w14:blurRad="50800" w14:dist="38100" w14:dir="2700000" w14:sx="100000" w14:sy="100000" w14:kx="0" w14:ky="0" w14:algn="tl">
        <w14:srgbClr w14:val="000000">
          <w14:alpha w14:val="60000"/>
        </w14:srgbClr>
      </w14:shadow>
    </w:rPr>
  </w:style>
  <w:style w:type="paragraph" w:styleId="Heading2">
    <w:name w:val="heading 2"/>
    <w:next w:val="Normal"/>
    <w:link w:val="Heading2Char"/>
    <w:qFormat/>
    <w:rsid w:val="00373ADC"/>
    <w:pPr>
      <w:widowControl w:val="0"/>
      <w:numPr>
        <w:ilvl w:val="1"/>
        <w:numId w:val="14"/>
      </w:numPr>
      <w:bidi/>
      <w:spacing w:before="120"/>
      <w:outlineLvl w:val="1"/>
    </w:pPr>
    <w:rPr>
      <w:rFonts w:eastAsia="Nazanin" w:cs="B Nazanin"/>
      <w:b/>
      <w:bCs/>
      <w:noProof/>
      <w:color w:val="4F6228" w:themeColor="accent3" w:themeShade="80"/>
      <w:kern w:val="2"/>
      <w:sz w:val="22"/>
      <w:szCs w:val="25"/>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style>
  <w:style w:type="paragraph" w:styleId="Heading3">
    <w:name w:val="heading 3"/>
    <w:basedOn w:val="Normal"/>
    <w:next w:val="Normal"/>
    <w:link w:val="Heading3Char"/>
    <w:qFormat/>
    <w:rsid w:val="008B2CC5"/>
    <w:pPr>
      <w:widowControl w:val="0"/>
      <w:numPr>
        <w:ilvl w:val="2"/>
        <w:numId w:val="14"/>
      </w:numPr>
      <w:outlineLvl w:val="2"/>
    </w:pPr>
    <w:rPr>
      <w:rFonts w:eastAsia="Times New Roman"/>
      <w:kern w:val="2"/>
      <w:sz w:val="21"/>
      <w:szCs w:val="24"/>
    </w:rPr>
  </w:style>
  <w:style w:type="paragraph" w:styleId="Heading4">
    <w:name w:val="heading 4"/>
    <w:next w:val="Normal"/>
    <w:link w:val="Heading4Char"/>
    <w:qFormat/>
    <w:rsid w:val="008B2CC5"/>
    <w:pPr>
      <w:widowControl w:val="0"/>
      <w:numPr>
        <w:ilvl w:val="3"/>
        <w:numId w:val="14"/>
      </w:numPr>
      <w:bidi/>
      <w:outlineLvl w:val="3"/>
    </w:pPr>
    <w:rPr>
      <w:rFonts w:eastAsia="Nazanin" w:cs="B Nazanin"/>
      <w:kern w:val="2"/>
      <w:szCs w:val="23"/>
    </w:rPr>
  </w:style>
  <w:style w:type="paragraph" w:styleId="Heading5">
    <w:name w:val="heading 5"/>
    <w:next w:val="Normal"/>
    <w:link w:val="Heading5Char"/>
    <w:qFormat/>
    <w:rsid w:val="008B2CC5"/>
    <w:pPr>
      <w:numPr>
        <w:ilvl w:val="4"/>
        <w:numId w:val="14"/>
      </w:numPr>
      <w:bidi/>
      <w:outlineLvl w:val="4"/>
    </w:pPr>
    <w:rPr>
      <w:rFonts w:eastAsia="Nazanin" w:cs="B Nazanin"/>
      <w:kern w:val="2"/>
      <w:sz w:val="18"/>
      <w:szCs w:val="21"/>
    </w:rPr>
  </w:style>
  <w:style w:type="paragraph" w:styleId="Heading6">
    <w:name w:val="heading 6"/>
    <w:next w:val="Normal"/>
    <w:link w:val="Heading6Char"/>
    <w:qFormat/>
    <w:rsid w:val="008B2CC5"/>
    <w:pPr>
      <w:numPr>
        <w:ilvl w:val="5"/>
        <w:numId w:val="14"/>
      </w:numPr>
      <w:bidi/>
      <w:outlineLvl w:val="5"/>
    </w:pPr>
    <w:rPr>
      <w:rFonts w:eastAsia="Nazanin" w:cs="B Nazanin"/>
      <w:sz w:val="18"/>
      <w:szCs w:val="21"/>
    </w:rPr>
  </w:style>
  <w:style w:type="paragraph" w:styleId="Heading7">
    <w:name w:val="heading 7"/>
    <w:basedOn w:val="Normal"/>
    <w:next w:val="Normal"/>
    <w:link w:val="Heading7Char"/>
    <w:qFormat/>
    <w:rsid w:val="00767B44"/>
    <w:pPr>
      <w:spacing w:before="240" w:after="60"/>
      <w:outlineLvl w:val="6"/>
    </w:pPr>
    <w:rPr>
      <w:rFonts w:cs="Times New Roman"/>
    </w:rPr>
  </w:style>
  <w:style w:type="paragraph" w:styleId="Heading8">
    <w:name w:val="heading 8"/>
    <w:basedOn w:val="Normal"/>
    <w:next w:val="Normal"/>
    <w:link w:val="Heading8Char"/>
    <w:qFormat/>
    <w:rsid w:val="00767B44"/>
    <w:pPr>
      <w:spacing w:before="240" w:after="60"/>
      <w:outlineLvl w:val="7"/>
    </w:pPr>
    <w:rPr>
      <w:rFonts w:cs="Times New Roman"/>
      <w:i/>
      <w:iCs/>
    </w:rPr>
  </w:style>
  <w:style w:type="paragraph" w:styleId="Heading9">
    <w:name w:val="heading 9"/>
    <w:basedOn w:val="Normal"/>
    <w:next w:val="Normal"/>
    <w:link w:val="Heading9Char"/>
    <w:qFormat/>
    <w:rsid w:val="00767B4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F4335"/>
    <w:pPr>
      <w:tabs>
        <w:tab w:val="center" w:pos="4153"/>
        <w:tab w:val="right" w:pos="8306"/>
      </w:tabs>
    </w:pPr>
  </w:style>
  <w:style w:type="paragraph" w:styleId="Footer">
    <w:name w:val="footer"/>
    <w:basedOn w:val="Normal"/>
    <w:link w:val="FooterChar"/>
    <w:uiPriority w:val="99"/>
    <w:rsid w:val="003F4335"/>
    <w:pPr>
      <w:tabs>
        <w:tab w:val="center" w:pos="4153"/>
        <w:tab w:val="right" w:pos="8306"/>
      </w:tabs>
    </w:pPr>
  </w:style>
  <w:style w:type="table" w:styleId="TableGrid">
    <w:name w:val="Table Grid"/>
    <w:basedOn w:val="TableNormal"/>
    <w:rsid w:val="003F4335"/>
    <w:pPr>
      <w:tabs>
        <w:tab w:val="right" w:pos="5245"/>
      </w:tabs>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rsid w:val="00767B44"/>
    <w:pPr>
      <w:numPr>
        <w:numId w:val="1"/>
      </w:numPr>
    </w:pPr>
  </w:style>
  <w:style w:type="numbering" w:styleId="1ai">
    <w:name w:val="Outline List 1"/>
    <w:basedOn w:val="NoList"/>
    <w:semiHidden/>
    <w:rsid w:val="00767B44"/>
    <w:pPr>
      <w:numPr>
        <w:numId w:val="2"/>
      </w:numPr>
    </w:pPr>
  </w:style>
  <w:style w:type="numbering" w:styleId="ArticleSection">
    <w:name w:val="Outline List 3"/>
    <w:basedOn w:val="NoList"/>
    <w:semiHidden/>
    <w:rsid w:val="00767B44"/>
    <w:pPr>
      <w:numPr>
        <w:numId w:val="3"/>
      </w:numPr>
    </w:pPr>
  </w:style>
  <w:style w:type="paragraph" w:styleId="BlockText">
    <w:name w:val="Block Text"/>
    <w:basedOn w:val="Normal"/>
    <w:semiHidden/>
    <w:rsid w:val="00767B44"/>
    <w:pPr>
      <w:spacing w:after="120"/>
      <w:ind w:left="1440" w:right="1440"/>
    </w:pPr>
  </w:style>
  <w:style w:type="paragraph" w:styleId="BodyText">
    <w:name w:val="Body Text"/>
    <w:aliases w:val="Body Text 4"/>
    <w:basedOn w:val="Normal"/>
    <w:link w:val="BodyTextChar"/>
    <w:qFormat/>
    <w:rsid w:val="00767B44"/>
    <w:pPr>
      <w:spacing w:after="120"/>
    </w:pPr>
  </w:style>
  <w:style w:type="paragraph" w:styleId="BodyText2">
    <w:name w:val="Body Text 2"/>
    <w:basedOn w:val="Normal"/>
    <w:link w:val="BodyText2Char"/>
    <w:qFormat/>
    <w:rsid w:val="00767B44"/>
    <w:pPr>
      <w:spacing w:after="120" w:line="480" w:lineRule="auto"/>
    </w:pPr>
  </w:style>
  <w:style w:type="paragraph" w:styleId="BodyText3">
    <w:name w:val="Body Text 3"/>
    <w:basedOn w:val="Normal"/>
    <w:link w:val="BodyText3Char"/>
    <w:qFormat/>
    <w:rsid w:val="00767B44"/>
    <w:pPr>
      <w:spacing w:after="120"/>
    </w:pPr>
    <w:rPr>
      <w:sz w:val="16"/>
      <w:szCs w:val="16"/>
    </w:rPr>
  </w:style>
  <w:style w:type="paragraph" w:styleId="BodyTextFirstIndent">
    <w:name w:val="Body Text First Indent"/>
    <w:basedOn w:val="BodyText"/>
    <w:semiHidden/>
    <w:rsid w:val="00767B44"/>
    <w:pPr>
      <w:ind w:firstLine="210"/>
    </w:pPr>
  </w:style>
  <w:style w:type="paragraph" w:styleId="BodyTextIndent">
    <w:name w:val="Body Text Indent"/>
    <w:basedOn w:val="Normal"/>
    <w:semiHidden/>
    <w:rsid w:val="00767B44"/>
    <w:pPr>
      <w:spacing w:after="120"/>
      <w:ind w:left="283"/>
    </w:pPr>
  </w:style>
  <w:style w:type="paragraph" w:styleId="BodyTextFirstIndent2">
    <w:name w:val="Body Text First Indent 2"/>
    <w:basedOn w:val="BodyTextIndent"/>
    <w:semiHidden/>
    <w:rsid w:val="00767B44"/>
    <w:pPr>
      <w:ind w:firstLine="210"/>
    </w:pPr>
  </w:style>
  <w:style w:type="paragraph" w:styleId="BodyTextIndent2">
    <w:name w:val="Body Text Indent 2"/>
    <w:basedOn w:val="Normal"/>
    <w:semiHidden/>
    <w:rsid w:val="00767B44"/>
    <w:pPr>
      <w:spacing w:after="120" w:line="480" w:lineRule="auto"/>
      <w:ind w:left="283"/>
    </w:pPr>
  </w:style>
  <w:style w:type="paragraph" w:styleId="BodyTextIndent3">
    <w:name w:val="Body Text Indent 3"/>
    <w:basedOn w:val="Normal"/>
    <w:semiHidden/>
    <w:rsid w:val="00767B44"/>
    <w:pPr>
      <w:spacing w:after="120"/>
      <w:ind w:left="283"/>
    </w:pPr>
    <w:rPr>
      <w:sz w:val="16"/>
      <w:szCs w:val="16"/>
    </w:rPr>
  </w:style>
  <w:style w:type="paragraph" w:styleId="Closing">
    <w:name w:val="Closing"/>
    <w:basedOn w:val="Normal"/>
    <w:semiHidden/>
    <w:rsid w:val="00767B44"/>
    <w:pPr>
      <w:ind w:left="4252"/>
    </w:pPr>
  </w:style>
  <w:style w:type="paragraph" w:styleId="Date">
    <w:name w:val="Date"/>
    <w:basedOn w:val="Normal"/>
    <w:next w:val="Normal"/>
    <w:semiHidden/>
    <w:rsid w:val="00767B44"/>
  </w:style>
  <w:style w:type="paragraph" w:styleId="E-mailSignature">
    <w:name w:val="E-mail Signature"/>
    <w:basedOn w:val="Normal"/>
    <w:semiHidden/>
    <w:rsid w:val="00767B44"/>
  </w:style>
  <w:style w:type="character" w:styleId="Emphasis">
    <w:name w:val="Emphasis"/>
    <w:basedOn w:val="DefaultParagraphFont"/>
    <w:qFormat/>
    <w:rsid w:val="00767B44"/>
    <w:rPr>
      <w:i/>
      <w:iCs/>
    </w:rPr>
  </w:style>
  <w:style w:type="paragraph" w:styleId="EnvelopeAddress">
    <w:name w:val="envelope address"/>
    <w:basedOn w:val="Normal"/>
    <w:semiHidden/>
    <w:rsid w:val="00767B44"/>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67B44"/>
    <w:rPr>
      <w:rFonts w:ascii="Arial" w:hAnsi="Arial" w:cs="Arial"/>
    </w:rPr>
  </w:style>
  <w:style w:type="character" w:styleId="FollowedHyperlink">
    <w:name w:val="FollowedHyperlink"/>
    <w:basedOn w:val="DefaultParagraphFont"/>
    <w:semiHidden/>
    <w:rsid w:val="00767B44"/>
    <w:rPr>
      <w:color w:val="800080"/>
      <w:u w:val="single"/>
    </w:rPr>
  </w:style>
  <w:style w:type="character" w:styleId="HTMLAcronym">
    <w:name w:val="HTML Acronym"/>
    <w:basedOn w:val="DefaultParagraphFont"/>
    <w:semiHidden/>
    <w:rsid w:val="00767B44"/>
  </w:style>
  <w:style w:type="paragraph" w:styleId="HTMLAddress">
    <w:name w:val="HTML Address"/>
    <w:basedOn w:val="Normal"/>
    <w:semiHidden/>
    <w:rsid w:val="00767B44"/>
    <w:rPr>
      <w:i/>
      <w:iCs/>
    </w:rPr>
  </w:style>
  <w:style w:type="character" w:styleId="HTMLCite">
    <w:name w:val="HTML Cite"/>
    <w:basedOn w:val="DefaultParagraphFont"/>
    <w:semiHidden/>
    <w:rsid w:val="00767B44"/>
    <w:rPr>
      <w:i/>
      <w:iCs/>
    </w:rPr>
  </w:style>
  <w:style w:type="character" w:styleId="HTMLCode">
    <w:name w:val="HTML Code"/>
    <w:basedOn w:val="DefaultParagraphFont"/>
    <w:semiHidden/>
    <w:rsid w:val="00767B44"/>
    <w:rPr>
      <w:rFonts w:ascii="Courier New" w:hAnsi="Courier New" w:cs="Courier New"/>
      <w:sz w:val="20"/>
      <w:szCs w:val="20"/>
    </w:rPr>
  </w:style>
  <w:style w:type="character" w:styleId="HTMLDefinition">
    <w:name w:val="HTML Definition"/>
    <w:basedOn w:val="DefaultParagraphFont"/>
    <w:semiHidden/>
    <w:rsid w:val="00767B44"/>
    <w:rPr>
      <w:i/>
      <w:iCs/>
    </w:rPr>
  </w:style>
  <w:style w:type="character" w:styleId="HTMLKeyboard">
    <w:name w:val="HTML Keyboard"/>
    <w:basedOn w:val="DefaultParagraphFont"/>
    <w:semiHidden/>
    <w:rsid w:val="00767B44"/>
    <w:rPr>
      <w:rFonts w:ascii="Courier New" w:hAnsi="Courier New" w:cs="Courier New"/>
      <w:sz w:val="20"/>
      <w:szCs w:val="20"/>
    </w:rPr>
  </w:style>
  <w:style w:type="paragraph" w:styleId="HTMLPreformatted">
    <w:name w:val="HTML Preformatted"/>
    <w:basedOn w:val="Normal"/>
    <w:semiHidden/>
    <w:rsid w:val="00767B44"/>
    <w:rPr>
      <w:rFonts w:ascii="Courier New" w:hAnsi="Courier New" w:cs="Courier New"/>
    </w:rPr>
  </w:style>
  <w:style w:type="character" w:styleId="HTMLSample">
    <w:name w:val="HTML Sample"/>
    <w:basedOn w:val="DefaultParagraphFont"/>
    <w:semiHidden/>
    <w:rsid w:val="00767B44"/>
    <w:rPr>
      <w:rFonts w:ascii="Courier New" w:hAnsi="Courier New" w:cs="Courier New"/>
    </w:rPr>
  </w:style>
  <w:style w:type="character" w:styleId="HTMLTypewriter">
    <w:name w:val="HTML Typewriter"/>
    <w:basedOn w:val="DefaultParagraphFont"/>
    <w:semiHidden/>
    <w:rsid w:val="00767B44"/>
    <w:rPr>
      <w:rFonts w:ascii="Courier New" w:hAnsi="Courier New" w:cs="Courier New"/>
      <w:sz w:val="20"/>
      <w:szCs w:val="20"/>
    </w:rPr>
  </w:style>
  <w:style w:type="character" w:styleId="HTMLVariable">
    <w:name w:val="HTML Variable"/>
    <w:basedOn w:val="DefaultParagraphFont"/>
    <w:semiHidden/>
    <w:rsid w:val="00767B44"/>
    <w:rPr>
      <w:i/>
      <w:iCs/>
    </w:rPr>
  </w:style>
  <w:style w:type="character" w:styleId="Hyperlink">
    <w:name w:val="Hyperlink"/>
    <w:basedOn w:val="DefaultParagraphFont"/>
    <w:uiPriority w:val="99"/>
    <w:rsid w:val="00767B44"/>
    <w:rPr>
      <w:color w:val="0000FF"/>
      <w:u w:val="single"/>
    </w:rPr>
  </w:style>
  <w:style w:type="character" w:styleId="LineNumber">
    <w:name w:val="line number"/>
    <w:basedOn w:val="DefaultParagraphFont"/>
    <w:semiHidden/>
    <w:rsid w:val="00767B44"/>
  </w:style>
  <w:style w:type="paragraph" w:styleId="List">
    <w:name w:val="List"/>
    <w:basedOn w:val="Normal"/>
    <w:semiHidden/>
    <w:rsid w:val="00767B44"/>
    <w:pPr>
      <w:ind w:left="283" w:hanging="283"/>
    </w:pPr>
  </w:style>
  <w:style w:type="paragraph" w:styleId="List2">
    <w:name w:val="List 2"/>
    <w:basedOn w:val="Normal"/>
    <w:semiHidden/>
    <w:rsid w:val="00767B44"/>
    <w:pPr>
      <w:ind w:left="566" w:hanging="283"/>
    </w:pPr>
  </w:style>
  <w:style w:type="paragraph" w:styleId="List3">
    <w:name w:val="List 3"/>
    <w:basedOn w:val="Normal"/>
    <w:semiHidden/>
    <w:rsid w:val="00767B44"/>
    <w:pPr>
      <w:ind w:left="849" w:hanging="283"/>
    </w:pPr>
  </w:style>
  <w:style w:type="paragraph" w:styleId="List4">
    <w:name w:val="List 4"/>
    <w:basedOn w:val="Normal"/>
    <w:semiHidden/>
    <w:rsid w:val="00767B44"/>
    <w:pPr>
      <w:ind w:left="1132" w:hanging="283"/>
    </w:pPr>
  </w:style>
  <w:style w:type="paragraph" w:styleId="List5">
    <w:name w:val="List 5"/>
    <w:basedOn w:val="Normal"/>
    <w:semiHidden/>
    <w:rsid w:val="00767B44"/>
    <w:pPr>
      <w:ind w:left="1415" w:hanging="283"/>
    </w:pPr>
  </w:style>
  <w:style w:type="paragraph" w:styleId="ListBullet">
    <w:name w:val="List Bullet"/>
    <w:basedOn w:val="Normal"/>
    <w:semiHidden/>
    <w:rsid w:val="00767B44"/>
    <w:pPr>
      <w:numPr>
        <w:numId w:val="4"/>
      </w:numPr>
    </w:pPr>
  </w:style>
  <w:style w:type="paragraph" w:styleId="ListBullet2">
    <w:name w:val="List Bullet 2"/>
    <w:basedOn w:val="Normal"/>
    <w:semiHidden/>
    <w:rsid w:val="00767B44"/>
    <w:pPr>
      <w:numPr>
        <w:numId w:val="5"/>
      </w:numPr>
    </w:pPr>
  </w:style>
  <w:style w:type="paragraph" w:styleId="ListBullet3">
    <w:name w:val="List Bullet 3"/>
    <w:basedOn w:val="Normal"/>
    <w:semiHidden/>
    <w:rsid w:val="00767B44"/>
    <w:pPr>
      <w:numPr>
        <w:numId w:val="6"/>
      </w:numPr>
    </w:pPr>
  </w:style>
  <w:style w:type="paragraph" w:styleId="ListBullet4">
    <w:name w:val="List Bullet 4"/>
    <w:basedOn w:val="Normal"/>
    <w:semiHidden/>
    <w:rsid w:val="00767B44"/>
    <w:pPr>
      <w:numPr>
        <w:numId w:val="7"/>
      </w:numPr>
    </w:pPr>
  </w:style>
  <w:style w:type="paragraph" w:styleId="ListBullet5">
    <w:name w:val="List Bullet 5"/>
    <w:basedOn w:val="Normal"/>
    <w:semiHidden/>
    <w:rsid w:val="00767B44"/>
    <w:pPr>
      <w:numPr>
        <w:numId w:val="8"/>
      </w:numPr>
    </w:pPr>
  </w:style>
  <w:style w:type="paragraph" w:styleId="ListContinue">
    <w:name w:val="List Continue"/>
    <w:basedOn w:val="Normal"/>
    <w:semiHidden/>
    <w:rsid w:val="00767B44"/>
    <w:pPr>
      <w:spacing w:after="120"/>
      <w:ind w:left="283"/>
    </w:pPr>
  </w:style>
  <w:style w:type="paragraph" w:styleId="ListContinue2">
    <w:name w:val="List Continue 2"/>
    <w:basedOn w:val="Normal"/>
    <w:semiHidden/>
    <w:rsid w:val="00767B44"/>
    <w:pPr>
      <w:spacing w:after="120"/>
      <w:ind w:left="566"/>
    </w:pPr>
  </w:style>
  <w:style w:type="paragraph" w:styleId="ListContinue3">
    <w:name w:val="List Continue 3"/>
    <w:basedOn w:val="Normal"/>
    <w:semiHidden/>
    <w:rsid w:val="00767B44"/>
    <w:pPr>
      <w:spacing w:after="120"/>
      <w:ind w:left="849"/>
    </w:pPr>
  </w:style>
  <w:style w:type="paragraph" w:styleId="ListContinue4">
    <w:name w:val="List Continue 4"/>
    <w:basedOn w:val="Normal"/>
    <w:semiHidden/>
    <w:rsid w:val="00767B44"/>
    <w:pPr>
      <w:spacing w:after="120"/>
      <w:ind w:left="1132"/>
    </w:pPr>
  </w:style>
  <w:style w:type="paragraph" w:styleId="ListContinue5">
    <w:name w:val="List Continue 5"/>
    <w:basedOn w:val="Normal"/>
    <w:semiHidden/>
    <w:rsid w:val="00767B44"/>
    <w:pPr>
      <w:spacing w:after="120"/>
      <w:ind w:left="1415"/>
    </w:pPr>
  </w:style>
  <w:style w:type="paragraph" w:styleId="ListNumber">
    <w:name w:val="List Number"/>
    <w:basedOn w:val="Normal"/>
    <w:semiHidden/>
    <w:rsid w:val="00767B44"/>
    <w:pPr>
      <w:numPr>
        <w:numId w:val="9"/>
      </w:numPr>
    </w:pPr>
  </w:style>
  <w:style w:type="paragraph" w:styleId="ListNumber2">
    <w:name w:val="List Number 2"/>
    <w:basedOn w:val="Normal"/>
    <w:semiHidden/>
    <w:rsid w:val="00767B44"/>
    <w:pPr>
      <w:numPr>
        <w:numId w:val="10"/>
      </w:numPr>
    </w:pPr>
  </w:style>
  <w:style w:type="paragraph" w:styleId="ListNumber3">
    <w:name w:val="List Number 3"/>
    <w:basedOn w:val="Normal"/>
    <w:semiHidden/>
    <w:rsid w:val="00767B44"/>
    <w:pPr>
      <w:numPr>
        <w:numId w:val="11"/>
      </w:numPr>
    </w:pPr>
  </w:style>
  <w:style w:type="paragraph" w:styleId="ListNumber4">
    <w:name w:val="List Number 4"/>
    <w:basedOn w:val="Normal"/>
    <w:semiHidden/>
    <w:rsid w:val="00767B44"/>
    <w:pPr>
      <w:numPr>
        <w:numId w:val="12"/>
      </w:numPr>
    </w:pPr>
  </w:style>
  <w:style w:type="paragraph" w:styleId="ListNumber5">
    <w:name w:val="List Number 5"/>
    <w:basedOn w:val="Normal"/>
    <w:semiHidden/>
    <w:rsid w:val="00767B44"/>
    <w:pPr>
      <w:numPr>
        <w:numId w:val="13"/>
      </w:numPr>
    </w:pPr>
  </w:style>
  <w:style w:type="paragraph" w:styleId="MessageHeader">
    <w:name w:val="Message Header"/>
    <w:basedOn w:val="Normal"/>
    <w:semiHidden/>
    <w:rsid w:val="00767B4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767B44"/>
    <w:rPr>
      <w:rFonts w:cs="Times New Roman"/>
    </w:rPr>
  </w:style>
  <w:style w:type="paragraph" w:styleId="NormalIndent">
    <w:name w:val="Normal Indent"/>
    <w:basedOn w:val="Normal"/>
    <w:semiHidden/>
    <w:rsid w:val="00767B44"/>
    <w:pPr>
      <w:ind w:left="720"/>
    </w:pPr>
  </w:style>
  <w:style w:type="paragraph" w:styleId="NoteHeading">
    <w:name w:val="Note Heading"/>
    <w:basedOn w:val="Normal"/>
    <w:next w:val="Normal"/>
    <w:semiHidden/>
    <w:rsid w:val="00767B44"/>
  </w:style>
  <w:style w:type="character" w:styleId="PageNumber">
    <w:name w:val="page number"/>
    <w:basedOn w:val="DefaultParagraphFont"/>
    <w:semiHidden/>
    <w:rsid w:val="00767B44"/>
  </w:style>
  <w:style w:type="paragraph" w:styleId="PlainText">
    <w:name w:val="Plain Text"/>
    <w:basedOn w:val="Normal"/>
    <w:semiHidden/>
    <w:rsid w:val="00767B44"/>
    <w:rPr>
      <w:rFonts w:ascii="Courier New" w:hAnsi="Courier New" w:cs="Courier New"/>
    </w:rPr>
  </w:style>
  <w:style w:type="paragraph" w:styleId="Salutation">
    <w:name w:val="Salutation"/>
    <w:basedOn w:val="Normal"/>
    <w:next w:val="Normal"/>
    <w:semiHidden/>
    <w:rsid w:val="00767B44"/>
  </w:style>
  <w:style w:type="paragraph" w:styleId="Signature">
    <w:name w:val="Signature"/>
    <w:basedOn w:val="Normal"/>
    <w:semiHidden/>
    <w:rsid w:val="00767B44"/>
    <w:pPr>
      <w:ind w:left="4252"/>
    </w:pPr>
  </w:style>
  <w:style w:type="character" w:styleId="Strong">
    <w:name w:val="Strong"/>
    <w:basedOn w:val="DefaultParagraphFont"/>
    <w:qFormat/>
    <w:rsid w:val="00767B44"/>
    <w:rPr>
      <w:b/>
      <w:bCs/>
    </w:rPr>
  </w:style>
  <w:style w:type="paragraph" w:styleId="Subtitle">
    <w:name w:val="Subtitle"/>
    <w:basedOn w:val="Normal"/>
    <w:qFormat/>
    <w:rsid w:val="00767B44"/>
    <w:pPr>
      <w:spacing w:after="60"/>
      <w:jc w:val="center"/>
      <w:outlineLvl w:val="1"/>
    </w:pPr>
    <w:rPr>
      <w:rFonts w:ascii="Arial" w:hAnsi="Arial" w:cs="Arial"/>
    </w:rPr>
  </w:style>
  <w:style w:type="table" w:styleId="Table3Deffects1">
    <w:name w:val="Table 3D effects 1"/>
    <w:basedOn w:val="TableNormal"/>
    <w:semiHidden/>
    <w:rsid w:val="00767B44"/>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67B44"/>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67B44"/>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67B44"/>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67B44"/>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67B44"/>
    <w:pPr>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67B44"/>
    <w:pPr>
      <w:bidi/>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67B44"/>
    <w:pPr>
      <w:bidi/>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67B44"/>
    <w:pPr>
      <w:bidi/>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67B44"/>
    <w:pPr>
      <w:bidi/>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67B44"/>
    <w:pPr>
      <w:bidi/>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67B44"/>
    <w:pPr>
      <w:bidi/>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67B44"/>
    <w:pPr>
      <w:bidi/>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67B44"/>
    <w:pPr>
      <w:bidi/>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67B44"/>
    <w:pPr>
      <w:bidi/>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67B44"/>
    <w:pPr>
      <w:bidi/>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67B44"/>
    <w:pPr>
      <w:bidi/>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67B44"/>
    <w:pPr>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67B44"/>
    <w:pPr>
      <w:bidi/>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67B44"/>
    <w:pPr>
      <w:bidi/>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67B44"/>
    <w:pPr>
      <w:bidi/>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67B44"/>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67B44"/>
    <w:pPr>
      <w:bidi/>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67B44"/>
    <w:pPr>
      <w:bidi/>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67B44"/>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67B44"/>
    <w:pPr>
      <w:bidi/>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67B44"/>
    <w:pPr>
      <w:bidi/>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67B44"/>
    <w:pPr>
      <w:bidi/>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67B44"/>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67B44"/>
    <w:pPr>
      <w:bidi/>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67B44"/>
    <w:pPr>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67B44"/>
    <w:pPr>
      <w:bidi/>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67B44"/>
    <w:pPr>
      <w:bidi/>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67B44"/>
    <w:pPr>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67B44"/>
    <w:pPr>
      <w:bidi/>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67B44"/>
    <w:pPr>
      <w:bidi/>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67B44"/>
    <w:pPr>
      <w:bidi/>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67B44"/>
    <w:pPr>
      <w:bidi/>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67B44"/>
    <w:pPr>
      <w:bidi/>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67B4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67B44"/>
    <w:pPr>
      <w:bidi/>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67B44"/>
    <w:pPr>
      <w:bidi/>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67B44"/>
    <w:pPr>
      <w:bidi/>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767B44"/>
    <w:pPr>
      <w:spacing w:before="240" w:after="60"/>
      <w:jc w:val="center"/>
      <w:outlineLvl w:val="0"/>
    </w:pPr>
    <w:rPr>
      <w:rFonts w:ascii="Arial" w:hAnsi="Arial" w:cs="Arial"/>
      <w:b/>
      <w:bCs/>
      <w:kern w:val="28"/>
      <w:sz w:val="32"/>
      <w:szCs w:val="32"/>
    </w:rPr>
  </w:style>
  <w:style w:type="character" w:customStyle="1" w:styleId="Heading2Char">
    <w:name w:val="Heading 2 Char"/>
    <w:basedOn w:val="DefaultParagraphFont"/>
    <w:link w:val="Heading2"/>
    <w:rsid w:val="00373ADC"/>
    <w:rPr>
      <w:rFonts w:eastAsia="Nazanin" w:cs="B Nazanin"/>
      <w:b/>
      <w:bCs/>
      <w:noProof/>
      <w:color w:val="4F6228" w:themeColor="accent3" w:themeShade="80"/>
      <w:kern w:val="2"/>
      <w:sz w:val="22"/>
      <w:szCs w:val="25"/>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style>
  <w:style w:type="character" w:customStyle="1" w:styleId="Heading3Char">
    <w:name w:val="Heading 3 Char"/>
    <w:basedOn w:val="DefaultParagraphFont"/>
    <w:link w:val="Heading3"/>
    <w:rsid w:val="008B2CC5"/>
    <w:rPr>
      <w:rFonts w:cs="B Nazanin"/>
      <w:kern w:val="2"/>
      <w:sz w:val="21"/>
      <w:szCs w:val="24"/>
    </w:rPr>
  </w:style>
  <w:style w:type="paragraph" w:styleId="TOC1">
    <w:name w:val="toc 1"/>
    <w:basedOn w:val="Normal"/>
    <w:next w:val="Normal"/>
    <w:autoRedefine/>
    <w:uiPriority w:val="39"/>
    <w:rsid w:val="00FF64A2"/>
  </w:style>
  <w:style w:type="paragraph" w:styleId="TOC2">
    <w:name w:val="toc 2"/>
    <w:basedOn w:val="Normal"/>
    <w:next w:val="Normal"/>
    <w:autoRedefine/>
    <w:rsid w:val="00FF64A2"/>
    <w:pPr>
      <w:ind w:left="240"/>
    </w:pPr>
  </w:style>
  <w:style w:type="character" w:customStyle="1" w:styleId="Heading1Char">
    <w:name w:val="Heading 1 Char"/>
    <w:basedOn w:val="DefaultParagraphFont"/>
    <w:link w:val="Heading1"/>
    <w:rsid w:val="002A692D"/>
    <w:rPr>
      <w:rFonts w:eastAsia="Nazanin" w:cs="B Nazanin"/>
      <w:b/>
      <w:bCs/>
      <w:kern w:val="2"/>
      <w:sz w:val="22"/>
      <w:szCs w:val="25"/>
      <w:shd w:val="clear" w:color="auto" w:fill="EAF1DD" w:themeFill="accent3" w:themeFillTint="33"/>
      <w:lang w:bidi="fa-IR"/>
      <w14:shadow w14:blurRad="50800" w14:dist="38100" w14:dir="2700000" w14:sx="100000" w14:sy="100000" w14:kx="0" w14:ky="0" w14:algn="tl">
        <w14:srgbClr w14:val="000000">
          <w14:alpha w14:val="60000"/>
        </w14:srgbClr>
      </w14:shadow>
    </w:rPr>
  </w:style>
  <w:style w:type="character" w:styleId="CommentReference">
    <w:name w:val="annotation reference"/>
    <w:basedOn w:val="DefaultParagraphFont"/>
    <w:rsid w:val="00214F7C"/>
    <w:rPr>
      <w:sz w:val="16"/>
      <w:szCs w:val="16"/>
    </w:rPr>
  </w:style>
  <w:style w:type="paragraph" w:styleId="CommentText">
    <w:name w:val="annotation text"/>
    <w:basedOn w:val="Normal"/>
    <w:link w:val="CommentTextChar"/>
    <w:rsid w:val="00214F7C"/>
  </w:style>
  <w:style w:type="character" w:customStyle="1" w:styleId="CommentTextChar">
    <w:name w:val="Comment Text Char"/>
    <w:basedOn w:val="DefaultParagraphFont"/>
    <w:link w:val="CommentText"/>
    <w:rsid w:val="00214F7C"/>
    <w:rPr>
      <w:rFonts w:ascii="Nazanin" w:eastAsia="Nazanin" w:hAnsi="Nazanin" w:cs="Nazanin"/>
    </w:rPr>
  </w:style>
  <w:style w:type="paragraph" w:styleId="CommentSubject">
    <w:name w:val="annotation subject"/>
    <w:basedOn w:val="CommentText"/>
    <w:next w:val="CommentText"/>
    <w:link w:val="CommentSubjectChar"/>
    <w:rsid w:val="00214F7C"/>
    <w:rPr>
      <w:b/>
      <w:bCs/>
    </w:rPr>
  </w:style>
  <w:style w:type="character" w:customStyle="1" w:styleId="CommentSubjectChar">
    <w:name w:val="Comment Subject Char"/>
    <w:basedOn w:val="CommentTextChar"/>
    <w:link w:val="CommentSubject"/>
    <w:rsid w:val="00214F7C"/>
    <w:rPr>
      <w:rFonts w:ascii="Nazanin" w:eastAsia="Nazanin" w:hAnsi="Nazanin" w:cs="Nazanin"/>
      <w:b/>
      <w:bCs/>
    </w:rPr>
  </w:style>
  <w:style w:type="paragraph" w:styleId="Revision">
    <w:name w:val="Revision"/>
    <w:hidden/>
    <w:uiPriority w:val="99"/>
    <w:semiHidden/>
    <w:rsid w:val="00214F7C"/>
    <w:rPr>
      <w:rFonts w:ascii="Nazanin" w:eastAsia="Nazanin" w:hAnsi="Nazanin" w:cs="Nazanin"/>
    </w:rPr>
  </w:style>
  <w:style w:type="paragraph" w:styleId="BalloonText">
    <w:name w:val="Balloon Text"/>
    <w:basedOn w:val="Normal"/>
    <w:link w:val="BalloonTextChar"/>
    <w:rsid w:val="00214F7C"/>
    <w:rPr>
      <w:rFonts w:ascii="Tahoma" w:hAnsi="Tahoma" w:cs="Tahoma"/>
      <w:sz w:val="16"/>
      <w:szCs w:val="16"/>
    </w:rPr>
  </w:style>
  <w:style w:type="character" w:customStyle="1" w:styleId="BalloonTextChar">
    <w:name w:val="Balloon Text Char"/>
    <w:basedOn w:val="DefaultParagraphFont"/>
    <w:link w:val="BalloonText"/>
    <w:rsid w:val="00214F7C"/>
    <w:rPr>
      <w:rFonts w:ascii="Tahoma" w:eastAsia="Nazanin" w:hAnsi="Tahoma" w:cs="Tahoma"/>
      <w:sz w:val="16"/>
      <w:szCs w:val="16"/>
    </w:rPr>
  </w:style>
  <w:style w:type="character" w:customStyle="1" w:styleId="Heading4Char">
    <w:name w:val="Heading 4 Char"/>
    <w:basedOn w:val="DefaultParagraphFont"/>
    <w:link w:val="Heading4"/>
    <w:rsid w:val="008B2CC5"/>
    <w:rPr>
      <w:rFonts w:eastAsia="Nazanin" w:cs="B Nazanin"/>
      <w:kern w:val="2"/>
      <w:szCs w:val="23"/>
    </w:rPr>
  </w:style>
  <w:style w:type="paragraph" w:styleId="NoSpacing">
    <w:name w:val="No Spacing"/>
    <w:link w:val="NoSpacingChar"/>
    <w:uiPriority w:val="1"/>
    <w:qFormat/>
    <w:rsid w:val="003651AF"/>
    <w:rPr>
      <w:rFonts w:ascii="Calibri" w:hAnsi="Calibri" w:cs="Arial"/>
      <w:sz w:val="22"/>
      <w:szCs w:val="22"/>
    </w:rPr>
  </w:style>
  <w:style w:type="character" w:customStyle="1" w:styleId="NoSpacingChar">
    <w:name w:val="No Spacing Char"/>
    <w:basedOn w:val="DefaultParagraphFont"/>
    <w:link w:val="NoSpacing"/>
    <w:uiPriority w:val="1"/>
    <w:rsid w:val="003651AF"/>
    <w:rPr>
      <w:rFonts w:ascii="Calibri" w:hAnsi="Calibri" w:cs="Arial"/>
      <w:sz w:val="22"/>
      <w:szCs w:val="22"/>
      <w:lang w:val="en-US" w:eastAsia="en-US" w:bidi="ar-SA"/>
    </w:rPr>
  </w:style>
  <w:style w:type="character" w:customStyle="1" w:styleId="Heading5Char">
    <w:name w:val="Heading 5 Char"/>
    <w:basedOn w:val="DefaultParagraphFont"/>
    <w:link w:val="Heading5"/>
    <w:rsid w:val="008B2CC5"/>
    <w:rPr>
      <w:rFonts w:eastAsia="Nazanin" w:cs="B Nazanin"/>
      <w:kern w:val="2"/>
      <w:sz w:val="18"/>
      <w:szCs w:val="21"/>
    </w:rPr>
  </w:style>
  <w:style w:type="character" w:customStyle="1" w:styleId="FooterChar">
    <w:name w:val="Footer Char"/>
    <w:basedOn w:val="DefaultParagraphFont"/>
    <w:link w:val="Footer"/>
    <w:uiPriority w:val="99"/>
    <w:rsid w:val="002B7493"/>
    <w:rPr>
      <w:rFonts w:ascii="Nazanin" w:eastAsia="Nazanin" w:hAnsi="Nazanin" w:cs="Nazanin"/>
    </w:rPr>
  </w:style>
  <w:style w:type="paragraph" w:customStyle="1" w:styleId="DecimalAligned">
    <w:name w:val="Decimal Aligned"/>
    <w:basedOn w:val="Normal"/>
    <w:uiPriority w:val="40"/>
    <w:qFormat/>
    <w:rsid w:val="001C18F1"/>
    <w:pPr>
      <w:tabs>
        <w:tab w:val="decimal" w:pos="360"/>
      </w:tabs>
      <w:bidi w:val="0"/>
      <w:spacing w:after="200" w:line="276" w:lineRule="auto"/>
    </w:pPr>
    <w:rPr>
      <w:rFonts w:ascii="Calibri" w:eastAsia="Times New Roman" w:hAnsi="Calibri" w:cs="Arial"/>
      <w:sz w:val="22"/>
      <w:szCs w:val="22"/>
    </w:rPr>
  </w:style>
  <w:style w:type="paragraph" w:styleId="FootnoteText">
    <w:name w:val="footnote text"/>
    <w:basedOn w:val="Normal"/>
    <w:link w:val="FootnoteTextChar"/>
    <w:uiPriority w:val="99"/>
    <w:unhideWhenUsed/>
    <w:rsid w:val="001C18F1"/>
    <w:pPr>
      <w:bidi w:val="0"/>
    </w:pPr>
    <w:rPr>
      <w:rFonts w:ascii="Calibri" w:eastAsia="Times New Roman" w:hAnsi="Calibri" w:cs="Arial"/>
    </w:rPr>
  </w:style>
  <w:style w:type="character" w:customStyle="1" w:styleId="FootnoteTextChar">
    <w:name w:val="Footnote Text Char"/>
    <w:basedOn w:val="DefaultParagraphFont"/>
    <w:link w:val="FootnoteText"/>
    <w:uiPriority w:val="99"/>
    <w:rsid w:val="001C18F1"/>
    <w:rPr>
      <w:rFonts w:ascii="Calibri" w:eastAsia="Times New Roman" w:hAnsi="Calibri" w:cs="Arial"/>
    </w:rPr>
  </w:style>
  <w:style w:type="character" w:styleId="SubtleEmphasis">
    <w:name w:val="Subtle Emphasis"/>
    <w:basedOn w:val="DefaultParagraphFont"/>
    <w:uiPriority w:val="19"/>
    <w:qFormat/>
    <w:rsid w:val="001C18F1"/>
    <w:rPr>
      <w:rFonts w:eastAsia="Times New Roman" w:cs="Arial"/>
      <w:bCs w:val="0"/>
      <w:i/>
      <w:iCs/>
      <w:color w:val="808080"/>
      <w:szCs w:val="22"/>
      <w:lang w:val="en-US"/>
    </w:rPr>
  </w:style>
  <w:style w:type="table" w:customStyle="1" w:styleId="LightShading-Accent11">
    <w:name w:val="Light Shading - Accent 11"/>
    <w:basedOn w:val="TableNormal"/>
    <w:uiPriority w:val="60"/>
    <w:rsid w:val="001C18F1"/>
    <w:rPr>
      <w:rFonts w:ascii="Calibri" w:hAnsi="Calibri" w:cs="Arial"/>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laceholderText">
    <w:name w:val="Placeholder Text"/>
    <w:basedOn w:val="DefaultParagraphFont"/>
    <w:uiPriority w:val="99"/>
    <w:semiHidden/>
    <w:rsid w:val="0094227A"/>
    <w:rPr>
      <w:color w:val="808080"/>
    </w:rPr>
  </w:style>
  <w:style w:type="character" w:styleId="FootnoteReference">
    <w:name w:val="footnote reference"/>
    <w:basedOn w:val="DefaultParagraphFont"/>
    <w:rsid w:val="00330DEF"/>
    <w:rPr>
      <w:vertAlign w:val="superscript"/>
    </w:rPr>
  </w:style>
  <w:style w:type="paragraph" w:styleId="EndnoteText">
    <w:name w:val="endnote text"/>
    <w:basedOn w:val="Normal"/>
    <w:link w:val="EndnoteTextChar"/>
    <w:rsid w:val="00622DF4"/>
  </w:style>
  <w:style w:type="character" w:customStyle="1" w:styleId="EndnoteTextChar">
    <w:name w:val="Endnote Text Char"/>
    <w:basedOn w:val="DefaultParagraphFont"/>
    <w:link w:val="EndnoteText"/>
    <w:rsid w:val="00622DF4"/>
    <w:rPr>
      <w:rFonts w:ascii="B Nazanin" w:eastAsia="Nazanin" w:hAnsi="B Nazanin" w:cs="B Nazanin"/>
    </w:rPr>
  </w:style>
  <w:style w:type="character" w:styleId="EndnoteReference">
    <w:name w:val="endnote reference"/>
    <w:basedOn w:val="DefaultParagraphFont"/>
    <w:rsid w:val="00622DF4"/>
    <w:rPr>
      <w:vertAlign w:val="superscript"/>
    </w:rPr>
  </w:style>
  <w:style w:type="character" w:customStyle="1" w:styleId="HeaderChar">
    <w:name w:val="Header Char"/>
    <w:basedOn w:val="DefaultParagraphFont"/>
    <w:link w:val="Header"/>
    <w:uiPriority w:val="99"/>
    <w:rsid w:val="00E51341"/>
    <w:rPr>
      <w:rFonts w:ascii="B Nazanin" w:eastAsia="Nazanin" w:hAnsi="B Nazanin" w:cs="B Nazanin"/>
    </w:rPr>
  </w:style>
  <w:style w:type="paragraph" w:styleId="DocumentMap">
    <w:name w:val="Document Map"/>
    <w:basedOn w:val="Normal"/>
    <w:link w:val="DocumentMapChar"/>
    <w:rsid w:val="00F41C72"/>
    <w:rPr>
      <w:rFonts w:ascii="Tahoma" w:hAnsi="Tahoma" w:cs="Tahoma"/>
      <w:sz w:val="16"/>
      <w:szCs w:val="16"/>
    </w:rPr>
  </w:style>
  <w:style w:type="character" w:customStyle="1" w:styleId="DocumentMapChar">
    <w:name w:val="Document Map Char"/>
    <w:basedOn w:val="DefaultParagraphFont"/>
    <w:link w:val="DocumentMap"/>
    <w:rsid w:val="00F41C72"/>
    <w:rPr>
      <w:rFonts w:ascii="Tahoma" w:eastAsia="Nazanin" w:hAnsi="Tahoma" w:cs="Tahoma"/>
      <w:sz w:val="16"/>
      <w:szCs w:val="16"/>
    </w:rPr>
  </w:style>
  <w:style w:type="paragraph" w:styleId="Caption">
    <w:name w:val="caption"/>
    <w:basedOn w:val="Normal"/>
    <w:next w:val="Normal"/>
    <w:unhideWhenUsed/>
    <w:qFormat/>
    <w:rsid w:val="00CB703B"/>
    <w:pPr>
      <w:spacing w:after="200"/>
    </w:pPr>
    <w:rPr>
      <w:i/>
      <w:iCs/>
      <w:color w:val="1F497D" w:themeColor="text2"/>
      <w:sz w:val="18"/>
      <w:szCs w:val="18"/>
    </w:rPr>
  </w:style>
  <w:style w:type="character" w:customStyle="1" w:styleId="ctext041">
    <w:name w:val="ctext_041"/>
    <w:basedOn w:val="DefaultParagraphFont"/>
    <w:rsid w:val="00E31934"/>
    <w:rPr>
      <w:rFonts w:ascii="Verdana" w:hAnsi="Verdana" w:hint="default"/>
      <w:color w:val="339933"/>
      <w:sz w:val="18"/>
      <w:szCs w:val="18"/>
    </w:rPr>
  </w:style>
  <w:style w:type="character" w:customStyle="1" w:styleId="leadinphraseother">
    <w:name w:val="leadinphrase_other"/>
    <w:basedOn w:val="DefaultParagraphFont"/>
    <w:semiHidden/>
    <w:rsid w:val="00E31934"/>
  </w:style>
  <w:style w:type="paragraph" w:customStyle="1" w:styleId="Bodytext5">
    <w:name w:val="Body text 5"/>
    <w:basedOn w:val="Heading5"/>
    <w:qFormat/>
    <w:rsid w:val="00E31934"/>
    <w:pPr>
      <w:widowControl w:val="0"/>
      <w:numPr>
        <w:ilvl w:val="0"/>
        <w:numId w:val="0"/>
      </w:numPr>
      <w:ind w:left="4366"/>
    </w:pPr>
    <w:rPr>
      <w:rFonts w:eastAsiaTheme="majorEastAsia"/>
      <w:kern w:val="0"/>
      <w:sz w:val="20"/>
      <w:szCs w:val="20"/>
      <w:lang w:bidi="fa-IR"/>
    </w:rPr>
  </w:style>
  <w:style w:type="character" w:customStyle="1" w:styleId="Heading6Char">
    <w:name w:val="Heading 6 Char"/>
    <w:link w:val="Heading6"/>
    <w:rsid w:val="008B2CC5"/>
    <w:rPr>
      <w:rFonts w:eastAsia="Nazanin" w:cs="B Nazanin"/>
      <w:sz w:val="18"/>
      <w:szCs w:val="21"/>
    </w:rPr>
  </w:style>
  <w:style w:type="character" w:customStyle="1" w:styleId="Heading7Char">
    <w:name w:val="Heading 7 Char"/>
    <w:link w:val="Heading7"/>
    <w:uiPriority w:val="9"/>
    <w:rsid w:val="00E31934"/>
    <w:rPr>
      <w:rFonts w:eastAsia="Nazanin"/>
      <w:sz w:val="17"/>
    </w:rPr>
  </w:style>
  <w:style w:type="character" w:customStyle="1" w:styleId="Heading8Char">
    <w:name w:val="Heading 8 Char"/>
    <w:link w:val="Heading8"/>
    <w:uiPriority w:val="9"/>
    <w:rsid w:val="00E31934"/>
    <w:rPr>
      <w:rFonts w:eastAsia="Nazanin"/>
      <w:i/>
      <w:iCs/>
      <w:sz w:val="17"/>
    </w:rPr>
  </w:style>
  <w:style w:type="character" w:customStyle="1" w:styleId="Heading9Char">
    <w:name w:val="Heading 9 Char"/>
    <w:link w:val="Heading9"/>
    <w:uiPriority w:val="9"/>
    <w:rsid w:val="00E31934"/>
    <w:rPr>
      <w:rFonts w:ascii="Arial" w:eastAsia="Nazanin" w:hAnsi="Arial" w:cs="Arial"/>
      <w:sz w:val="22"/>
      <w:szCs w:val="22"/>
    </w:rPr>
  </w:style>
  <w:style w:type="paragraph" w:customStyle="1" w:styleId="style1">
    <w:name w:val="style1"/>
    <w:basedOn w:val="Normal"/>
    <w:semiHidden/>
    <w:rsid w:val="00E31934"/>
    <w:pPr>
      <w:bidi w:val="0"/>
      <w:spacing w:before="100" w:beforeAutospacing="1" w:after="100" w:afterAutospacing="1"/>
      <w:jc w:val="left"/>
    </w:pPr>
    <w:rPr>
      <w:rFonts w:eastAsia="Times New Roman" w:cs="Times New Roman"/>
      <w:sz w:val="24"/>
      <w:szCs w:val="24"/>
    </w:rPr>
  </w:style>
  <w:style w:type="character" w:customStyle="1" w:styleId="replaceable">
    <w:name w:val="replaceable"/>
    <w:basedOn w:val="DefaultParagraphFont"/>
    <w:semiHidden/>
    <w:rsid w:val="00E31934"/>
  </w:style>
  <w:style w:type="paragraph" w:customStyle="1" w:styleId="para">
    <w:name w:val="para"/>
    <w:basedOn w:val="Normal"/>
    <w:rsid w:val="00E31934"/>
    <w:pPr>
      <w:bidi w:val="0"/>
      <w:spacing w:before="100" w:beforeAutospacing="1" w:after="100" w:afterAutospacing="1"/>
      <w:jc w:val="left"/>
    </w:pPr>
    <w:rPr>
      <w:rFonts w:eastAsia="Times New Roman" w:cs="Times New Roman"/>
      <w:sz w:val="24"/>
      <w:szCs w:val="24"/>
    </w:rPr>
  </w:style>
  <w:style w:type="character" w:customStyle="1" w:styleId="notlocalizable">
    <w:name w:val="notlocalizable"/>
    <w:basedOn w:val="DefaultParagraphFont"/>
    <w:semiHidden/>
    <w:rsid w:val="00E31934"/>
  </w:style>
  <w:style w:type="table" w:styleId="MediumShading1-Accent2">
    <w:name w:val="Medium Shading 1 Accent 2"/>
    <w:basedOn w:val="TableNormal"/>
    <w:uiPriority w:val="63"/>
    <w:rsid w:val="00E31934"/>
    <w:pPr>
      <w:ind w:left="0" w:firstLine="0"/>
      <w:jc w:val="left"/>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31934"/>
    <w:pPr>
      <w:ind w:left="0" w:firstLine="0"/>
      <w:jc w:val="left"/>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List-Accent2">
    <w:name w:val="Light List Accent 2"/>
    <w:basedOn w:val="TableNormal"/>
    <w:uiPriority w:val="61"/>
    <w:rsid w:val="00E31934"/>
    <w:pPr>
      <w:ind w:left="0" w:firstLine="0"/>
      <w:jc w:val="left"/>
    </w:pPr>
    <w:rPr>
      <w:rFonts w:ascii="Calibri" w:eastAsia="Calibri" w:hAnsi="Calibri" w:cs="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ext">
    <w:name w:val="Text"/>
    <w:basedOn w:val="Normal"/>
    <w:link w:val="TextChar"/>
    <w:rsid w:val="00E31934"/>
    <w:pPr>
      <w:jc w:val="lowKashida"/>
    </w:pPr>
    <w:rPr>
      <w:rFonts w:eastAsia="Times New Roman" w:cs="Nazanin"/>
      <w:sz w:val="24"/>
      <w:szCs w:val="24"/>
    </w:rPr>
  </w:style>
  <w:style w:type="character" w:customStyle="1" w:styleId="TextChar">
    <w:name w:val="Text Char"/>
    <w:link w:val="Text"/>
    <w:rsid w:val="00E31934"/>
    <w:rPr>
      <w:rFonts w:cs="Nazanin"/>
      <w:sz w:val="24"/>
      <w:szCs w:val="24"/>
    </w:rPr>
  </w:style>
  <w:style w:type="table" w:styleId="MediumGrid1-Accent1">
    <w:name w:val="Medium Grid 1 Accent 1"/>
    <w:basedOn w:val="TableNormal"/>
    <w:uiPriority w:val="67"/>
    <w:rsid w:val="00E31934"/>
    <w:pPr>
      <w:ind w:left="0" w:firstLine="0"/>
      <w:jc w:val="left"/>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List2-Accent6">
    <w:name w:val="Medium List 2 Accent 6"/>
    <w:basedOn w:val="TableNormal"/>
    <w:uiPriority w:val="66"/>
    <w:rsid w:val="00E31934"/>
    <w:pPr>
      <w:ind w:left="0" w:firstLine="0"/>
      <w:jc w:val="left"/>
    </w:pPr>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ghtShading-Accent1">
    <w:name w:val="Light Shading Accent 1"/>
    <w:basedOn w:val="TableNormal"/>
    <w:uiPriority w:val="60"/>
    <w:rsid w:val="00E31934"/>
    <w:pPr>
      <w:ind w:left="0" w:firstLine="0"/>
      <w:jc w:val="left"/>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Char">
    <w:name w:val="Body Text Char"/>
    <w:aliases w:val="Body Text 4 Char"/>
    <w:link w:val="BodyText"/>
    <w:rsid w:val="00E31934"/>
    <w:rPr>
      <w:rFonts w:eastAsia="Nazanin" w:cs="B Nazanin"/>
      <w:sz w:val="17"/>
    </w:rPr>
  </w:style>
  <w:style w:type="character" w:customStyle="1" w:styleId="BodyText2Char">
    <w:name w:val="Body Text 2 Char"/>
    <w:link w:val="BodyText2"/>
    <w:rsid w:val="00E31934"/>
    <w:rPr>
      <w:rFonts w:eastAsia="Nazanin" w:cs="B Nazanin"/>
      <w:sz w:val="17"/>
    </w:rPr>
  </w:style>
  <w:style w:type="character" w:customStyle="1" w:styleId="BodyText3Char">
    <w:name w:val="Body Text 3 Char"/>
    <w:link w:val="BodyText3"/>
    <w:rsid w:val="00E31934"/>
    <w:rPr>
      <w:rFonts w:eastAsia="Nazanin" w:cs="B Nazanin"/>
      <w:sz w:val="16"/>
      <w:szCs w:val="16"/>
    </w:rPr>
  </w:style>
  <w:style w:type="character" w:customStyle="1" w:styleId="ui">
    <w:name w:val="ui"/>
    <w:basedOn w:val="DefaultParagraphFont"/>
    <w:rsid w:val="00E31934"/>
  </w:style>
  <w:style w:type="table" w:styleId="MediumShading1-Accent3">
    <w:name w:val="Medium Shading 1 Accent 3"/>
    <w:basedOn w:val="TableNormal"/>
    <w:uiPriority w:val="63"/>
    <w:rsid w:val="00E31934"/>
    <w:pPr>
      <w:ind w:left="0" w:firstLine="0"/>
      <w:jc w:val="left"/>
    </w:pPr>
    <w:rPr>
      <w:rFonts w:ascii="Calibri" w:eastAsia="Calibri" w:hAnsi="Calibri" w:cs="Arial"/>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E31934"/>
    <w:pPr>
      <w:ind w:left="0" w:firstLine="0"/>
      <w:jc w:val="left"/>
    </w:pPr>
    <w:rPr>
      <w:rFonts w:ascii="Calibri" w:eastAsia="Calibri" w:hAnsi="Calibri" w:cs="Aria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2-Accent3">
    <w:name w:val="Medium Shading 2 Accent 3"/>
    <w:basedOn w:val="TableNormal"/>
    <w:uiPriority w:val="64"/>
    <w:rsid w:val="00E31934"/>
    <w:pPr>
      <w:ind w:left="0" w:firstLine="0"/>
      <w:jc w:val="left"/>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unhideWhenUsed/>
    <w:qFormat/>
    <w:rsid w:val="00E31934"/>
    <w:pPr>
      <w:keepNext/>
      <w:keepLines/>
      <w:widowControl/>
      <w:numPr>
        <w:numId w:val="0"/>
      </w:numPr>
      <w:pBdr>
        <w:top w:val="none" w:sz="0" w:space="0" w:color="auto"/>
        <w:left w:val="none" w:sz="0" w:space="0" w:color="auto"/>
        <w:bottom w:val="none" w:sz="0" w:space="0" w:color="auto"/>
        <w:right w:val="none" w:sz="0" w:space="0" w:color="auto"/>
      </w:pBdr>
      <w:shd w:val="clear" w:color="auto" w:fill="auto"/>
      <w:bidi w:val="0"/>
      <w:spacing w:before="240" w:line="259" w:lineRule="auto"/>
      <w:outlineLvl w:val="9"/>
    </w:pPr>
    <w:rPr>
      <w:rFonts w:asciiTheme="majorHAnsi" w:eastAsiaTheme="majorEastAsia" w:hAnsiTheme="majorHAnsi" w:cstheme="majorBidi"/>
      <w:b w:val="0"/>
      <w:bCs w:val="0"/>
      <w:color w:val="365F91" w:themeColor="accent1" w:themeShade="BF"/>
      <w:kern w:val="0"/>
      <w:sz w:val="32"/>
      <w:szCs w:val="32"/>
      <w:lang w:bidi="ar-SA"/>
      <w14:shadow w14:blurRad="0" w14:dist="0" w14:dir="0" w14:sx="0" w14:sy="0" w14:kx="0" w14:ky="0" w14:algn="none">
        <w14:srgbClr w14:val="000000"/>
      </w14:shadow>
    </w:rPr>
  </w:style>
  <w:style w:type="paragraph" w:styleId="TOC3">
    <w:name w:val="toc 3"/>
    <w:basedOn w:val="Normal"/>
    <w:next w:val="Normal"/>
    <w:autoRedefine/>
    <w:uiPriority w:val="39"/>
    <w:unhideWhenUsed/>
    <w:rsid w:val="00E31934"/>
    <w:pPr>
      <w:ind w:left="340" w:hanging="734"/>
      <w:jc w:val="left"/>
    </w:pPr>
    <w:rPr>
      <w:rFonts w:asciiTheme="minorHAnsi" w:hAnsiTheme="minorHAnsi" w:cs="Times New Roman"/>
      <w:i/>
      <w:iCs/>
      <w:sz w:val="20"/>
      <w:szCs w:val="24"/>
      <w:lang w:bidi="fa-IR"/>
    </w:rPr>
  </w:style>
  <w:style w:type="paragraph" w:styleId="TOC4">
    <w:name w:val="toc 4"/>
    <w:basedOn w:val="Normal"/>
    <w:next w:val="Normal"/>
    <w:autoRedefine/>
    <w:uiPriority w:val="39"/>
    <w:unhideWhenUsed/>
    <w:rsid w:val="00E31934"/>
    <w:pPr>
      <w:ind w:left="510" w:hanging="734"/>
      <w:jc w:val="left"/>
    </w:pPr>
    <w:rPr>
      <w:rFonts w:asciiTheme="minorHAnsi" w:hAnsiTheme="minorHAnsi" w:cs="Times New Roman"/>
      <w:sz w:val="18"/>
      <w:szCs w:val="21"/>
      <w:lang w:bidi="fa-IR"/>
    </w:rPr>
  </w:style>
  <w:style w:type="paragraph" w:styleId="TOC5">
    <w:name w:val="toc 5"/>
    <w:basedOn w:val="Normal"/>
    <w:next w:val="Normal"/>
    <w:autoRedefine/>
    <w:uiPriority w:val="39"/>
    <w:unhideWhenUsed/>
    <w:rsid w:val="00E31934"/>
    <w:pPr>
      <w:ind w:left="680" w:hanging="734"/>
      <w:jc w:val="left"/>
    </w:pPr>
    <w:rPr>
      <w:rFonts w:asciiTheme="minorHAnsi" w:hAnsiTheme="minorHAnsi" w:cs="Times New Roman"/>
      <w:sz w:val="18"/>
      <w:szCs w:val="21"/>
      <w:lang w:bidi="fa-IR"/>
    </w:rPr>
  </w:style>
  <w:style w:type="paragraph" w:styleId="TOC6">
    <w:name w:val="toc 6"/>
    <w:basedOn w:val="Normal"/>
    <w:next w:val="Normal"/>
    <w:autoRedefine/>
    <w:uiPriority w:val="39"/>
    <w:unhideWhenUsed/>
    <w:rsid w:val="00E31934"/>
    <w:pPr>
      <w:ind w:left="850" w:hanging="734"/>
      <w:jc w:val="left"/>
    </w:pPr>
    <w:rPr>
      <w:rFonts w:asciiTheme="minorHAnsi" w:hAnsiTheme="minorHAnsi" w:cs="Times New Roman"/>
      <w:sz w:val="18"/>
      <w:szCs w:val="21"/>
      <w:lang w:bidi="fa-IR"/>
    </w:rPr>
  </w:style>
  <w:style w:type="paragraph" w:styleId="TOC7">
    <w:name w:val="toc 7"/>
    <w:basedOn w:val="Normal"/>
    <w:next w:val="Normal"/>
    <w:autoRedefine/>
    <w:uiPriority w:val="39"/>
    <w:unhideWhenUsed/>
    <w:rsid w:val="00E31934"/>
    <w:pPr>
      <w:ind w:left="1020" w:hanging="734"/>
      <w:jc w:val="left"/>
    </w:pPr>
    <w:rPr>
      <w:rFonts w:asciiTheme="minorHAnsi" w:hAnsiTheme="minorHAnsi" w:cs="Times New Roman"/>
      <w:sz w:val="18"/>
      <w:szCs w:val="21"/>
      <w:lang w:bidi="fa-IR"/>
    </w:rPr>
  </w:style>
  <w:style w:type="paragraph" w:styleId="TOC8">
    <w:name w:val="toc 8"/>
    <w:basedOn w:val="Normal"/>
    <w:next w:val="Normal"/>
    <w:autoRedefine/>
    <w:uiPriority w:val="39"/>
    <w:unhideWhenUsed/>
    <w:rsid w:val="00E31934"/>
    <w:pPr>
      <w:ind w:left="1190" w:hanging="734"/>
      <w:jc w:val="left"/>
    </w:pPr>
    <w:rPr>
      <w:rFonts w:asciiTheme="minorHAnsi" w:hAnsiTheme="minorHAnsi" w:cs="Times New Roman"/>
      <w:sz w:val="18"/>
      <w:szCs w:val="21"/>
      <w:lang w:bidi="fa-IR"/>
    </w:rPr>
  </w:style>
  <w:style w:type="paragraph" w:styleId="TOC9">
    <w:name w:val="toc 9"/>
    <w:basedOn w:val="Normal"/>
    <w:next w:val="Normal"/>
    <w:autoRedefine/>
    <w:uiPriority w:val="39"/>
    <w:unhideWhenUsed/>
    <w:rsid w:val="00E31934"/>
    <w:pPr>
      <w:ind w:left="1360" w:hanging="734"/>
      <w:jc w:val="left"/>
    </w:pPr>
    <w:rPr>
      <w:rFonts w:asciiTheme="minorHAnsi" w:hAnsiTheme="minorHAnsi" w:cs="Times New Roman"/>
      <w:sz w:val="18"/>
      <w:szCs w:val="21"/>
      <w:lang w:bidi="fa-IR"/>
    </w:rPr>
  </w:style>
  <w:style w:type="paragraph" w:styleId="ListParagraph">
    <w:name w:val="List Paragraph"/>
    <w:basedOn w:val="Normal"/>
    <w:uiPriority w:val="34"/>
    <w:qFormat/>
    <w:rsid w:val="00CD2C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7150">
      <w:bodyDiv w:val="1"/>
      <w:marLeft w:val="0"/>
      <w:marRight w:val="0"/>
      <w:marTop w:val="0"/>
      <w:marBottom w:val="0"/>
      <w:divBdr>
        <w:top w:val="none" w:sz="0" w:space="0" w:color="auto"/>
        <w:left w:val="none" w:sz="0" w:space="0" w:color="auto"/>
        <w:bottom w:val="none" w:sz="0" w:space="0" w:color="auto"/>
        <w:right w:val="none" w:sz="0" w:space="0" w:color="auto"/>
      </w:divBdr>
    </w:div>
    <w:div w:id="96558331">
      <w:bodyDiv w:val="1"/>
      <w:marLeft w:val="0"/>
      <w:marRight w:val="0"/>
      <w:marTop w:val="0"/>
      <w:marBottom w:val="0"/>
      <w:divBdr>
        <w:top w:val="none" w:sz="0" w:space="0" w:color="auto"/>
        <w:left w:val="none" w:sz="0" w:space="0" w:color="auto"/>
        <w:bottom w:val="none" w:sz="0" w:space="0" w:color="auto"/>
        <w:right w:val="none" w:sz="0" w:space="0" w:color="auto"/>
      </w:divBdr>
    </w:div>
    <w:div w:id="136000419">
      <w:bodyDiv w:val="1"/>
      <w:marLeft w:val="0"/>
      <w:marRight w:val="0"/>
      <w:marTop w:val="0"/>
      <w:marBottom w:val="0"/>
      <w:divBdr>
        <w:top w:val="none" w:sz="0" w:space="0" w:color="auto"/>
        <w:left w:val="none" w:sz="0" w:space="0" w:color="auto"/>
        <w:bottom w:val="none" w:sz="0" w:space="0" w:color="auto"/>
        <w:right w:val="none" w:sz="0" w:space="0" w:color="auto"/>
      </w:divBdr>
    </w:div>
    <w:div w:id="403308607">
      <w:bodyDiv w:val="1"/>
      <w:marLeft w:val="0"/>
      <w:marRight w:val="0"/>
      <w:marTop w:val="0"/>
      <w:marBottom w:val="0"/>
      <w:divBdr>
        <w:top w:val="none" w:sz="0" w:space="0" w:color="auto"/>
        <w:left w:val="none" w:sz="0" w:space="0" w:color="auto"/>
        <w:bottom w:val="none" w:sz="0" w:space="0" w:color="auto"/>
        <w:right w:val="none" w:sz="0" w:space="0" w:color="auto"/>
      </w:divBdr>
    </w:div>
    <w:div w:id="443698660">
      <w:bodyDiv w:val="1"/>
      <w:marLeft w:val="0"/>
      <w:marRight w:val="0"/>
      <w:marTop w:val="0"/>
      <w:marBottom w:val="0"/>
      <w:divBdr>
        <w:top w:val="none" w:sz="0" w:space="0" w:color="auto"/>
        <w:left w:val="none" w:sz="0" w:space="0" w:color="auto"/>
        <w:bottom w:val="none" w:sz="0" w:space="0" w:color="auto"/>
        <w:right w:val="none" w:sz="0" w:space="0" w:color="auto"/>
      </w:divBdr>
    </w:div>
    <w:div w:id="500005787">
      <w:bodyDiv w:val="1"/>
      <w:marLeft w:val="0"/>
      <w:marRight w:val="0"/>
      <w:marTop w:val="0"/>
      <w:marBottom w:val="0"/>
      <w:divBdr>
        <w:top w:val="none" w:sz="0" w:space="0" w:color="auto"/>
        <w:left w:val="none" w:sz="0" w:space="0" w:color="auto"/>
        <w:bottom w:val="none" w:sz="0" w:space="0" w:color="auto"/>
        <w:right w:val="none" w:sz="0" w:space="0" w:color="auto"/>
      </w:divBdr>
    </w:div>
    <w:div w:id="560335798">
      <w:bodyDiv w:val="1"/>
      <w:marLeft w:val="0"/>
      <w:marRight w:val="0"/>
      <w:marTop w:val="0"/>
      <w:marBottom w:val="0"/>
      <w:divBdr>
        <w:top w:val="none" w:sz="0" w:space="0" w:color="auto"/>
        <w:left w:val="none" w:sz="0" w:space="0" w:color="auto"/>
        <w:bottom w:val="none" w:sz="0" w:space="0" w:color="auto"/>
        <w:right w:val="none" w:sz="0" w:space="0" w:color="auto"/>
      </w:divBdr>
    </w:div>
    <w:div w:id="573780064">
      <w:bodyDiv w:val="1"/>
      <w:marLeft w:val="0"/>
      <w:marRight w:val="0"/>
      <w:marTop w:val="0"/>
      <w:marBottom w:val="0"/>
      <w:divBdr>
        <w:top w:val="none" w:sz="0" w:space="0" w:color="auto"/>
        <w:left w:val="none" w:sz="0" w:space="0" w:color="auto"/>
        <w:bottom w:val="none" w:sz="0" w:space="0" w:color="auto"/>
        <w:right w:val="none" w:sz="0" w:space="0" w:color="auto"/>
      </w:divBdr>
    </w:div>
    <w:div w:id="577634618">
      <w:bodyDiv w:val="1"/>
      <w:marLeft w:val="0"/>
      <w:marRight w:val="0"/>
      <w:marTop w:val="0"/>
      <w:marBottom w:val="0"/>
      <w:divBdr>
        <w:top w:val="none" w:sz="0" w:space="0" w:color="auto"/>
        <w:left w:val="none" w:sz="0" w:space="0" w:color="auto"/>
        <w:bottom w:val="none" w:sz="0" w:space="0" w:color="auto"/>
        <w:right w:val="none" w:sz="0" w:space="0" w:color="auto"/>
      </w:divBdr>
    </w:div>
    <w:div w:id="609238018">
      <w:bodyDiv w:val="1"/>
      <w:marLeft w:val="0"/>
      <w:marRight w:val="0"/>
      <w:marTop w:val="0"/>
      <w:marBottom w:val="0"/>
      <w:divBdr>
        <w:top w:val="none" w:sz="0" w:space="0" w:color="auto"/>
        <w:left w:val="none" w:sz="0" w:space="0" w:color="auto"/>
        <w:bottom w:val="none" w:sz="0" w:space="0" w:color="auto"/>
        <w:right w:val="none" w:sz="0" w:space="0" w:color="auto"/>
      </w:divBdr>
    </w:div>
    <w:div w:id="623997902">
      <w:bodyDiv w:val="1"/>
      <w:marLeft w:val="0"/>
      <w:marRight w:val="0"/>
      <w:marTop w:val="0"/>
      <w:marBottom w:val="0"/>
      <w:divBdr>
        <w:top w:val="none" w:sz="0" w:space="0" w:color="auto"/>
        <w:left w:val="none" w:sz="0" w:space="0" w:color="auto"/>
        <w:bottom w:val="none" w:sz="0" w:space="0" w:color="auto"/>
        <w:right w:val="none" w:sz="0" w:space="0" w:color="auto"/>
      </w:divBdr>
    </w:div>
    <w:div w:id="683287550">
      <w:bodyDiv w:val="1"/>
      <w:marLeft w:val="0"/>
      <w:marRight w:val="0"/>
      <w:marTop w:val="0"/>
      <w:marBottom w:val="0"/>
      <w:divBdr>
        <w:top w:val="none" w:sz="0" w:space="0" w:color="auto"/>
        <w:left w:val="none" w:sz="0" w:space="0" w:color="auto"/>
        <w:bottom w:val="none" w:sz="0" w:space="0" w:color="auto"/>
        <w:right w:val="none" w:sz="0" w:space="0" w:color="auto"/>
      </w:divBdr>
    </w:div>
    <w:div w:id="768819458">
      <w:bodyDiv w:val="1"/>
      <w:marLeft w:val="0"/>
      <w:marRight w:val="0"/>
      <w:marTop w:val="0"/>
      <w:marBottom w:val="0"/>
      <w:divBdr>
        <w:top w:val="none" w:sz="0" w:space="0" w:color="auto"/>
        <w:left w:val="none" w:sz="0" w:space="0" w:color="auto"/>
        <w:bottom w:val="none" w:sz="0" w:space="0" w:color="auto"/>
        <w:right w:val="none" w:sz="0" w:space="0" w:color="auto"/>
      </w:divBdr>
    </w:div>
    <w:div w:id="872763434">
      <w:bodyDiv w:val="1"/>
      <w:marLeft w:val="0"/>
      <w:marRight w:val="0"/>
      <w:marTop w:val="0"/>
      <w:marBottom w:val="0"/>
      <w:divBdr>
        <w:top w:val="none" w:sz="0" w:space="0" w:color="auto"/>
        <w:left w:val="none" w:sz="0" w:space="0" w:color="auto"/>
        <w:bottom w:val="none" w:sz="0" w:space="0" w:color="auto"/>
        <w:right w:val="none" w:sz="0" w:space="0" w:color="auto"/>
      </w:divBdr>
      <w:divsChild>
        <w:div w:id="827138762">
          <w:marLeft w:val="0"/>
          <w:marRight w:val="0"/>
          <w:marTop w:val="0"/>
          <w:marBottom w:val="0"/>
          <w:divBdr>
            <w:top w:val="none" w:sz="0" w:space="0" w:color="auto"/>
            <w:left w:val="none" w:sz="0" w:space="0" w:color="auto"/>
            <w:bottom w:val="none" w:sz="0" w:space="0" w:color="auto"/>
            <w:right w:val="none" w:sz="0" w:space="0" w:color="auto"/>
          </w:divBdr>
          <w:divsChild>
            <w:div w:id="1434280124">
              <w:marLeft w:val="0"/>
              <w:marRight w:val="0"/>
              <w:marTop w:val="0"/>
              <w:marBottom w:val="0"/>
              <w:divBdr>
                <w:top w:val="none" w:sz="0" w:space="0" w:color="auto"/>
                <w:left w:val="none" w:sz="0" w:space="0" w:color="auto"/>
                <w:bottom w:val="none" w:sz="0" w:space="0" w:color="auto"/>
                <w:right w:val="none" w:sz="0" w:space="0" w:color="auto"/>
              </w:divBdr>
              <w:divsChild>
                <w:div w:id="25756127">
                  <w:marLeft w:val="300"/>
                  <w:marRight w:val="0"/>
                  <w:marTop w:val="0"/>
                  <w:marBottom w:val="0"/>
                  <w:divBdr>
                    <w:top w:val="none" w:sz="0" w:space="0" w:color="auto"/>
                    <w:left w:val="none" w:sz="0" w:space="0" w:color="auto"/>
                    <w:bottom w:val="none" w:sz="0" w:space="0" w:color="auto"/>
                    <w:right w:val="none" w:sz="0" w:space="0" w:color="auto"/>
                  </w:divBdr>
                  <w:divsChild>
                    <w:div w:id="1193570849">
                      <w:marLeft w:val="0"/>
                      <w:marRight w:val="0"/>
                      <w:marTop w:val="0"/>
                      <w:marBottom w:val="0"/>
                      <w:divBdr>
                        <w:top w:val="none" w:sz="0" w:space="0" w:color="auto"/>
                        <w:left w:val="none" w:sz="0" w:space="0" w:color="auto"/>
                        <w:bottom w:val="none" w:sz="0" w:space="0" w:color="auto"/>
                        <w:right w:val="none" w:sz="0" w:space="0" w:color="auto"/>
                      </w:divBdr>
                      <w:divsChild>
                        <w:div w:id="1877767351">
                          <w:marLeft w:val="0"/>
                          <w:marRight w:val="0"/>
                          <w:marTop w:val="0"/>
                          <w:marBottom w:val="0"/>
                          <w:divBdr>
                            <w:top w:val="none" w:sz="0" w:space="0" w:color="auto"/>
                            <w:left w:val="none" w:sz="0" w:space="0" w:color="auto"/>
                            <w:bottom w:val="none" w:sz="0" w:space="0" w:color="auto"/>
                            <w:right w:val="none" w:sz="0" w:space="0" w:color="auto"/>
                          </w:divBdr>
                          <w:divsChild>
                            <w:div w:id="1875725517">
                              <w:marLeft w:val="150"/>
                              <w:marRight w:val="150"/>
                              <w:marTop w:val="150"/>
                              <w:marBottom w:val="150"/>
                              <w:divBdr>
                                <w:top w:val="none" w:sz="0" w:space="0" w:color="auto"/>
                                <w:left w:val="none" w:sz="0" w:space="0" w:color="auto"/>
                                <w:bottom w:val="none" w:sz="0" w:space="0" w:color="auto"/>
                                <w:right w:val="none" w:sz="0" w:space="0" w:color="auto"/>
                              </w:divBdr>
                              <w:divsChild>
                                <w:div w:id="411661183">
                                  <w:marLeft w:val="0"/>
                                  <w:marRight w:val="0"/>
                                  <w:marTop w:val="0"/>
                                  <w:marBottom w:val="0"/>
                                  <w:divBdr>
                                    <w:top w:val="none" w:sz="0" w:space="0" w:color="auto"/>
                                    <w:left w:val="none" w:sz="0" w:space="0" w:color="auto"/>
                                    <w:bottom w:val="none" w:sz="0" w:space="0" w:color="auto"/>
                                    <w:right w:val="none" w:sz="0" w:space="0" w:color="auto"/>
                                  </w:divBdr>
                                  <w:divsChild>
                                    <w:div w:id="1602645544">
                                      <w:marLeft w:val="0"/>
                                      <w:marRight w:val="0"/>
                                      <w:marTop w:val="0"/>
                                      <w:marBottom w:val="0"/>
                                      <w:divBdr>
                                        <w:top w:val="none" w:sz="0" w:space="0" w:color="auto"/>
                                        <w:left w:val="single" w:sz="6" w:space="0" w:color="D6D6D6"/>
                                        <w:bottom w:val="none" w:sz="0" w:space="0" w:color="auto"/>
                                        <w:right w:val="single" w:sz="6" w:space="0" w:color="D6D6D6"/>
                                      </w:divBdr>
                                      <w:divsChild>
                                        <w:div w:id="1523326647">
                                          <w:marLeft w:val="0"/>
                                          <w:marRight w:val="0"/>
                                          <w:marTop w:val="0"/>
                                          <w:marBottom w:val="0"/>
                                          <w:divBdr>
                                            <w:top w:val="none" w:sz="0" w:space="0" w:color="auto"/>
                                            <w:left w:val="none" w:sz="0" w:space="0" w:color="auto"/>
                                            <w:bottom w:val="none" w:sz="0" w:space="0" w:color="auto"/>
                                            <w:right w:val="none" w:sz="0" w:space="0" w:color="auto"/>
                                          </w:divBdr>
                                          <w:divsChild>
                                            <w:div w:id="14439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8036892">
      <w:bodyDiv w:val="1"/>
      <w:marLeft w:val="0"/>
      <w:marRight w:val="0"/>
      <w:marTop w:val="0"/>
      <w:marBottom w:val="0"/>
      <w:divBdr>
        <w:top w:val="none" w:sz="0" w:space="0" w:color="auto"/>
        <w:left w:val="none" w:sz="0" w:space="0" w:color="auto"/>
        <w:bottom w:val="none" w:sz="0" w:space="0" w:color="auto"/>
        <w:right w:val="none" w:sz="0" w:space="0" w:color="auto"/>
      </w:divBdr>
    </w:div>
    <w:div w:id="893151903">
      <w:bodyDiv w:val="1"/>
      <w:marLeft w:val="0"/>
      <w:marRight w:val="0"/>
      <w:marTop w:val="0"/>
      <w:marBottom w:val="0"/>
      <w:divBdr>
        <w:top w:val="none" w:sz="0" w:space="0" w:color="auto"/>
        <w:left w:val="none" w:sz="0" w:space="0" w:color="auto"/>
        <w:bottom w:val="none" w:sz="0" w:space="0" w:color="auto"/>
        <w:right w:val="none" w:sz="0" w:space="0" w:color="auto"/>
      </w:divBdr>
    </w:div>
    <w:div w:id="913661359">
      <w:bodyDiv w:val="1"/>
      <w:marLeft w:val="0"/>
      <w:marRight w:val="0"/>
      <w:marTop w:val="0"/>
      <w:marBottom w:val="0"/>
      <w:divBdr>
        <w:top w:val="none" w:sz="0" w:space="0" w:color="auto"/>
        <w:left w:val="none" w:sz="0" w:space="0" w:color="auto"/>
        <w:bottom w:val="none" w:sz="0" w:space="0" w:color="auto"/>
        <w:right w:val="none" w:sz="0" w:space="0" w:color="auto"/>
      </w:divBdr>
    </w:div>
    <w:div w:id="993995695">
      <w:bodyDiv w:val="1"/>
      <w:marLeft w:val="0"/>
      <w:marRight w:val="0"/>
      <w:marTop w:val="0"/>
      <w:marBottom w:val="0"/>
      <w:divBdr>
        <w:top w:val="none" w:sz="0" w:space="0" w:color="auto"/>
        <w:left w:val="none" w:sz="0" w:space="0" w:color="auto"/>
        <w:bottom w:val="none" w:sz="0" w:space="0" w:color="auto"/>
        <w:right w:val="none" w:sz="0" w:space="0" w:color="auto"/>
      </w:divBdr>
    </w:div>
    <w:div w:id="1011877449">
      <w:bodyDiv w:val="1"/>
      <w:marLeft w:val="0"/>
      <w:marRight w:val="0"/>
      <w:marTop w:val="0"/>
      <w:marBottom w:val="0"/>
      <w:divBdr>
        <w:top w:val="none" w:sz="0" w:space="0" w:color="auto"/>
        <w:left w:val="none" w:sz="0" w:space="0" w:color="auto"/>
        <w:bottom w:val="none" w:sz="0" w:space="0" w:color="auto"/>
        <w:right w:val="none" w:sz="0" w:space="0" w:color="auto"/>
      </w:divBdr>
    </w:div>
    <w:div w:id="1020593804">
      <w:bodyDiv w:val="1"/>
      <w:marLeft w:val="0"/>
      <w:marRight w:val="0"/>
      <w:marTop w:val="0"/>
      <w:marBottom w:val="0"/>
      <w:divBdr>
        <w:top w:val="none" w:sz="0" w:space="0" w:color="auto"/>
        <w:left w:val="none" w:sz="0" w:space="0" w:color="auto"/>
        <w:bottom w:val="none" w:sz="0" w:space="0" w:color="auto"/>
        <w:right w:val="none" w:sz="0" w:space="0" w:color="auto"/>
      </w:divBdr>
    </w:div>
    <w:div w:id="1056204355">
      <w:bodyDiv w:val="1"/>
      <w:marLeft w:val="0"/>
      <w:marRight w:val="0"/>
      <w:marTop w:val="0"/>
      <w:marBottom w:val="0"/>
      <w:divBdr>
        <w:top w:val="none" w:sz="0" w:space="0" w:color="auto"/>
        <w:left w:val="none" w:sz="0" w:space="0" w:color="auto"/>
        <w:bottom w:val="none" w:sz="0" w:space="0" w:color="auto"/>
        <w:right w:val="none" w:sz="0" w:space="0" w:color="auto"/>
      </w:divBdr>
    </w:div>
    <w:div w:id="1118182762">
      <w:bodyDiv w:val="1"/>
      <w:marLeft w:val="0"/>
      <w:marRight w:val="0"/>
      <w:marTop w:val="0"/>
      <w:marBottom w:val="0"/>
      <w:divBdr>
        <w:top w:val="none" w:sz="0" w:space="0" w:color="auto"/>
        <w:left w:val="none" w:sz="0" w:space="0" w:color="auto"/>
        <w:bottom w:val="none" w:sz="0" w:space="0" w:color="auto"/>
        <w:right w:val="none" w:sz="0" w:space="0" w:color="auto"/>
      </w:divBdr>
    </w:div>
    <w:div w:id="1154180088">
      <w:bodyDiv w:val="1"/>
      <w:marLeft w:val="0"/>
      <w:marRight w:val="0"/>
      <w:marTop w:val="0"/>
      <w:marBottom w:val="0"/>
      <w:divBdr>
        <w:top w:val="none" w:sz="0" w:space="0" w:color="auto"/>
        <w:left w:val="none" w:sz="0" w:space="0" w:color="auto"/>
        <w:bottom w:val="none" w:sz="0" w:space="0" w:color="auto"/>
        <w:right w:val="none" w:sz="0" w:space="0" w:color="auto"/>
      </w:divBdr>
    </w:div>
    <w:div w:id="1154952182">
      <w:bodyDiv w:val="1"/>
      <w:marLeft w:val="0"/>
      <w:marRight w:val="0"/>
      <w:marTop w:val="0"/>
      <w:marBottom w:val="0"/>
      <w:divBdr>
        <w:top w:val="none" w:sz="0" w:space="0" w:color="auto"/>
        <w:left w:val="none" w:sz="0" w:space="0" w:color="auto"/>
        <w:bottom w:val="none" w:sz="0" w:space="0" w:color="auto"/>
        <w:right w:val="none" w:sz="0" w:space="0" w:color="auto"/>
      </w:divBdr>
    </w:div>
    <w:div w:id="1182547158">
      <w:bodyDiv w:val="1"/>
      <w:marLeft w:val="0"/>
      <w:marRight w:val="0"/>
      <w:marTop w:val="0"/>
      <w:marBottom w:val="0"/>
      <w:divBdr>
        <w:top w:val="none" w:sz="0" w:space="0" w:color="auto"/>
        <w:left w:val="none" w:sz="0" w:space="0" w:color="auto"/>
        <w:bottom w:val="none" w:sz="0" w:space="0" w:color="auto"/>
        <w:right w:val="none" w:sz="0" w:space="0" w:color="auto"/>
      </w:divBdr>
    </w:div>
    <w:div w:id="1189752793">
      <w:bodyDiv w:val="1"/>
      <w:marLeft w:val="0"/>
      <w:marRight w:val="0"/>
      <w:marTop w:val="0"/>
      <w:marBottom w:val="0"/>
      <w:divBdr>
        <w:top w:val="none" w:sz="0" w:space="0" w:color="auto"/>
        <w:left w:val="none" w:sz="0" w:space="0" w:color="auto"/>
        <w:bottom w:val="none" w:sz="0" w:space="0" w:color="auto"/>
        <w:right w:val="none" w:sz="0" w:space="0" w:color="auto"/>
      </w:divBdr>
    </w:div>
    <w:div w:id="1210800404">
      <w:bodyDiv w:val="1"/>
      <w:marLeft w:val="0"/>
      <w:marRight w:val="0"/>
      <w:marTop w:val="0"/>
      <w:marBottom w:val="0"/>
      <w:divBdr>
        <w:top w:val="none" w:sz="0" w:space="0" w:color="auto"/>
        <w:left w:val="none" w:sz="0" w:space="0" w:color="auto"/>
        <w:bottom w:val="none" w:sz="0" w:space="0" w:color="auto"/>
        <w:right w:val="none" w:sz="0" w:space="0" w:color="auto"/>
      </w:divBdr>
    </w:div>
    <w:div w:id="1215778049">
      <w:bodyDiv w:val="1"/>
      <w:marLeft w:val="0"/>
      <w:marRight w:val="0"/>
      <w:marTop w:val="0"/>
      <w:marBottom w:val="0"/>
      <w:divBdr>
        <w:top w:val="none" w:sz="0" w:space="0" w:color="auto"/>
        <w:left w:val="none" w:sz="0" w:space="0" w:color="auto"/>
        <w:bottom w:val="none" w:sz="0" w:space="0" w:color="auto"/>
        <w:right w:val="none" w:sz="0" w:space="0" w:color="auto"/>
      </w:divBdr>
    </w:div>
    <w:div w:id="1299843205">
      <w:bodyDiv w:val="1"/>
      <w:marLeft w:val="0"/>
      <w:marRight w:val="0"/>
      <w:marTop w:val="0"/>
      <w:marBottom w:val="0"/>
      <w:divBdr>
        <w:top w:val="none" w:sz="0" w:space="0" w:color="auto"/>
        <w:left w:val="none" w:sz="0" w:space="0" w:color="auto"/>
        <w:bottom w:val="none" w:sz="0" w:space="0" w:color="auto"/>
        <w:right w:val="none" w:sz="0" w:space="0" w:color="auto"/>
      </w:divBdr>
    </w:div>
    <w:div w:id="1329744438">
      <w:bodyDiv w:val="1"/>
      <w:marLeft w:val="0"/>
      <w:marRight w:val="0"/>
      <w:marTop w:val="0"/>
      <w:marBottom w:val="0"/>
      <w:divBdr>
        <w:top w:val="none" w:sz="0" w:space="0" w:color="auto"/>
        <w:left w:val="none" w:sz="0" w:space="0" w:color="auto"/>
        <w:bottom w:val="none" w:sz="0" w:space="0" w:color="auto"/>
        <w:right w:val="none" w:sz="0" w:space="0" w:color="auto"/>
      </w:divBdr>
    </w:div>
    <w:div w:id="1335495742">
      <w:bodyDiv w:val="1"/>
      <w:marLeft w:val="0"/>
      <w:marRight w:val="0"/>
      <w:marTop w:val="0"/>
      <w:marBottom w:val="0"/>
      <w:divBdr>
        <w:top w:val="none" w:sz="0" w:space="0" w:color="auto"/>
        <w:left w:val="none" w:sz="0" w:space="0" w:color="auto"/>
        <w:bottom w:val="none" w:sz="0" w:space="0" w:color="auto"/>
        <w:right w:val="none" w:sz="0" w:space="0" w:color="auto"/>
      </w:divBdr>
    </w:div>
    <w:div w:id="1347440959">
      <w:bodyDiv w:val="1"/>
      <w:marLeft w:val="0"/>
      <w:marRight w:val="0"/>
      <w:marTop w:val="0"/>
      <w:marBottom w:val="0"/>
      <w:divBdr>
        <w:top w:val="none" w:sz="0" w:space="0" w:color="auto"/>
        <w:left w:val="none" w:sz="0" w:space="0" w:color="auto"/>
        <w:bottom w:val="none" w:sz="0" w:space="0" w:color="auto"/>
        <w:right w:val="none" w:sz="0" w:space="0" w:color="auto"/>
      </w:divBdr>
    </w:div>
    <w:div w:id="1374384952">
      <w:bodyDiv w:val="1"/>
      <w:marLeft w:val="0"/>
      <w:marRight w:val="0"/>
      <w:marTop w:val="0"/>
      <w:marBottom w:val="0"/>
      <w:divBdr>
        <w:top w:val="none" w:sz="0" w:space="0" w:color="auto"/>
        <w:left w:val="none" w:sz="0" w:space="0" w:color="auto"/>
        <w:bottom w:val="none" w:sz="0" w:space="0" w:color="auto"/>
        <w:right w:val="none" w:sz="0" w:space="0" w:color="auto"/>
      </w:divBdr>
    </w:div>
    <w:div w:id="1417627876">
      <w:bodyDiv w:val="1"/>
      <w:marLeft w:val="0"/>
      <w:marRight w:val="0"/>
      <w:marTop w:val="0"/>
      <w:marBottom w:val="0"/>
      <w:divBdr>
        <w:top w:val="none" w:sz="0" w:space="0" w:color="auto"/>
        <w:left w:val="none" w:sz="0" w:space="0" w:color="auto"/>
        <w:bottom w:val="none" w:sz="0" w:space="0" w:color="auto"/>
        <w:right w:val="none" w:sz="0" w:space="0" w:color="auto"/>
      </w:divBdr>
    </w:div>
    <w:div w:id="1427918136">
      <w:bodyDiv w:val="1"/>
      <w:marLeft w:val="0"/>
      <w:marRight w:val="0"/>
      <w:marTop w:val="0"/>
      <w:marBottom w:val="0"/>
      <w:divBdr>
        <w:top w:val="none" w:sz="0" w:space="0" w:color="auto"/>
        <w:left w:val="none" w:sz="0" w:space="0" w:color="auto"/>
        <w:bottom w:val="none" w:sz="0" w:space="0" w:color="auto"/>
        <w:right w:val="none" w:sz="0" w:space="0" w:color="auto"/>
      </w:divBdr>
      <w:divsChild>
        <w:div w:id="653218077">
          <w:marLeft w:val="0"/>
          <w:marRight w:val="0"/>
          <w:marTop w:val="0"/>
          <w:marBottom w:val="0"/>
          <w:divBdr>
            <w:top w:val="none" w:sz="0" w:space="0" w:color="auto"/>
            <w:left w:val="none" w:sz="0" w:space="0" w:color="auto"/>
            <w:bottom w:val="none" w:sz="0" w:space="0" w:color="auto"/>
            <w:right w:val="none" w:sz="0" w:space="0" w:color="auto"/>
          </w:divBdr>
          <w:divsChild>
            <w:div w:id="1875532087">
              <w:marLeft w:val="0"/>
              <w:marRight w:val="0"/>
              <w:marTop w:val="0"/>
              <w:marBottom w:val="0"/>
              <w:divBdr>
                <w:top w:val="none" w:sz="0" w:space="0" w:color="auto"/>
                <w:left w:val="none" w:sz="0" w:space="0" w:color="auto"/>
                <w:bottom w:val="none" w:sz="0" w:space="0" w:color="auto"/>
                <w:right w:val="none" w:sz="0" w:space="0" w:color="auto"/>
              </w:divBdr>
              <w:divsChild>
                <w:div w:id="778111977">
                  <w:marLeft w:val="300"/>
                  <w:marRight w:val="0"/>
                  <w:marTop w:val="0"/>
                  <w:marBottom w:val="0"/>
                  <w:divBdr>
                    <w:top w:val="none" w:sz="0" w:space="0" w:color="auto"/>
                    <w:left w:val="none" w:sz="0" w:space="0" w:color="auto"/>
                    <w:bottom w:val="none" w:sz="0" w:space="0" w:color="auto"/>
                    <w:right w:val="none" w:sz="0" w:space="0" w:color="auto"/>
                  </w:divBdr>
                  <w:divsChild>
                    <w:div w:id="137118162">
                      <w:marLeft w:val="0"/>
                      <w:marRight w:val="0"/>
                      <w:marTop w:val="0"/>
                      <w:marBottom w:val="0"/>
                      <w:divBdr>
                        <w:top w:val="none" w:sz="0" w:space="0" w:color="auto"/>
                        <w:left w:val="none" w:sz="0" w:space="0" w:color="auto"/>
                        <w:bottom w:val="none" w:sz="0" w:space="0" w:color="auto"/>
                        <w:right w:val="none" w:sz="0" w:space="0" w:color="auto"/>
                      </w:divBdr>
                      <w:divsChild>
                        <w:div w:id="851143314">
                          <w:marLeft w:val="0"/>
                          <w:marRight w:val="0"/>
                          <w:marTop w:val="0"/>
                          <w:marBottom w:val="0"/>
                          <w:divBdr>
                            <w:top w:val="none" w:sz="0" w:space="0" w:color="auto"/>
                            <w:left w:val="none" w:sz="0" w:space="0" w:color="auto"/>
                            <w:bottom w:val="none" w:sz="0" w:space="0" w:color="auto"/>
                            <w:right w:val="none" w:sz="0" w:space="0" w:color="auto"/>
                          </w:divBdr>
                          <w:divsChild>
                            <w:div w:id="755516902">
                              <w:marLeft w:val="150"/>
                              <w:marRight w:val="150"/>
                              <w:marTop w:val="150"/>
                              <w:marBottom w:val="150"/>
                              <w:divBdr>
                                <w:top w:val="none" w:sz="0" w:space="0" w:color="auto"/>
                                <w:left w:val="none" w:sz="0" w:space="0" w:color="auto"/>
                                <w:bottom w:val="none" w:sz="0" w:space="0" w:color="auto"/>
                                <w:right w:val="none" w:sz="0" w:space="0" w:color="auto"/>
                              </w:divBdr>
                              <w:divsChild>
                                <w:div w:id="1555922770">
                                  <w:marLeft w:val="0"/>
                                  <w:marRight w:val="0"/>
                                  <w:marTop w:val="0"/>
                                  <w:marBottom w:val="0"/>
                                  <w:divBdr>
                                    <w:top w:val="none" w:sz="0" w:space="0" w:color="auto"/>
                                    <w:left w:val="none" w:sz="0" w:space="0" w:color="auto"/>
                                    <w:bottom w:val="none" w:sz="0" w:space="0" w:color="auto"/>
                                    <w:right w:val="none" w:sz="0" w:space="0" w:color="auto"/>
                                  </w:divBdr>
                                  <w:divsChild>
                                    <w:div w:id="588001963">
                                      <w:marLeft w:val="0"/>
                                      <w:marRight w:val="0"/>
                                      <w:marTop w:val="0"/>
                                      <w:marBottom w:val="0"/>
                                      <w:divBdr>
                                        <w:top w:val="none" w:sz="0" w:space="0" w:color="auto"/>
                                        <w:left w:val="single" w:sz="6" w:space="0" w:color="D6D6D6"/>
                                        <w:bottom w:val="none" w:sz="0" w:space="0" w:color="auto"/>
                                        <w:right w:val="single" w:sz="6" w:space="0" w:color="D6D6D6"/>
                                      </w:divBdr>
                                      <w:divsChild>
                                        <w:div w:id="588389305">
                                          <w:marLeft w:val="0"/>
                                          <w:marRight w:val="0"/>
                                          <w:marTop w:val="0"/>
                                          <w:marBottom w:val="0"/>
                                          <w:divBdr>
                                            <w:top w:val="none" w:sz="0" w:space="0" w:color="auto"/>
                                            <w:left w:val="none" w:sz="0" w:space="0" w:color="auto"/>
                                            <w:bottom w:val="none" w:sz="0" w:space="0" w:color="auto"/>
                                            <w:right w:val="none" w:sz="0" w:space="0" w:color="auto"/>
                                          </w:divBdr>
                                          <w:divsChild>
                                            <w:div w:id="19601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3914462">
      <w:bodyDiv w:val="1"/>
      <w:marLeft w:val="0"/>
      <w:marRight w:val="0"/>
      <w:marTop w:val="0"/>
      <w:marBottom w:val="0"/>
      <w:divBdr>
        <w:top w:val="none" w:sz="0" w:space="0" w:color="auto"/>
        <w:left w:val="none" w:sz="0" w:space="0" w:color="auto"/>
        <w:bottom w:val="none" w:sz="0" w:space="0" w:color="auto"/>
        <w:right w:val="none" w:sz="0" w:space="0" w:color="auto"/>
      </w:divBdr>
    </w:div>
    <w:div w:id="1494371882">
      <w:bodyDiv w:val="1"/>
      <w:marLeft w:val="0"/>
      <w:marRight w:val="0"/>
      <w:marTop w:val="0"/>
      <w:marBottom w:val="0"/>
      <w:divBdr>
        <w:top w:val="none" w:sz="0" w:space="0" w:color="auto"/>
        <w:left w:val="none" w:sz="0" w:space="0" w:color="auto"/>
        <w:bottom w:val="none" w:sz="0" w:space="0" w:color="auto"/>
        <w:right w:val="none" w:sz="0" w:space="0" w:color="auto"/>
      </w:divBdr>
    </w:div>
    <w:div w:id="1544826052">
      <w:bodyDiv w:val="1"/>
      <w:marLeft w:val="0"/>
      <w:marRight w:val="0"/>
      <w:marTop w:val="0"/>
      <w:marBottom w:val="0"/>
      <w:divBdr>
        <w:top w:val="none" w:sz="0" w:space="0" w:color="auto"/>
        <w:left w:val="none" w:sz="0" w:space="0" w:color="auto"/>
        <w:bottom w:val="none" w:sz="0" w:space="0" w:color="auto"/>
        <w:right w:val="none" w:sz="0" w:space="0" w:color="auto"/>
      </w:divBdr>
    </w:div>
    <w:div w:id="1578904959">
      <w:bodyDiv w:val="1"/>
      <w:marLeft w:val="0"/>
      <w:marRight w:val="0"/>
      <w:marTop w:val="0"/>
      <w:marBottom w:val="0"/>
      <w:divBdr>
        <w:top w:val="none" w:sz="0" w:space="0" w:color="auto"/>
        <w:left w:val="none" w:sz="0" w:space="0" w:color="auto"/>
        <w:bottom w:val="none" w:sz="0" w:space="0" w:color="auto"/>
        <w:right w:val="none" w:sz="0" w:space="0" w:color="auto"/>
      </w:divBdr>
    </w:div>
    <w:div w:id="1604068177">
      <w:bodyDiv w:val="1"/>
      <w:marLeft w:val="0"/>
      <w:marRight w:val="0"/>
      <w:marTop w:val="0"/>
      <w:marBottom w:val="0"/>
      <w:divBdr>
        <w:top w:val="none" w:sz="0" w:space="0" w:color="auto"/>
        <w:left w:val="none" w:sz="0" w:space="0" w:color="auto"/>
        <w:bottom w:val="none" w:sz="0" w:space="0" w:color="auto"/>
        <w:right w:val="none" w:sz="0" w:space="0" w:color="auto"/>
      </w:divBdr>
    </w:div>
    <w:div w:id="1704286144">
      <w:bodyDiv w:val="1"/>
      <w:marLeft w:val="0"/>
      <w:marRight w:val="0"/>
      <w:marTop w:val="0"/>
      <w:marBottom w:val="0"/>
      <w:divBdr>
        <w:top w:val="none" w:sz="0" w:space="0" w:color="auto"/>
        <w:left w:val="none" w:sz="0" w:space="0" w:color="auto"/>
        <w:bottom w:val="none" w:sz="0" w:space="0" w:color="auto"/>
        <w:right w:val="none" w:sz="0" w:space="0" w:color="auto"/>
      </w:divBdr>
    </w:div>
    <w:div w:id="1715546863">
      <w:bodyDiv w:val="1"/>
      <w:marLeft w:val="0"/>
      <w:marRight w:val="0"/>
      <w:marTop w:val="0"/>
      <w:marBottom w:val="0"/>
      <w:divBdr>
        <w:top w:val="none" w:sz="0" w:space="0" w:color="auto"/>
        <w:left w:val="none" w:sz="0" w:space="0" w:color="auto"/>
        <w:bottom w:val="none" w:sz="0" w:space="0" w:color="auto"/>
        <w:right w:val="none" w:sz="0" w:space="0" w:color="auto"/>
      </w:divBdr>
    </w:div>
    <w:div w:id="1742411848">
      <w:bodyDiv w:val="1"/>
      <w:marLeft w:val="0"/>
      <w:marRight w:val="0"/>
      <w:marTop w:val="0"/>
      <w:marBottom w:val="0"/>
      <w:divBdr>
        <w:top w:val="none" w:sz="0" w:space="0" w:color="auto"/>
        <w:left w:val="none" w:sz="0" w:space="0" w:color="auto"/>
        <w:bottom w:val="none" w:sz="0" w:space="0" w:color="auto"/>
        <w:right w:val="none" w:sz="0" w:space="0" w:color="auto"/>
      </w:divBdr>
    </w:div>
    <w:div w:id="1758749597">
      <w:bodyDiv w:val="1"/>
      <w:marLeft w:val="0"/>
      <w:marRight w:val="0"/>
      <w:marTop w:val="0"/>
      <w:marBottom w:val="0"/>
      <w:divBdr>
        <w:top w:val="none" w:sz="0" w:space="0" w:color="auto"/>
        <w:left w:val="none" w:sz="0" w:space="0" w:color="auto"/>
        <w:bottom w:val="none" w:sz="0" w:space="0" w:color="auto"/>
        <w:right w:val="none" w:sz="0" w:space="0" w:color="auto"/>
      </w:divBdr>
    </w:div>
    <w:div w:id="1822111120">
      <w:bodyDiv w:val="1"/>
      <w:marLeft w:val="0"/>
      <w:marRight w:val="0"/>
      <w:marTop w:val="0"/>
      <w:marBottom w:val="0"/>
      <w:divBdr>
        <w:top w:val="none" w:sz="0" w:space="0" w:color="auto"/>
        <w:left w:val="none" w:sz="0" w:space="0" w:color="auto"/>
        <w:bottom w:val="none" w:sz="0" w:space="0" w:color="auto"/>
        <w:right w:val="none" w:sz="0" w:space="0" w:color="auto"/>
      </w:divBdr>
    </w:div>
    <w:div w:id="1889294749">
      <w:bodyDiv w:val="1"/>
      <w:marLeft w:val="0"/>
      <w:marRight w:val="0"/>
      <w:marTop w:val="0"/>
      <w:marBottom w:val="0"/>
      <w:divBdr>
        <w:top w:val="none" w:sz="0" w:space="0" w:color="auto"/>
        <w:left w:val="none" w:sz="0" w:space="0" w:color="auto"/>
        <w:bottom w:val="none" w:sz="0" w:space="0" w:color="auto"/>
        <w:right w:val="none" w:sz="0" w:space="0" w:color="auto"/>
      </w:divBdr>
    </w:div>
    <w:div w:id="1969779929">
      <w:bodyDiv w:val="1"/>
      <w:marLeft w:val="0"/>
      <w:marRight w:val="0"/>
      <w:marTop w:val="0"/>
      <w:marBottom w:val="0"/>
      <w:divBdr>
        <w:top w:val="none" w:sz="0" w:space="0" w:color="auto"/>
        <w:left w:val="none" w:sz="0" w:space="0" w:color="auto"/>
        <w:bottom w:val="none" w:sz="0" w:space="0" w:color="auto"/>
        <w:right w:val="none" w:sz="0" w:space="0" w:color="auto"/>
      </w:divBdr>
    </w:div>
    <w:div w:id="2007051830">
      <w:bodyDiv w:val="1"/>
      <w:marLeft w:val="0"/>
      <w:marRight w:val="0"/>
      <w:marTop w:val="0"/>
      <w:marBottom w:val="0"/>
      <w:divBdr>
        <w:top w:val="none" w:sz="0" w:space="0" w:color="auto"/>
        <w:left w:val="none" w:sz="0" w:space="0" w:color="auto"/>
        <w:bottom w:val="none" w:sz="0" w:space="0" w:color="auto"/>
        <w:right w:val="none" w:sz="0" w:space="0" w:color="auto"/>
      </w:divBdr>
    </w:div>
    <w:div w:id="2044362537">
      <w:bodyDiv w:val="1"/>
      <w:marLeft w:val="0"/>
      <w:marRight w:val="0"/>
      <w:marTop w:val="0"/>
      <w:marBottom w:val="0"/>
      <w:divBdr>
        <w:top w:val="none" w:sz="0" w:space="0" w:color="auto"/>
        <w:left w:val="none" w:sz="0" w:space="0" w:color="auto"/>
        <w:bottom w:val="none" w:sz="0" w:space="0" w:color="auto"/>
        <w:right w:val="none" w:sz="0" w:space="0" w:color="auto"/>
      </w:divBdr>
    </w:div>
    <w:div w:id="2050762908">
      <w:bodyDiv w:val="1"/>
      <w:marLeft w:val="0"/>
      <w:marRight w:val="0"/>
      <w:marTop w:val="0"/>
      <w:marBottom w:val="0"/>
      <w:divBdr>
        <w:top w:val="none" w:sz="0" w:space="0" w:color="auto"/>
        <w:left w:val="none" w:sz="0" w:space="0" w:color="auto"/>
        <w:bottom w:val="none" w:sz="0" w:space="0" w:color="auto"/>
        <w:right w:val="none" w:sz="0" w:space="0" w:color="auto"/>
      </w:divBdr>
    </w:div>
    <w:div w:id="2071268236">
      <w:bodyDiv w:val="1"/>
      <w:marLeft w:val="0"/>
      <w:marRight w:val="0"/>
      <w:marTop w:val="0"/>
      <w:marBottom w:val="0"/>
      <w:divBdr>
        <w:top w:val="none" w:sz="0" w:space="0" w:color="auto"/>
        <w:left w:val="none" w:sz="0" w:space="0" w:color="auto"/>
        <w:bottom w:val="none" w:sz="0" w:space="0" w:color="auto"/>
        <w:right w:val="none" w:sz="0" w:space="0" w:color="auto"/>
      </w:divBdr>
    </w:div>
    <w:div w:id="209658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jpeg"/><Relationship Id="rId107" Type="http://schemas.openxmlformats.org/officeDocument/2006/relationships/image" Target="media/image96.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jp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header" Target="header3.xml"/><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image" Target="media/image81.jpg"/><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s>
</file>

<file path=word/_rels/header1.xml.rels><?xml version="1.0" encoding="UTF-8" standalone="yes"?>
<Relationships xmlns="http://schemas.openxmlformats.org/package/2006/relationships"><Relationship Id="rId1" Type="http://schemas.openxmlformats.org/officeDocument/2006/relationships/image" Target="media/image105.png"/></Relationships>
</file>

<file path=word/_rels/header3.xml.rels><?xml version="1.0" encoding="UTF-8" standalone="yes"?>
<Relationships xmlns="http://schemas.openxmlformats.org/package/2006/relationships"><Relationship Id="rId1"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p:properties xmlns:p="http://schemas.microsoft.com/office/2006/metadata/properties" xmlns:xsi="http://www.w3.org/2001/XMLSchema-instance">
  <documentManagement>
    <_dlc_DocId xmlns="4329dc36-54d9-4529-8880-77826c016f96">4V37YWYN4VNA-292-673</_dlc_DocId>
    <_dlc_DocIdUrl xmlns="4329dc36-54d9-4529-8880-77826c016f96">
      <Url>http://raha.rouzbeh.edu/edari/rahbari/education/syllabus/_layouts/15/DocIdRedir.aspx?ID=4V37YWYN4VNA-292-673</Url>
      <Description>4V37YWYN4VNA-292-673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سند" ma:contentTypeID="0x0101002E7FD81506BD3C439F4E62ACC21A4D64" ma:contentTypeVersion="0" ma:contentTypeDescription="یک سند جدید ایجاد کنید." ma:contentTypeScope="" ma:versionID="8fc026d644e4fde5b2662e93ba3560d2">
  <xsd:schema xmlns:xsd="http://www.w3.org/2001/XMLSchema" xmlns:p="http://schemas.microsoft.com/office/2006/metadata/properties" targetNamespace="http://schemas.microsoft.com/office/2006/metadata/properties" ma:root="true" ma:fieldsID="8e3b8c63fa5f182d9f033b0b3890c1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محتوا" ma:readOnly="true"/>
        <xsd:element ref="dc:title" minOccurs="0" maxOccurs="1" ma:index="4" ma:displayName="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DB037-5E0B-4998-9244-7F8CA78ED00A}"/>
</file>

<file path=customXml/itemProps2.xml><?xml version="1.0" encoding="utf-8"?>
<ds:datastoreItem xmlns:ds="http://schemas.openxmlformats.org/officeDocument/2006/customXml" ds:itemID="{E6DDB037-5E0B-4998-9244-7F8CA78ED00A}">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329dc36-54d9-4529-8880-77826c016f96"/>
    <ds:schemaRef ds:uri="http://www.w3.org/XML/1998/namespace"/>
  </ds:schemaRefs>
</ds:datastoreItem>
</file>

<file path=customXml/itemProps3.xml><?xml version="1.0" encoding="utf-8"?>
<ds:datastoreItem xmlns:ds="http://schemas.openxmlformats.org/officeDocument/2006/customXml" ds:itemID="{13526807-9294-44BA-81CC-E108A4B7BAB2}"/>
</file>

<file path=customXml/itemProps4.xml><?xml version="1.0" encoding="utf-8"?>
<ds:datastoreItem xmlns:ds="http://schemas.openxmlformats.org/officeDocument/2006/customXml" ds:itemID="{58908500-87D4-4EF1-A173-64A4A3750336}"/>
</file>

<file path=customXml/itemProps5.xml><?xml version="1.0" encoding="utf-8"?>
<ds:datastoreItem xmlns:ds="http://schemas.openxmlformats.org/officeDocument/2006/customXml" ds:itemID="{C7D357D2-2B94-4849-A6DA-34D207581A4C}"/>
</file>

<file path=docProps/app.xml><?xml version="1.0" encoding="utf-8"?>
<Properties xmlns="http://schemas.openxmlformats.org/officeDocument/2006/extended-properties" xmlns:vt="http://schemas.openxmlformats.org/officeDocument/2006/docPropsVTypes">
  <Template>C43B9F77.dotm</Template>
  <TotalTime>1</TotalTime>
  <Pages>23</Pages>
  <Words>4160</Words>
  <Characters>17732</Characters>
  <Application>Microsoft Office Word</Application>
  <DocSecurity>0</DocSecurity>
  <Lines>147</Lines>
  <Paragraphs>43</Paragraphs>
  <ScaleCrop>false</ScaleCrop>
  <HeadingPairs>
    <vt:vector size="2" baseType="variant">
      <vt:variant>
        <vt:lpstr>Title</vt:lpstr>
      </vt:variant>
      <vt:variant>
        <vt:i4>1</vt:i4>
      </vt:variant>
    </vt:vector>
  </HeadingPairs>
  <TitlesOfParts>
    <vt:vector size="1" baseType="lpstr">
      <vt:lpstr>برنامه نویسی</vt:lpstr>
    </vt:vector>
  </TitlesOfParts>
  <Company>Microsoft Corporation</Company>
  <LinksUpToDate>false</LinksUpToDate>
  <CharactersWithSpaces>21849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نویسی</dc:title>
  <dc:subject>Scratch 2.0</dc:subject>
  <dc:creator>Shayan Nazari</dc:creator>
  <cp:lastModifiedBy>mehdi farzaneh</cp:lastModifiedBy>
  <cp:revision>3</cp:revision>
  <cp:lastPrinted>2017-09-03T21:38:00Z</cp:lastPrinted>
  <dcterms:created xsi:type="dcterms:W3CDTF">2017-10-01T08:31:00Z</dcterms:created>
  <dcterms:modified xsi:type="dcterms:W3CDTF">2018-07-07T02:38:00Z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0x0101002E7FD81506BD3C439F4E62ACC21A4D64</vt:lpwstr>
  </property>
  <property fmtid="{D5CDD505-2E9C-101B-9397-08002B2CF9AE}" pid="3" name="_dlc_DocIdItemGuid">
    <vt:lpwstr>283a8cc0-9099-4abb-a2e0-81dbb43d53cb</vt:lpwstr>
  </property>
  <property fmtid="{D5CDD505-2E9C-101B-9397-08002B2CF9AE}" pid="4" name="_dlc_DocId">
    <vt:lpwstr>4V37YWYN4VNA-292-673</vt:lpwstr>
  </property>
  <property fmtid="{D5CDD505-2E9C-101B-9397-08002B2CF9AE}" pid="5" name="_dlc_DocIdUrl">
    <vt:lpwstr>http://raha.rouzbeh.edu/edari/rahbari/education/syllabus/_layouts/15/DocIdRedir.aspx?ID=4V37YWYN4VNA-292-6734V37YWYN4VNA-292-673</vt:lpwstr>
  </property>
</Properties>
</file>